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DDD" w:rsidRDefault="00B77DDD" w:rsidP="000B28AA">
      <w:pPr>
        <w:spacing w:line="276" w:lineRule="auto"/>
        <w:jc w:val="center"/>
        <w:rPr>
          <w:rFonts w:cstheme="minorHAnsi"/>
          <w:b/>
          <w:sz w:val="32"/>
        </w:rPr>
      </w:pPr>
    </w:p>
    <w:p w:rsidR="00B77DDD" w:rsidRDefault="00B77DDD" w:rsidP="000B28AA">
      <w:pPr>
        <w:spacing w:line="276" w:lineRule="auto"/>
        <w:jc w:val="center"/>
        <w:rPr>
          <w:rFonts w:cstheme="minorHAnsi"/>
          <w:b/>
          <w:sz w:val="32"/>
        </w:rPr>
      </w:pPr>
    </w:p>
    <w:p w:rsidR="007623A7" w:rsidRDefault="007623A7" w:rsidP="000B28AA">
      <w:pPr>
        <w:spacing w:line="276" w:lineRule="auto"/>
        <w:jc w:val="center"/>
        <w:rPr>
          <w:rFonts w:cstheme="minorHAnsi"/>
          <w:b/>
          <w:sz w:val="32"/>
        </w:rPr>
      </w:pPr>
    </w:p>
    <w:p w:rsidR="007623A7" w:rsidRDefault="007623A7" w:rsidP="000B28AA">
      <w:pPr>
        <w:spacing w:line="276" w:lineRule="auto"/>
        <w:jc w:val="center"/>
        <w:rPr>
          <w:rFonts w:cstheme="minorHAnsi"/>
          <w:b/>
          <w:sz w:val="32"/>
        </w:rPr>
      </w:pPr>
    </w:p>
    <w:p w:rsidR="007623A7" w:rsidRDefault="007623A7" w:rsidP="000B28AA">
      <w:pPr>
        <w:spacing w:line="276" w:lineRule="auto"/>
        <w:jc w:val="center"/>
        <w:rPr>
          <w:rFonts w:cstheme="minorHAnsi"/>
          <w:b/>
          <w:sz w:val="32"/>
        </w:rPr>
      </w:pPr>
    </w:p>
    <w:p w:rsidR="007623A7" w:rsidRDefault="007623A7" w:rsidP="000B28AA">
      <w:pPr>
        <w:spacing w:line="276" w:lineRule="auto"/>
        <w:jc w:val="center"/>
        <w:rPr>
          <w:rFonts w:cstheme="minorHAnsi"/>
          <w:b/>
          <w:sz w:val="32"/>
        </w:rPr>
      </w:pPr>
    </w:p>
    <w:p w:rsidR="007623A7" w:rsidRDefault="007623A7" w:rsidP="000B28AA">
      <w:pPr>
        <w:spacing w:line="276" w:lineRule="auto"/>
        <w:jc w:val="center"/>
        <w:rPr>
          <w:rFonts w:cstheme="minorHAnsi"/>
          <w:b/>
          <w:sz w:val="32"/>
        </w:rPr>
      </w:pPr>
    </w:p>
    <w:p w:rsidR="00B77DDD" w:rsidRDefault="00B77DDD" w:rsidP="00B77DDD">
      <w:pPr>
        <w:spacing w:line="276" w:lineRule="auto"/>
        <w:jc w:val="center"/>
        <w:rPr>
          <w:rFonts w:cstheme="minorHAnsi"/>
          <w:b/>
          <w:sz w:val="32"/>
        </w:rPr>
      </w:pPr>
    </w:p>
    <w:p w:rsidR="00B03140" w:rsidRPr="000B7515" w:rsidRDefault="007623A7" w:rsidP="00B77DDD">
      <w:pPr>
        <w:spacing w:line="276" w:lineRule="auto"/>
        <w:jc w:val="center"/>
        <w:rPr>
          <w:rFonts w:cstheme="minorHAnsi"/>
          <w:b/>
          <w:sz w:val="96"/>
        </w:rPr>
      </w:pPr>
      <w:r>
        <w:rPr>
          <w:rFonts w:cstheme="minorHAnsi"/>
          <w:b/>
          <w:sz w:val="96"/>
        </w:rPr>
        <w:t>Independence T</w:t>
      </w:r>
      <w:r w:rsidR="000B7515" w:rsidRPr="000B7515">
        <w:rPr>
          <w:rFonts w:cstheme="minorHAnsi"/>
          <w:b/>
          <w:sz w:val="96"/>
        </w:rPr>
        <w:t xml:space="preserve">emplates </w:t>
      </w:r>
    </w:p>
    <w:p w:rsidR="000B7515" w:rsidRPr="000B7515" w:rsidRDefault="000B7515" w:rsidP="00B77DDD">
      <w:pPr>
        <w:spacing w:line="276" w:lineRule="auto"/>
        <w:jc w:val="center"/>
        <w:rPr>
          <w:rFonts w:cstheme="minorHAnsi"/>
          <w:b/>
          <w:sz w:val="96"/>
        </w:rPr>
      </w:pPr>
      <w:r w:rsidRPr="000B7515">
        <w:rPr>
          <w:rFonts w:cstheme="minorHAnsi"/>
          <w:b/>
          <w:sz w:val="96"/>
        </w:rPr>
        <w:t>Thinking hard</w:t>
      </w:r>
    </w:p>
    <w:p w:rsidR="000B7515" w:rsidRPr="000B7515" w:rsidRDefault="000B7515" w:rsidP="00B77DDD">
      <w:pPr>
        <w:spacing w:line="276" w:lineRule="auto"/>
        <w:jc w:val="center"/>
        <w:rPr>
          <w:rFonts w:cstheme="minorHAnsi"/>
          <w:b/>
          <w:sz w:val="96"/>
        </w:rPr>
      </w:pPr>
      <w:r w:rsidRPr="000B7515">
        <w:rPr>
          <w:rFonts w:cstheme="minorHAnsi"/>
          <w:b/>
          <w:sz w:val="96"/>
        </w:rPr>
        <w:t>Re</w:t>
      </w:r>
      <w:r>
        <w:rPr>
          <w:rFonts w:cstheme="minorHAnsi"/>
          <w:b/>
          <w:sz w:val="96"/>
        </w:rPr>
        <w:t>-</w:t>
      </w:r>
      <w:r w:rsidRPr="000B7515">
        <w:rPr>
          <w:rFonts w:cstheme="minorHAnsi"/>
          <w:b/>
          <w:sz w:val="96"/>
        </w:rPr>
        <w:t xml:space="preserve">visit </w:t>
      </w:r>
    </w:p>
    <w:p w:rsidR="00B03140" w:rsidRPr="000B7515" w:rsidRDefault="00B03140" w:rsidP="00B77DDD">
      <w:pPr>
        <w:spacing w:line="276" w:lineRule="auto"/>
        <w:jc w:val="center"/>
        <w:rPr>
          <w:rFonts w:cstheme="minorHAnsi"/>
          <w:b/>
          <w:sz w:val="96"/>
        </w:rPr>
      </w:pPr>
    </w:p>
    <w:p w:rsidR="00B03140" w:rsidRDefault="00B03140" w:rsidP="00B77DDD">
      <w:pPr>
        <w:spacing w:line="276" w:lineRule="auto"/>
        <w:jc w:val="center"/>
        <w:rPr>
          <w:rFonts w:cstheme="minorHAnsi"/>
          <w:b/>
          <w:sz w:val="32"/>
        </w:rPr>
      </w:pPr>
    </w:p>
    <w:p w:rsidR="00B03140" w:rsidRDefault="00B03140" w:rsidP="00B77DDD">
      <w:pPr>
        <w:spacing w:line="276" w:lineRule="auto"/>
        <w:jc w:val="center"/>
        <w:rPr>
          <w:rFonts w:cstheme="minorHAnsi"/>
          <w:b/>
          <w:sz w:val="32"/>
        </w:rPr>
      </w:pPr>
    </w:p>
    <w:p w:rsidR="00B03140" w:rsidRDefault="00B03140" w:rsidP="00B77DDD">
      <w:pPr>
        <w:spacing w:line="276" w:lineRule="auto"/>
        <w:jc w:val="center"/>
        <w:rPr>
          <w:rFonts w:cstheme="minorHAnsi"/>
          <w:b/>
          <w:sz w:val="32"/>
        </w:rPr>
      </w:pPr>
    </w:p>
    <w:p w:rsidR="00B03140" w:rsidRDefault="00B03140" w:rsidP="00B77DDD">
      <w:pPr>
        <w:spacing w:line="276" w:lineRule="auto"/>
        <w:jc w:val="center"/>
        <w:rPr>
          <w:rFonts w:cstheme="minorHAnsi"/>
          <w:b/>
          <w:sz w:val="32"/>
        </w:rPr>
      </w:pPr>
    </w:p>
    <w:p w:rsidR="00B03140" w:rsidRDefault="00B03140" w:rsidP="00B77DDD">
      <w:pPr>
        <w:spacing w:line="276" w:lineRule="auto"/>
        <w:jc w:val="center"/>
        <w:rPr>
          <w:rFonts w:cstheme="minorHAnsi"/>
          <w:b/>
          <w:sz w:val="32"/>
        </w:rPr>
      </w:pPr>
    </w:p>
    <w:p w:rsidR="00B03140" w:rsidRDefault="00B03140" w:rsidP="00B77DDD">
      <w:pPr>
        <w:spacing w:line="276" w:lineRule="auto"/>
        <w:jc w:val="center"/>
        <w:rPr>
          <w:rFonts w:cstheme="minorHAnsi"/>
          <w:b/>
          <w:sz w:val="32"/>
        </w:rPr>
      </w:pPr>
    </w:p>
    <w:p w:rsidR="00B03140" w:rsidRDefault="00B03140" w:rsidP="00B77DDD">
      <w:pPr>
        <w:spacing w:line="276" w:lineRule="auto"/>
        <w:jc w:val="center"/>
        <w:rPr>
          <w:rFonts w:cstheme="minorHAnsi"/>
          <w:b/>
          <w:sz w:val="32"/>
        </w:rPr>
      </w:pPr>
    </w:p>
    <w:p w:rsidR="00B03140" w:rsidRDefault="00B03140" w:rsidP="00B77DDD">
      <w:pPr>
        <w:spacing w:line="276" w:lineRule="auto"/>
        <w:jc w:val="center"/>
        <w:rPr>
          <w:rFonts w:cstheme="minorHAnsi"/>
          <w:b/>
          <w:sz w:val="32"/>
        </w:rPr>
      </w:pPr>
    </w:p>
    <w:p w:rsidR="00B03140" w:rsidRDefault="00B03140" w:rsidP="00B77DDD">
      <w:pPr>
        <w:spacing w:line="276" w:lineRule="auto"/>
        <w:jc w:val="center"/>
        <w:rPr>
          <w:rFonts w:cstheme="minorHAnsi"/>
          <w:b/>
          <w:sz w:val="32"/>
        </w:rPr>
      </w:pPr>
    </w:p>
    <w:p w:rsidR="007623A7" w:rsidRDefault="007623A7" w:rsidP="00B77DDD">
      <w:pPr>
        <w:spacing w:line="276" w:lineRule="auto"/>
        <w:jc w:val="center"/>
        <w:rPr>
          <w:rFonts w:cstheme="minorHAnsi"/>
          <w:b/>
          <w:sz w:val="32"/>
        </w:rPr>
      </w:pPr>
    </w:p>
    <w:p w:rsidR="00562DF4" w:rsidRDefault="00562DF4" w:rsidP="00B7147F">
      <w:pPr>
        <w:spacing w:before="240"/>
      </w:pPr>
    </w:p>
    <w:p w:rsidR="00562DF4" w:rsidRPr="000B7515" w:rsidRDefault="000B7515" w:rsidP="000B7515">
      <w:pPr>
        <w:spacing w:before="240"/>
        <w:jc w:val="center"/>
        <w:rPr>
          <w:u w:val="single"/>
        </w:rPr>
      </w:pPr>
      <w:r w:rsidRPr="000B7515">
        <w:rPr>
          <w:u w:val="single"/>
        </w:rPr>
        <w:t>Rationale</w:t>
      </w:r>
    </w:p>
    <w:p w:rsidR="00B7147F" w:rsidRDefault="00B7147F" w:rsidP="00B7147F">
      <w:pPr>
        <w:spacing w:before="240"/>
      </w:pPr>
      <w:r>
        <w:t xml:space="preserve">The increased complexity and content of the newly reformed A Level exams means that effective revisiting is essential if </w:t>
      </w:r>
      <w:r w:rsidR="00183F4D">
        <w:t>our</w:t>
      </w:r>
      <w:r>
        <w:t xml:space="preserve"> students are to achieve academic success.</w:t>
      </w:r>
    </w:p>
    <w:p w:rsidR="00B7147F" w:rsidRDefault="00B7147F" w:rsidP="00B7147F">
      <w:pPr>
        <w:spacing w:before="240"/>
      </w:pPr>
      <w:r>
        <w:t>As teachers, our capacity is already stretched to limit, ensuring that content and skills are covered during curriculum time. Our evenings are often busy with intervention and therapy sessions to consolidate knowledge and to prepare students as fully as possible for the rigour of their exams. We teach, challenge, assess, feedback, and intervene in the hope that our guidance will get them through.  However, there is a time every year when we must leave our students to their own devices. We must let them go… armed only with their revision guides, some general advice and some well wishes.</w:t>
      </w:r>
    </w:p>
    <w:p w:rsidR="00B7147F" w:rsidRDefault="00B7147F" w:rsidP="00B7147F">
      <w:pPr>
        <w:spacing w:before="240"/>
      </w:pPr>
      <w:r>
        <w:t>Our main concern, for some pupils, is whether they will actually revise enough in the time they have left. Our second concern is whether the methods they use to revisit will be effective. We certainly don’t want our students expending energy and time studying in a way that produces no fruit.</w:t>
      </w:r>
    </w:p>
    <w:p w:rsidR="00B7147F" w:rsidRDefault="00B7147F" w:rsidP="00B7147F">
      <w:pPr>
        <w:spacing w:before="240"/>
      </w:pPr>
      <w:r>
        <w:t xml:space="preserve">So how can we ensure our students are working effectively outside of the classroom? What does good revisiting look like? </w:t>
      </w:r>
      <w:r w:rsidRPr="00C770E6">
        <w:t xml:space="preserve">The newly reformed exams mean that students will have to recall greater amounts of facts and knowledge quickly. While rote learning and regurgitating content doesn’t lead to deep thinking, </w:t>
      </w:r>
      <w:r>
        <w:t xml:space="preserve">we know that </w:t>
      </w:r>
      <w:r w:rsidRPr="009B2DD5">
        <w:rPr>
          <w:b/>
        </w:rPr>
        <w:t>firstly</w:t>
      </w:r>
      <w:r>
        <w:t xml:space="preserve"> the information needs to go in, through m</w:t>
      </w:r>
      <w:r w:rsidRPr="00C770E6">
        <w:t>emorisation of key facts</w:t>
      </w:r>
      <w:r>
        <w:t>. F</w:t>
      </w:r>
      <w:r w:rsidRPr="00C770E6">
        <w:t>undamental knowledge need</w:t>
      </w:r>
      <w:r>
        <w:t>s</w:t>
      </w:r>
      <w:r w:rsidRPr="00C770E6">
        <w:t xml:space="preserve"> to be embedded, even imprinted on the minds of students to facilitate quick and easy recall</w:t>
      </w:r>
      <w:r>
        <w:t>.</w:t>
      </w:r>
      <w:r w:rsidRPr="00C770E6">
        <w:t xml:space="preserve"> </w:t>
      </w:r>
      <w:r w:rsidRPr="009B2DD5">
        <w:rPr>
          <w:b/>
        </w:rPr>
        <w:t>Next</w:t>
      </w:r>
      <w:r>
        <w:t xml:space="preserve"> students need to deepen their knowledge through higher-order thinking as i</w:t>
      </w:r>
      <w:r w:rsidRPr="003623FE">
        <w:t>nformation learned and processed through</w:t>
      </w:r>
      <w:r>
        <w:t xml:space="preserve"> </w:t>
      </w:r>
      <w:r w:rsidRPr="003623FE">
        <w:t>higher-order thinking processes is remembered longer and more clearly than information that is processed through lower-order, rote memorisation.</w:t>
      </w:r>
      <w:r>
        <w:t xml:space="preserve"> </w:t>
      </w:r>
      <w:r w:rsidRPr="009B2DD5">
        <w:rPr>
          <w:b/>
        </w:rPr>
        <w:t>Finally</w:t>
      </w:r>
      <w:r>
        <w:t>, students need to retrieve, demonstrate, apply and test their learning.</w:t>
      </w:r>
    </w:p>
    <w:p w:rsidR="00B7147F" w:rsidRDefault="00B7147F" w:rsidP="00B7147F">
      <w:pPr>
        <w:spacing w:before="240"/>
      </w:pPr>
      <w:r>
        <w:rPr>
          <w:noProof/>
          <w:lang w:eastAsia="en-GB"/>
        </w:rPr>
        <w:drawing>
          <wp:anchor distT="0" distB="0" distL="114300" distR="114300" simplePos="0" relativeHeight="252014592" behindDoc="0" locked="0" layoutInCell="1" allowOverlap="1" wp14:anchorId="5987F24F" wp14:editId="4F67A0E8">
            <wp:simplePos x="0" y="0"/>
            <wp:positionH relativeFrom="column">
              <wp:posOffset>4109720</wp:posOffset>
            </wp:positionH>
            <wp:positionV relativeFrom="page">
              <wp:posOffset>5738495</wp:posOffset>
            </wp:positionV>
            <wp:extent cx="2524125" cy="1108075"/>
            <wp:effectExtent l="0" t="0" r="9525" b="0"/>
            <wp:wrapSquare wrapText="bothSides"/>
            <wp:docPr id="265" name="Picture 265" descr="PiXL Re- visit PowerPoint [Read-Only] -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C8E06D.tmp"/>
                    <pic:cNvPicPr/>
                  </pic:nvPicPr>
                  <pic:blipFill rotWithShape="1">
                    <a:blip r:embed="rId10" cstate="print">
                      <a:extLst>
                        <a:ext uri="{28A0092B-C50C-407E-A947-70E740481C1C}">
                          <a14:useLocalDpi xmlns:a14="http://schemas.microsoft.com/office/drawing/2010/main" val="0"/>
                        </a:ext>
                      </a:extLst>
                    </a:blip>
                    <a:srcRect l="28091" t="27813" r="13147" b="24050"/>
                    <a:stretch/>
                  </pic:blipFill>
                  <pic:spPr bwMode="auto">
                    <a:xfrm>
                      <a:off x="0" y="0"/>
                      <a:ext cx="2524125" cy="1108075"/>
                    </a:xfrm>
                    <a:prstGeom prst="rect">
                      <a:avLst/>
                    </a:prstGeom>
                    <a:ln>
                      <a:noFill/>
                    </a:ln>
                    <a:extLst>
                      <a:ext uri="{53640926-AAD7-44D8-BBD7-CCE9431645EC}">
                        <a14:shadowObscured xmlns:a14="http://schemas.microsoft.com/office/drawing/2010/main"/>
                      </a:ext>
                    </a:extLst>
                  </pic:spPr>
                </pic:pic>
              </a:graphicData>
            </a:graphic>
          </wp:anchor>
        </w:drawing>
      </w:r>
      <w:r>
        <w:t>PiXL Revisit is a simple revisiting method that ensures students are preparing for external exams in an effective way. It is based on the three key stages explained above and is arranged around a 10 week cycle.</w:t>
      </w:r>
    </w:p>
    <w:p w:rsidR="00B7147F" w:rsidRPr="00E43296" w:rsidRDefault="00B7147F" w:rsidP="00B7147F">
      <w:pPr>
        <w:pStyle w:val="ListParagraph"/>
        <w:numPr>
          <w:ilvl w:val="0"/>
          <w:numId w:val="3"/>
        </w:numPr>
        <w:spacing w:before="240" w:after="160" w:line="259" w:lineRule="auto"/>
        <w:rPr>
          <w:b/>
        </w:rPr>
      </w:pPr>
      <w:r w:rsidRPr="00E43296">
        <w:t xml:space="preserve">Stage 1 </w:t>
      </w:r>
      <w:r w:rsidR="00183F4D">
        <w:t>-</w:t>
      </w:r>
      <w:r w:rsidRPr="00E43296">
        <w:t xml:space="preserve"> </w:t>
      </w:r>
      <w:r w:rsidRPr="00E43296">
        <w:rPr>
          <w:b/>
        </w:rPr>
        <w:t>Upload</w:t>
      </w:r>
      <w:r>
        <w:rPr>
          <w:b/>
        </w:rPr>
        <w:t xml:space="preserve"> </w:t>
      </w:r>
      <w:r w:rsidRPr="00E43296">
        <w:rPr>
          <w:b/>
        </w:rPr>
        <w:t>-</w:t>
      </w:r>
      <w:r>
        <w:rPr>
          <w:b/>
        </w:rPr>
        <w:t xml:space="preserve"> </w:t>
      </w:r>
      <w:r w:rsidRPr="00E43296">
        <w:t>Embedding the knowledge</w:t>
      </w:r>
      <w:r>
        <w:t>.</w:t>
      </w:r>
    </w:p>
    <w:p w:rsidR="00B7147F" w:rsidRPr="00E43296" w:rsidRDefault="00B7147F" w:rsidP="00B7147F">
      <w:pPr>
        <w:pStyle w:val="ListParagraph"/>
        <w:numPr>
          <w:ilvl w:val="0"/>
          <w:numId w:val="3"/>
        </w:numPr>
        <w:spacing w:before="240" w:after="160" w:line="259" w:lineRule="auto"/>
        <w:rPr>
          <w:b/>
        </w:rPr>
      </w:pPr>
      <w:r w:rsidRPr="00E43296">
        <w:t xml:space="preserve">Stage 2 - </w:t>
      </w:r>
      <w:r w:rsidRPr="00E43296">
        <w:rPr>
          <w:b/>
        </w:rPr>
        <w:t xml:space="preserve">Process - </w:t>
      </w:r>
      <w:r w:rsidRPr="00E43296">
        <w:t>Deepening the knowledge</w:t>
      </w:r>
      <w:r>
        <w:t>.</w:t>
      </w:r>
    </w:p>
    <w:p w:rsidR="00B7147F" w:rsidRDefault="00B7147F" w:rsidP="00B7147F">
      <w:pPr>
        <w:pStyle w:val="ListParagraph"/>
        <w:numPr>
          <w:ilvl w:val="0"/>
          <w:numId w:val="3"/>
        </w:numPr>
        <w:spacing w:before="240" w:after="160" w:line="259" w:lineRule="auto"/>
      </w:pPr>
      <w:r w:rsidRPr="00E43296">
        <w:t xml:space="preserve">Stage 3 - </w:t>
      </w:r>
      <w:r w:rsidRPr="00E43296">
        <w:rPr>
          <w:b/>
        </w:rPr>
        <w:t>Download</w:t>
      </w:r>
      <w:r>
        <w:rPr>
          <w:b/>
        </w:rPr>
        <w:t xml:space="preserve"> - </w:t>
      </w:r>
      <w:r w:rsidRPr="009207C3">
        <w:t>D</w:t>
      </w:r>
      <w:r w:rsidRPr="00E43296">
        <w:t>emonstrating the knowledge</w:t>
      </w:r>
      <w:r>
        <w:t>.</w:t>
      </w:r>
    </w:p>
    <w:p w:rsidR="00B7147F" w:rsidRDefault="00B7147F" w:rsidP="00B7147F">
      <w:pPr>
        <w:spacing w:before="240"/>
        <w:rPr>
          <w:noProof/>
        </w:rPr>
      </w:pPr>
      <w:r>
        <w:rPr>
          <w:noProof/>
          <w:lang w:eastAsia="en-GB"/>
        </w:rPr>
        <w:drawing>
          <wp:anchor distT="0" distB="0" distL="114300" distR="114300" simplePos="0" relativeHeight="252013568" behindDoc="0" locked="0" layoutInCell="1" allowOverlap="1" wp14:anchorId="5594C6D0" wp14:editId="479BEDEE">
            <wp:simplePos x="0" y="0"/>
            <wp:positionH relativeFrom="column">
              <wp:posOffset>4109720</wp:posOffset>
            </wp:positionH>
            <wp:positionV relativeFrom="page">
              <wp:posOffset>6848475</wp:posOffset>
            </wp:positionV>
            <wp:extent cx="2458085" cy="1199515"/>
            <wp:effectExtent l="0" t="0" r="0" b="635"/>
            <wp:wrapSquare wrapText="bothSides"/>
            <wp:docPr id="266" name="Picture 266" descr="PiXL Re- visit PowerPoint [Read-Only] -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C8F1BE.tmp"/>
                    <pic:cNvPicPr/>
                  </pic:nvPicPr>
                  <pic:blipFill rotWithShape="1">
                    <a:blip r:embed="rId11" cstate="print">
                      <a:extLst>
                        <a:ext uri="{28A0092B-C50C-407E-A947-70E740481C1C}">
                          <a14:useLocalDpi xmlns:a14="http://schemas.microsoft.com/office/drawing/2010/main" val="0"/>
                        </a:ext>
                      </a:extLst>
                    </a:blip>
                    <a:srcRect l="28379" t="25405" r="14652" b="22710"/>
                    <a:stretch/>
                  </pic:blipFill>
                  <pic:spPr bwMode="auto">
                    <a:xfrm>
                      <a:off x="0" y="0"/>
                      <a:ext cx="2458085" cy="1199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340">
        <w:t xml:space="preserve">The strategy comes with a clear and simple methodology as well as </w:t>
      </w:r>
      <w:r w:rsidRPr="00F86340">
        <w:rPr>
          <w:u w:val="single"/>
        </w:rPr>
        <w:t>revisiting templates to organise the learning</w:t>
      </w:r>
      <w:r w:rsidRPr="00F86340">
        <w:t>. A learning schedule is also provided which can be dictated by the teacher or planned by the students.</w:t>
      </w:r>
    </w:p>
    <w:p w:rsidR="00B7147F" w:rsidRDefault="00B7147F" w:rsidP="00B7147F">
      <w:pPr>
        <w:spacing w:before="240"/>
        <w:rPr>
          <w:noProof/>
        </w:rPr>
      </w:pPr>
      <w:r>
        <w:rPr>
          <w:noProof/>
        </w:rPr>
        <w:t xml:space="preserve">This pack contains templates we have produced to embed the </w:t>
      </w:r>
      <w:r w:rsidR="00D71BBC">
        <w:rPr>
          <w:noProof/>
        </w:rPr>
        <w:t>“</w:t>
      </w:r>
      <w:r>
        <w:rPr>
          <w:noProof/>
        </w:rPr>
        <w:t>Thinking Hard</w:t>
      </w:r>
      <w:r w:rsidR="00D71BBC">
        <w:rPr>
          <w:noProof/>
        </w:rPr>
        <w:t>”</w:t>
      </w:r>
      <w:r>
        <w:rPr>
          <w:noProof/>
        </w:rPr>
        <w:t xml:space="preserve"> devices and use them in the PiXL Revisit Strategy.  It also includes a calendar t</w:t>
      </w:r>
      <w:r w:rsidR="00183F4D">
        <w:rPr>
          <w:noProof/>
        </w:rPr>
        <w:t>o</w:t>
      </w:r>
      <w:r>
        <w:rPr>
          <w:noProof/>
        </w:rPr>
        <w:t xml:space="preserve"> enable our students to be more independent in their revision.  This is most effective when used by individual subjects to ensure that revision is targetted and precise.  In the pack we have also included </w:t>
      </w:r>
      <w:r w:rsidRPr="00F11F58">
        <w:rPr>
          <w:i/>
          <w:noProof/>
        </w:rPr>
        <w:t>BLANK</w:t>
      </w:r>
      <w:r>
        <w:rPr>
          <w:noProof/>
        </w:rPr>
        <w:t xml:space="preserve"> sheets and sheets with instructions.</w:t>
      </w:r>
    </w:p>
    <w:p w:rsidR="00B7147F" w:rsidRPr="00E43296" w:rsidRDefault="00B7147F" w:rsidP="00B7147F">
      <w:pPr>
        <w:spacing w:before="240"/>
      </w:pPr>
      <w:r>
        <w:rPr>
          <w:noProof/>
        </w:rPr>
        <w:t xml:space="preserve"> </w:t>
      </w:r>
    </w:p>
    <w:p w:rsidR="00B77DDD" w:rsidRDefault="00562DF4" w:rsidP="00B7147F">
      <w:pPr>
        <w:rPr>
          <w:rFonts w:cstheme="minorHAnsi"/>
          <w:b/>
          <w:sz w:val="32"/>
        </w:rPr>
      </w:pPr>
      <w:r w:rsidRPr="006B040C">
        <w:rPr>
          <w:rFonts w:cstheme="minorHAnsi"/>
          <w:b/>
          <w:noProof/>
          <w:sz w:val="32"/>
          <w:lang w:eastAsia="en-GB"/>
        </w:rPr>
        <mc:AlternateContent>
          <mc:Choice Requires="wps">
            <w:drawing>
              <wp:anchor distT="45720" distB="45720" distL="114300" distR="114300" simplePos="0" relativeHeight="251853824" behindDoc="0" locked="0" layoutInCell="1" allowOverlap="1" wp14:anchorId="4403B188" wp14:editId="5CBE81BA">
                <wp:simplePos x="0" y="0"/>
                <wp:positionH relativeFrom="column">
                  <wp:posOffset>1205964</wp:posOffset>
                </wp:positionH>
                <wp:positionV relativeFrom="paragraph">
                  <wp:posOffset>-487</wp:posOffset>
                </wp:positionV>
                <wp:extent cx="4277995" cy="467360"/>
                <wp:effectExtent l="0" t="0" r="27305" b="279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995" cy="467360"/>
                        </a:xfrm>
                        <a:prstGeom prst="rect">
                          <a:avLst/>
                        </a:prstGeom>
                        <a:solidFill>
                          <a:srgbClr val="FFFFFF"/>
                        </a:solidFill>
                        <a:ln w="9525">
                          <a:solidFill>
                            <a:srgbClr val="000000"/>
                          </a:solidFill>
                          <a:miter lim="800000"/>
                          <a:headEnd/>
                          <a:tailEnd/>
                        </a:ln>
                      </wps:spPr>
                      <wps:txbx>
                        <w:txbxContent>
                          <w:p w:rsidR="00562DF4" w:rsidRDefault="00562DF4" w:rsidP="00B77DDD">
                            <w:r>
                              <w:t>Unit /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03B188" id="_x0000_t202" coordsize="21600,21600" o:spt="202" path="m,l,21600r21600,l21600,xe">
                <v:stroke joinstyle="miter"/>
                <v:path gradientshapeok="t" o:connecttype="rect"/>
              </v:shapetype>
              <v:shape id="Text Box 2" o:spid="_x0000_s1026" type="#_x0000_t202" style="position:absolute;margin-left:94.95pt;margin-top:-.05pt;width:336.85pt;height:36.8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LMJAIAAEQEAAAOAAAAZHJzL2Uyb0RvYy54bWysU9uO2yAQfa/Uf0C8N07cXDZWnNU221SV&#10;thdptx+AMY5RgaFAYqdfvwPOplbbp6p+QMAMx2fOmdnc9lqRk3BeginpbDKlRBgOtTSHkn572r+5&#10;ocQHZmqmwIiSnoWnt9vXrzadLUQOLahaOIIgxhedLWkbgi2yzPNWaOYnYIXBYANOs4BHd8hqxzpE&#10;1yrLp9Nl1oGrrQMuvMfb+yFItwm/aQQPX5rGi0BUSZFbSKtLaxXXbLthxcEx20p+ocH+gYVm0uBP&#10;r1D3LDBydPIPKC25Aw9NmHDQGTSN5CLVgNXMpr9V89gyK1ItKI63V5n8/4Pln09fHZE1ekeJYRot&#10;ehJ9IO+gJ3lUp7O+wKRHi2mhx+uYGSv19gH4d08M7FpmDuLOOehawWpkN4svs9HTAcdHkKr7BDX+&#10;hh0DJKC+cToCohgE0dGl89WZSIXj5TxfrdbrBSUcY/Pl6u0yWZex4uW1dT58EKBJ3JTUofMJnZ0e&#10;fIhsWPGSktiDkvVeKpUO7lDtlCMnhl2yT18qAIscpylDupKuF/liEGAc82OIafr+BqFlwHZXUpf0&#10;5prEiijbe1OnZgxMqmGPlJW56BilG0QMfdVffKmgPqOiDoa2xjHETQvuJyUdtnRJ/Y8jc4IS9dGg&#10;K+vZfB5nIB3mi1WOBzeOVOMIMxyhShooGba7kOYmCmbgDt1rZBI22jwwuXDFVk16X8YqzsL4nLJ+&#10;Df/2GQAA//8DAFBLAwQUAAYACAAAACEAGwJN7N4AAAAIAQAADwAAAGRycy9kb3ducmV2LnhtbEyP&#10;wU7DMBBE70j8g7VIXFDrlECahDgVQgLBDQqCqxtvk4h4HWw3DX/PcoLjaEYzb6rNbAcxoQ+9IwWr&#10;ZQICqXGmp1bB2+v9IgcRoiajB0eo4BsDbOrTk0qXxh3pBadtbAWXUCi1gi7GsZQyNB1aHZZuRGJv&#10;77zVkaVvpfH6yOV2kJdJkkmre+KFTo9412HzuT1YBfnV4/QRntLn9ybbD0W8WE8PX16p87P59gZE&#10;xDn+heEXn9GhZqadO5AJYmCdFwVHFSxWINjPszQDsVOwTq9B1pX8f6D+AQAA//8DAFBLAQItABQA&#10;BgAIAAAAIQC2gziS/gAAAOEBAAATAAAAAAAAAAAAAAAAAAAAAABbQ29udGVudF9UeXBlc10ueG1s&#10;UEsBAi0AFAAGAAgAAAAhADj9If/WAAAAlAEAAAsAAAAAAAAAAAAAAAAALwEAAF9yZWxzLy5yZWxz&#10;UEsBAi0AFAAGAAgAAAAhAKRFsswkAgAARAQAAA4AAAAAAAAAAAAAAAAALgIAAGRycy9lMm9Eb2Mu&#10;eG1sUEsBAi0AFAAGAAgAAAAhABsCTezeAAAACAEAAA8AAAAAAAAAAAAAAAAAfgQAAGRycy9kb3du&#10;cmV2LnhtbFBLBQYAAAAABAAEAPMAAACJBQAAAAA=&#10;">
                <v:textbox>
                  <w:txbxContent>
                    <w:p w:rsidR="00562DF4" w:rsidRDefault="00562DF4" w:rsidP="00B77DDD">
                      <w:r>
                        <w:t>Unit / Topic:</w:t>
                      </w:r>
                    </w:p>
                  </w:txbxContent>
                </v:textbox>
                <w10:wrap type="square"/>
              </v:shape>
            </w:pict>
          </mc:Fallback>
        </mc:AlternateContent>
      </w:r>
      <w:r w:rsidR="00B7147F" w:rsidRPr="003623FE">
        <w:t xml:space="preserve"> </w:t>
      </w:r>
      <w:r w:rsidR="00CF64F0" w:rsidRPr="00B13573">
        <w:rPr>
          <w:rFonts w:cstheme="minorHAnsi"/>
          <w:b/>
          <w:noProof/>
          <w:sz w:val="32"/>
          <w:lang w:eastAsia="en-GB"/>
        </w:rPr>
        <mc:AlternateContent>
          <mc:Choice Requires="wps">
            <w:drawing>
              <wp:anchor distT="45720" distB="45720" distL="114300" distR="114300" simplePos="0" relativeHeight="251852800" behindDoc="0" locked="0" layoutInCell="1" allowOverlap="1" wp14:anchorId="138395D0" wp14:editId="3A170CDA">
                <wp:simplePos x="0" y="0"/>
                <wp:positionH relativeFrom="column">
                  <wp:posOffset>2066925</wp:posOffset>
                </wp:positionH>
                <wp:positionV relativeFrom="paragraph">
                  <wp:posOffset>187</wp:posOffset>
                </wp:positionV>
                <wp:extent cx="34925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404620"/>
                        </a:xfrm>
                        <a:prstGeom prst="rect">
                          <a:avLst/>
                        </a:prstGeom>
                        <a:solidFill>
                          <a:srgbClr val="FFFFFF"/>
                        </a:solidFill>
                        <a:ln w="9525">
                          <a:noFill/>
                          <a:miter lim="800000"/>
                          <a:headEnd/>
                          <a:tailEnd/>
                        </a:ln>
                      </wps:spPr>
                      <wps:txbx>
                        <w:txbxContent>
                          <w:p w:rsidR="00562DF4" w:rsidRDefault="00562DF4" w:rsidP="00B77DDD">
                            <w:pPr>
                              <w:rPr>
                                <w:rFonts w:cstheme="minorHAnsi"/>
                                <w:b/>
                                <w:sz w:val="32"/>
                              </w:rPr>
                            </w:pPr>
                          </w:p>
                          <w:p w:rsidR="00562DF4" w:rsidRDefault="00562DF4" w:rsidP="00B77DDD">
                            <w:pPr>
                              <w:rPr>
                                <w:rFonts w:cstheme="minorHAnsi"/>
                                <w:b/>
                                <w:sz w:val="32"/>
                              </w:rPr>
                            </w:pPr>
                          </w:p>
                          <w:p w:rsidR="00562DF4" w:rsidRPr="00B13573" w:rsidRDefault="00562DF4" w:rsidP="00B77DDD">
                            <w:pPr>
                              <w:rPr>
                                <w:sz w:val="44"/>
                              </w:rPr>
                            </w:pPr>
                            <w:r>
                              <w:rPr>
                                <w:rFonts w:cstheme="minorHAnsi"/>
                                <w:b/>
                                <w:sz w:val="32"/>
                              </w:rPr>
                              <w:t>Reduce and Transform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8395D0" id="_x0000_s1027" type="#_x0000_t202" style="position:absolute;margin-left:162.75pt;margin-top:0;width:275pt;height:110.6pt;z-index:251852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unIwIAACUEAAAOAAAAZHJzL2Uyb0RvYy54bWysU11v2yAUfZ+0/4B4X+x4TttYcaouXaZJ&#10;3YfU7gdgjGM04DIgsbNfvwtO06h7m8YDAu7lcO65h9XtqBU5COclmJrOZzklwnBopdnV9MfT9t0N&#10;JT4w0zIFRtT0KDy9Xb99sxpsJQroQbXCEQQxvhpsTfsQbJVlnvdCMz8DKwwGO3CaBdy6XdY6NiC6&#10;VlmR51fZAK61DrjwHk/vpyBdJ/yuEzx86zovAlE1RW4hzS7NTZyz9YpVO8dsL/mJBvsHFppJg4+e&#10;oe5ZYGTv5F9QWnIHHrow46Az6DrJRaoBq5nnr6p57JkVqRYUx9uzTP7/wfKvh++OyLamxfyaEsM0&#10;NulJjIF8gJEUUZ/B+grTHi0mhhGPsc+pVm8fgP/0xMCmZ2Yn7pyDoResRX7zeDO7uDrh+AjSDF+g&#10;xWfYPkACGjuno3goB0F07NPx3JtIhePh+3JZLHIMcYzNy7y8KlL3MlY9X7fOh08CNImLmjpsfoJn&#10;hwcfIh1WPafE1zwo2W6lUmnjds1GOXJgaJRtGqmCV2nKkKGmy0WxSMgG4v3kIS0DGllJXdObPI7J&#10;WlGOj6ZNKYFJNa2RiTInfaIkkzhhbMbUiiRe1K6B9oiCOZh8i/8MFz2435QM6Nma+l975gQl6rNB&#10;0ZfzsowmT5tycY0KEXcZaS4jzHCEqmmgZFpuQvoYSQ57h83ZyiTbC5MTZfRiUvP0b6LZL/cp6+V3&#10;r/8AAAD//wMAUEsDBBQABgAIAAAAIQA32Lbq3AAAAAgBAAAPAAAAZHJzL2Rvd25yZXYueG1sTI/N&#10;TsMwEITvSLyDtUjcqFOjQJVmU1VUXDgg0SLB0Y03cVT/RLabhrfHPcFxNKOZb+rNbA2bKMTBO4Tl&#10;ogBGrvVqcD3C5+H1YQUsJumUNN4Rwg9F2DS3N7WslL+4D5r2qWe5xMVKIuiUxorz2GqyMi78SC57&#10;nQ9WpixDz1WQl1xuDRdF8cStHFxe0HKkF03taX+2CF9WD2oX3r87ZabdW7ctxzmMiPd383YNLNGc&#10;/sJwxc/o0GSmoz87FZlBeBRlmaMI+VG2V89XeUQQYimANzX/f6D5BQAA//8DAFBLAQItABQABgAI&#10;AAAAIQC2gziS/gAAAOEBAAATAAAAAAAAAAAAAAAAAAAAAABbQ29udGVudF9UeXBlc10ueG1sUEsB&#10;Ai0AFAAGAAgAAAAhADj9If/WAAAAlAEAAAsAAAAAAAAAAAAAAAAALwEAAF9yZWxzLy5yZWxzUEsB&#10;Ai0AFAAGAAgAAAAhAAQUa6cjAgAAJQQAAA4AAAAAAAAAAAAAAAAALgIAAGRycy9lMm9Eb2MueG1s&#10;UEsBAi0AFAAGAAgAAAAhADfYturcAAAACAEAAA8AAAAAAAAAAAAAAAAAfQQAAGRycy9kb3ducmV2&#10;LnhtbFBLBQYAAAAABAAEAPMAAACGBQAAAAA=&#10;" stroked="f">
                <v:textbox style="mso-fit-shape-to-text:t">
                  <w:txbxContent>
                    <w:p w:rsidR="00562DF4" w:rsidRDefault="00562DF4" w:rsidP="00B77DDD">
                      <w:pPr>
                        <w:rPr>
                          <w:rFonts w:cstheme="minorHAnsi"/>
                          <w:b/>
                          <w:sz w:val="32"/>
                        </w:rPr>
                      </w:pPr>
                    </w:p>
                    <w:p w:rsidR="00562DF4" w:rsidRDefault="00562DF4" w:rsidP="00B77DDD">
                      <w:pPr>
                        <w:rPr>
                          <w:rFonts w:cstheme="minorHAnsi"/>
                          <w:b/>
                          <w:sz w:val="32"/>
                        </w:rPr>
                      </w:pPr>
                    </w:p>
                    <w:p w:rsidR="00562DF4" w:rsidRPr="00B13573" w:rsidRDefault="00562DF4" w:rsidP="00B77DDD">
                      <w:pPr>
                        <w:rPr>
                          <w:sz w:val="44"/>
                        </w:rPr>
                      </w:pPr>
                      <w:r>
                        <w:rPr>
                          <w:rFonts w:cstheme="minorHAnsi"/>
                          <w:b/>
                          <w:sz w:val="32"/>
                        </w:rPr>
                        <w:t>Reduce and Transform</w:t>
                      </w:r>
                    </w:p>
                  </w:txbxContent>
                </v:textbox>
                <w10:wrap type="square"/>
              </v:shape>
            </w:pict>
          </mc:Fallback>
        </mc:AlternateContent>
      </w:r>
    </w:p>
    <w:p w:rsidR="00B77DDD" w:rsidRDefault="00B77DDD" w:rsidP="00060140">
      <w:pPr>
        <w:spacing w:line="276" w:lineRule="auto"/>
        <w:rPr>
          <w:rFonts w:cstheme="minorHAnsi"/>
          <w:b/>
          <w:sz w:val="32"/>
        </w:rPr>
      </w:pPr>
    </w:p>
    <w:p w:rsidR="00B77DDD" w:rsidRDefault="00B77DDD" w:rsidP="00B77DDD">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r>
        <w:rPr>
          <w:rFonts w:cstheme="minorHAnsi"/>
          <w:b/>
          <w:noProof/>
          <w:sz w:val="32"/>
          <w:lang w:eastAsia="en-GB"/>
        </w:rPr>
        <mc:AlternateContent>
          <mc:Choice Requires="wps">
            <w:drawing>
              <wp:anchor distT="0" distB="0" distL="114300" distR="114300" simplePos="0" relativeHeight="251654144" behindDoc="0" locked="0" layoutInCell="1" allowOverlap="1" wp14:anchorId="2154DB31" wp14:editId="4F69B207">
                <wp:simplePos x="0" y="0"/>
                <wp:positionH relativeFrom="column">
                  <wp:posOffset>-15766</wp:posOffset>
                </wp:positionH>
                <wp:positionV relativeFrom="paragraph">
                  <wp:posOffset>273992</wp:posOffset>
                </wp:positionV>
                <wp:extent cx="331076" cy="7711111"/>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331076" cy="7711111"/>
                        </a:xfrm>
                        <a:prstGeom prst="rect">
                          <a:avLst/>
                        </a:prstGeom>
                        <a:solidFill>
                          <a:schemeClr val="lt1"/>
                        </a:solidFill>
                        <a:ln w="6350">
                          <a:noFill/>
                        </a:ln>
                      </wps:spPr>
                      <wps:txbx>
                        <w:txbxContent>
                          <w:p w:rsidR="00562DF4" w:rsidRDefault="00562DF4" w:rsidP="000B28AA">
                            <w:r>
                              <w:t>1.</w:t>
                            </w:r>
                          </w:p>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r>
                              <w:t>2.</w:t>
                            </w:r>
                          </w:p>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r>
                              <w:t>3.</w:t>
                            </w:r>
                          </w:p>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r>
                              <w:t>4.</w:t>
                            </w:r>
                          </w:p>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54DB31" id="Text Box 14" o:spid="_x0000_s1028" type="#_x0000_t202" style="position:absolute;left:0;text-align:left;margin-left:-1.25pt;margin-top:21.55pt;width:26.05pt;height:607.1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7lmQgIAAIIEAAAOAAAAZHJzL2Uyb0RvYy54bWysVMGO2jAQvVfqP1i+lyTAwjYirCgrqkpo&#10;dyWo9mwcByLZHtc2JPTrO3YIS7c9VeVgxjPjZ897M5k9tEqSk7CuBl3QbJBSIjSHstb7gn7frj7d&#10;U+I80yWToEVBz8LRh/nHD7PG5GIIB5ClsARBtMsbU9CD9yZPEscPQjE3ACM0Biuwinnc2n1SWtYg&#10;upLJME0nSQO2NBa4cA69j12QziN+VQnun6vKCU9kQfFtPq42rruwJvMZy/eWmUPNL89g//AKxWqN&#10;l16hHpln5GjrP6BUzS04qPyAg0qgqmouYg1YTZa+q2ZzYEbEWpAcZ640uf8Hy59OL5bUJWo3pkQz&#10;hRptRevJF2gJupCfxrgc0zYGE32Lfszt/Q6doey2sir8Y0EE48j0+cpuQOPoHI2ydDqhhGNoOs3C&#10;L8Akb6eNdf6rAEWCUVCL6kVS2WntfJfap4TLHMi6XNVSxk3oGLGUlpwYai19D/5bltSkKehkdJdG&#10;YA3heIcsNb4l1NrVFCzf7trIzbCvdwflGWmw0DWSM3xV41vXzPkXZrFzsHKcBv+MSyUB74KLRckB&#10;7M+/+UM+CopRShrsxIK6H0dmBSXym0apP2fjcWjduBnfTYe4sbeR3W1EH9USkIAM587waIZ8L3uz&#10;sqBecWgW4VYMMc3x7oL63lz6bj5w6LhYLGISNqthfq03hgfoQHhQYtu+MmsucnkU+gn6nmX5O9W6&#10;3HBSw+LooaqjpIHnjtUL/djosSkuQxkm6XYfs94+HfNfAAAA//8DAFBLAwQUAAYACAAAACEAHRNP&#10;v+EAAAAJAQAADwAAAGRycy9kb3ducmV2LnhtbEyPy07DMBBF90j8gzVIbFDrNGlaCHEqhHhI7Gh4&#10;iJ0bD0lEPI5iNwl/z7CC5ege3Xsm3822EyMOvnWkYLWMQCBVzrRUK3gp7xeXIHzQZHTnCBV8o4dd&#10;cXqS68y4iZ5x3IdacAn5TCtoQugzKX3VoNV+6Xokzj7dYHXgc6ilGfTE5baTcRRtpNUt8UKje7xt&#10;sPraH62Cj4v6/cnPD69Tkib93eNYbt9MqdT52XxzDSLgHP5g+NVndSjY6eCOZLzoFCzilEkF62QF&#10;gvP11QbEgbk43a5BFrn8/0HxAwAA//8DAFBLAQItABQABgAIAAAAIQC2gziS/gAAAOEBAAATAAAA&#10;AAAAAAAAAAAAAAAAAABbQ29udGVudF9UeXBlc10ueG1sUEsBAi0AFAAGAAgAAAAhADj9If/WAAAA&#10;lAEAAAsAAAAAAAAAAAAAAAAALwEAAF9yZWxzLy5yZWxzUEsBAi0AFAAGAAgAAAAhAGo7uWZCAgAA&#10;ggQAAA4AAAAAAAAAAAAAAAAALgIAAGRycy9lMm9Eb2MueG1sUEsBAi0AFAAGAAgAAAAhAB0TT7/h&#10;AAAACQEAAA8AAAAAAAAAAAAAAAAAnAQAAGRycy9kb3ducmV2LnhtbFBLBQYAAAAABAAEAPMAAACq&#10;BQAAAAA=&#10;" fillcolor="white [3201]" stroked="f" strokeweight=".5pt">
                <v:textbox>
                  <w:txbxContent>
                    <w:p w:rsidR="00562DF4" w:rsidRDefault="00562DF4" w:rsidP="000B28AA">
                      <w:r>
                        <w:t>1.</w:t>
                      </w:r>
                    </w:p>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r>
                        <w:t>2.</w:t>
                      </w:r>
                    </w:p>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r>
                        <w:t>3.</w:t>
                      </w:r>
                    </w:p>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r>
                        <w:t>4.</w:t>
                      </w:r>
                    </w:p>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p w:rsidR="00562DF4" w:rsidRDefault="00562DF4" w:rsidP="000B28AA">
                      <w:r>
                        <w:t>5.</w:t>
                      </w:r>
                    </w:p>
                  </w:txbxContent>
                </v:textbox>
              </v:shape>
            </w:pict>
          </mc:Fallback>
        </mc:AlternateContent>
      </w:r>
    </w:p>
    <w:p w:rsidR="000B28AA" w:rsidRDefault="000B28AA" w:rsidP="000B28AA">
      <w:pPr>
        <w:spacing w:line="276" w:lineRule="auto"/>
        <w:rPr>
          <w:rFonts w:cstheme="minorHAnsi"/>
          <w:b/>
          <w:sz w:val="32"/>
        </w:rPr>
      </w:pPr>
      <w:r>
        <w:rPr>
          <w:rFonts w:cstheme="minorHAnsi"/>
          <w:b/>
          <w:noProof/>
          <w:sz w:val="32"/>
          <w:lang w:eastAsia="en-GB"/>
        </w:rPr>
        <mc:AlternateContent>
          <mc:Choice Requires="wpg">
            <w:drawing>
              <wp:anchor distT="0" distB="0" distL="114300" distR="114300" simplePos="0" relativeHeight="251652096" behindDoc="0" locked="0" layoutInCell="1" allowOverlap="1" wp14:anchorId="24DF9E78" wp14:editId="31CF38F6">
                <wp:simplePos x="0" y="0"/>
                <wp:positionH relativeFrom="column">
                  <wp:posOffset>393547</wp:posOffset>
                </wp:positionH>
                <wp:positionV relativeFrom="paragraph">
                  <wp:posOffset>34925</wp:posOffset>
                </wp:positionV>
                <wp:extent cx="2279653" cy="7679650"/>
                <wp:effectExtent l="0" t="0" r="25400" b="17145"/>
                <wp:wrapNone/>
                <wp:docPr id="13" name="Group 13"/>
                <wp:cNvGraphicFramePr/>
                <a:graphic xmlns:a="http://schemas.openxmlformats.org/drawingml/2006/main">
                  <a:graphicData uri="http://schemas.microsoft.com/office/word/2010/wordprocessingGroup">
                    <wpg:wgp>
                      <wpg:cNvGrpSpPr/>
                      <wpg:grpSpPr>
                        <a:xfrm>
                          <a:off x="0" y="0"/>
                          <a:ext cx="2279653" cy="7679650"/>
                          <a:chOff x="0" y="0"/>
                          <a:chExt cx="2279653" cy="7679650"/>
                        </a:xfrm>
                      </wpg:grpSpPr>
                      <wps:wsp>
                        <wps:cNvPr id="2" name="Text Box 2"/>
                        <wps:cNvSpPr txBox="1"/>
                        <wps:spPr>
                          <a:xfrm>
                            <a:off x="94593" y="0"/>
                            <a:ext cx="2185060" cy="1341912"/>
                          </a:xfrm>
                          <a:prstGeom prst="rect">
                            <a:avLst/>
                          </a:prstGeom>
                          <a:noFill/>
                          <a:ln w="6350">
                            <a:solidFill>
                              <a:prstClr val="black"/>
                            </a:solidFill>
                          </a:ln>
                        </wps:spPr>
                        <wps:txbx>
                          <w:txbxContent>
                            <w:p w:rsidR="00562DF4" w:rsidRDefault="00562DF4"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63062" y="1592317"/>
                            <a:ext cx="2185060" cy="1341912"/>
                          </a:xfrm>
                          <a:prstGeom prst="rect">
                            <a:avLst/>
                          </a:prstGeom>
                          <a:noFill/>
                          <a:ln w="6350">
                            <a:solidFill>
                              <a:prstClr val="black"/>
                            </a:solidFill>
                          </a:ln>
                        </wps:spPr>
                        <wps:txbx>
                          <w:txbxContent>
                            <w:p w:rsidR="00562DF4" w:rsidRDefault="00562DF4"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31531" y="3200400"/>
                            <a:ext cx="2185060" cy="1341912"/>
                          </a:xfrm>
                          <a:prstGeom prst="rect">
                            <a:avLst/>
                          </a:prstGeom>
                          <a:noFill/>
                          <a:ln w="6350">
                            <a:solidFill>
                              <a:prstClr val="black"/>
                            </a:solidFill>
                          </a:ln>
                        </wps:spPr>
                        <wps:txbx>
                          <w:txbxContent>
                            <w:p w:rsidR="00562DF4" w:rsidRDefault="00562DF4"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15766" y="4792717"/>
                            <a:ext cx="2185060" cy="1341912"/>
                          </a:xfrm>
                          <a:prstGeom prst="rect">
                            <a:avLst/>
                          </a:prstGeom>
                          <a:noFill/>
                          <a:ln w="6350">
                            <a:solidFill>
                              <a:prstClr val="black"/>
                            </a:solidFill>
                          </a:ln>
                        </wps:spPr>
                        <wps:txbx>
                          <w:txbxContent>
                            <w:p w:rsidR="00562DF4" w:rsidRDefault="00562DF4"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0" y="6337738"/>
                            <a:ext cx="2185060" cy="1341912"/>
                          </a:xfrm>
                          <a:prstGeom prst="rect">
                            <a:avLst/>
                          </a:prstGeom>
                          <a:noFill/>
                          <a:ln w="6350">
                            <a:solidFill>
                              <a:prstClr val="black"/>
                            </a:solidFill>
                          </a:ln>
                        </wps:spPr>
                        <wps:txbx>
                          <w:txbxContent>
                            <w:p w:rsidR="00562DF4" w:rsidRDefault="00562DF4"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DF9E78" id="Group 13" o:spid="_x0000_s1029" style="position:absolute;margin-left:31pt;margin-top:2.75pt;width:179.5pt;height:604.7pt;z-index:251652096" coordsize="22796,76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r7QgMAAJ8RAAAOAAAAZHJzL2Uyb0RvYy54bWzsWG1r2zAQ/j7YfxD6vjp+b0ydkrVrGZS2&#10;0I5+VhQ5NrMtTVJid79+J/mloSmMdGywkC+OTnc+6Z577iL57LytSrRhUhW8TrF7MsGI1ZQvi3qV&#10;4m+PV59OMVKa1EtS8pql+JkpfD77+OGsEQnzeM7LJZMInNQqaUSKc61F4jiK5qwi6oQLVoMy47Ii&#10;GkS5cpaSNOC9Kh1vMomchsulkJwypWD2slPimfWfZYzquyxTTKMyxbA3bZ/SPhfm6czOSLKSROQF&#10;7bdB3rGLihQ1LDq6uiSaoLUsdlxVBZVc8UyfUF45PMsKymwMEI07eRXNteRrYWNZJc1KjDABtK9w&#10;erdberu5l6hYQu58jGpSQY7ssghkAKcRqwRsrqV4EPeyn1h1kom3zWRlfiES1FpYn0dYWasRhUnP&#10;i6dRCO4p6OLICD3wNIfs7LxH8y+/edMZFnbM/sbtNAJIpF5wUn+G00NOBLPwK4NBj5M3wPRo4vvM&#10;W+R1QFkjgxLSLUwDosO8gsk3wJoG4RRQeQMw9zScREBXA5jrB+7UtWuMYZNESKWvGa+QGaRYAtEt&#10;/8jmRmlIE5gOJmblml8VZWnJXtaoSXHkQw6MRvGyWBqlEcwrF6VEGwLlsigJ/W5CAF9bViCVNUwa&#10;sLvAzEi3i9bSqGeNShZ8+QxYSN7VnBL0qgD3N0TpeyKhyCA+aBz6Dh5ZyWFPvB9hlHP58615Yw85&#10;BS1GDRRtitWPNZEMo/JrDdmeukFgqtwKQRh7IMhtzWJbU6+rCw6ButCiBLVDY6/LYZhJXj1Bf5mb&#10;VUFFagprp1gPwwvdtRLoT5TN59YI6loQfVM/CGpcD7A+tk9Eij5dGqhzywd+keRV1jrbLm/zteZZ&#10;YVNqcO5Q7eEHrpsK/QekH3vDSPoxz1AZ+5A+8icRlJAhdjj1fDc2DCPJ2Cv+Y+oHQ70fqX9A1A92&#10;+v2Y5z2p77uhD70GqO/D0SWY9H+Ch0D98Ej9A+z64Q71xzzvSX03jKPIUj+Ip158SF0/OlL/AKkP&#10;ZO0uQ+OBZ8zzntSHcyN0/Mj349g/PZzDjj23vZxIj+f8/vr018759qoLXwHsfaz/YmE+M2zL9l7w&#10;8l1l9gsAAP//AwBQSwMEFAAGAAgAAAAhAETkPh/fAAAACQEAAA8AAABkcnMvZG93bnJldi54bWxM&#10;j0FLw0AUhO+C/2F5gje72dgUG7MppainItgK0ts2eU1Cs29Ddpuk/97nyR6HGWa+yVaTbcWAvW8c&#10;aVCzCARS4cqGKg3f+/enFxA+GCpN6wg1XNHDKr+/y0xaupG+cNiFSnAJ+dRoqEPoUil9UaM1fuY6&#10;JPZOrrcmsOwrWfZm5HLbyjiKFtKahnihNh1uaizOu4vV8DGacf2s3obt+bS5HvbJ589WodaPD9P6&#10;FUTAKfyH4Q+f0SFnpqO7UOlFq2ER85WgIUlAsD2PFesj52I1X4LMM3n7IP8FAAD//wMAUEsBAi0A&#10;FAAGAAgAAAAhALaDOJL+AAAA4QEAABMAAAAAAAAAAAAAAAAAAAAAAFtDb250ZW50X1R5cGVzXS54&#10;bWxQSwECLQAUAAYACAAAACEAOP0h/9YAAACUAQAACwAAAAAAAAAAAAAAAAAvAQAAX3JlbHMvLnJl&#10;bHNQSwECLQAUAAYACAAAACEA6kBa+0IDAACfEQAADgAAAAAAAAAAAAAAAAAuAgAAZHJzL2Uyb0Rv&#10;Yy54bWxQSwECLQAUAAYACAAAACEAROQ+H98AAAAJAQAADwAAAAAAAAAAAAAAAACcBQAAZHJzL2Rv&#10;d25yZXYueG1sUEsFBgAAAAAEAAQA8wAAAKgGAAAAAA==&#10;">
                <v:shape id="_x0000_s1030" type="#_x0000_t202" style="position:absolute;left:945;width:21851;height:1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ZvjxAAAANoAAAAPAAAAZHJzL2Rvd25yZXYueG1sRI9BawIx&#10;FITvBf9DeIK3mq1gK6tRSqnQQilURT0+N8/NYvKy3aTr1l9vhEKPw8x8w8wWnbOipSZUnhU8DDMQ&#10;xIXXFZcKNuvl/QREiMgarWdS8EsBFvPe3Qxz7c/8Re0qliJBOOSowMRY51KGwpDDMPQ1cfKOvnEY&#10;k2xKqRs8J7izcpRlj9JhxWnBYE0vhorT6scp+Njuvl+Xn/tsRwdbjVv7ZN4vB6UG/e55CiJSF//D&#10;f+03rWAEtyvpBsj5FQAA//8DAFBLAQItABQABgAIAAAAIQDb4fbL7gAAAIUBAAATAAAAAAAAAAAA&#10;AAAAAAAAAABbQ29udGVudF9UeXBlc10ueG1sUEsBAi0AFAAGAAgAAAAhAFr0LFu/AAAAFQEAAAsA&#10;AAAAAAAAAAAAAAAAHwEAAF9yZWxzLy5yZWxzUEsBAi0AFAAGAAgAAAAhAJjZm+PEAAAA2gAAAA8A&#10;AAAAAAAAAAAAAAAABwIAAGRycy9kb3ducmV2LnhtbFBLBQYAAAAAAwADALcAAAD4AgAAAAA=&#10;" filled="f" strokeweight=".5pt">
                  <v:textbox>
                    <w:txbxContent>
                      <w:p w:rsidR="00562DF4" w:rsidRDefault="00562DF4" w:rsidP="000B28AA"/>
                    </w:txbxContent>
                  </v:textbox>
                </v:shape>
                <v:shape id="Text Box 3" o:spid="_x0000_s1031" type="#_x0000_t202" style="position:absolute;left:630;top:15923;width:21851;height:1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T54xQAAANoAAAAPAAAAZHJzL2Rvd25yZXYueG1sRI9BawIx&#10;FITvQv9DeIXeNKulKlujFFFooRS0RXt8bp6bpcnLuknXbX99UxA8DjPzDTNbdM6KlppQeVYwHGQg&#10;iAuvKy4VfLyv+1MQISJrtJ5JwQ8FWMxvejPMtT/zhtptLEWCcMhRgYmxzqUMhSGHYeBr4uQdfeMw&#10;JtmUUjd4TnBn5SjLxtJhxWnBYE1LQ8XX9tspeN3tT6v122e2p4OtHlo7MS+/B6XubrunRxCRungN&#10;X9rPWsE9/F9JN0DO/wAAAP//AwBQSwECLQAUAAYACAAAACEA2+H2y+4AAACFAQAAEwAAAAAAAAAA&#10;AAAAAAAAAAAAW0NvbnRlbnRfVHlwZXNdLnhtbFBLAQItABQABgAIAAAAIQBa9CxbvwAAABUBAAAL&#10;AAAAAAAAAAAAAAAAAB8BAABfcmVscy8ucmVsc1BLAQItABQABgAIAAAAIQD3lT54xQAAANoAAAAP&#10;AAAAAAAAAAAAAAAAAAcCAABkcnMvZG93bnJldi54bWxQSwUGAAAAAAMAAwC3AAAA+QIAAAAA&#10;" filled="f" strokeweight=".5pt">
                  <v:textbox>
                    <w:txbxContent>
                      <w:p w:rsidR="00562DF4" w:rsidRDefault="00562DF4" w:rsidP="000B28AA"/>
                    </w:txbxContent>
                  </v:textbox>
                </v:shape>
                <v:shape id="_x0000_s1032" type="#_x0000_t202" style="position:absolute;left:315;top:32004;width:21850;height:1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KYMxQAAANoAAAAPAAAAZHJzL2Rvd25yZXYueG1sRI9BawIx&#10;FITvQv9DeIXeNKu0KlujFFFooRS0RXt8bp6bpcnLuknXbX99UxA8DjPzDTNbdM6KlppQeVYwHGQg&#10;iAuvKy4VfLyv+1MQISJrtJ5JwQ8FWMxvejPMtT/zhtptLEWCcMhRgYmxzqUMhSGHYeBr4uQdfeMw&#10;JtmUUjd4TnBn5SjLxtJhxWnBYE1LQ8XX9tspeN3tT6v122e2p4OtHlo7MS+/B6XubrunRxCRungN&#10;X9rPWsE9/F9JN0DO/wAAAP//AwBQSwECLQAUAAYACAAAACEA2+H2y+4AAACFAQAAEwAAAAAAAAAA&#10;AAAAAAAAAAAAW0NvbnRlbnRfVHlwZXNdLnhtbFBLAQItABQABgAIAAAAIQBa9CxbvwAAABUBAAAL&#10;AAAAAAAAAAAAAAAAAB8BAABfcmVscy8ucmVsc1BLAQItABQABgAIAAAAIQB4fKYMxQAAANoAAAAP&#10;AAAAAAAAAAAAAAAAAAcCAABkcnMvZG93bnJldi54bWxQSwUGAAAAAAMAAwC3AAAA+QIAAAAA&#10;" filled="f" strokeweight=".5pt">
                  <v:textbox>
                    <w:txbxContent>
                      <w:p w:rsidR="00562DF4" w:rsidRDefault="00562DF4" w:rsidP="000B28AA"/>
                    </w:txbxContent>
                  </v:textbox>
                </v:shape>
                <v:shape id="Text Box 5" o:spid="_x0000_s1033" type="#_x0000_t202" style="position:absolute;left:157;top:47927;width:21851;height:1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OXxAAAANoAAAAPAAAAZHJzL2Rvd25yZXYueG1sRI9BawIx&#10;FITvgv8hPKG3mrVgK6tRRBRaKEK1VI/PzetmafKy3aTr2l/fCAWPw8x8w8wWnbOipSZUnhWMhhkI&#10;4sLriksF7/vN/QREiMgarWdScKEAi3m/N8Nc+zO/UbuLpUgQDjkqMDHWuZShMOQwDH1NnLxP3ziM&#10;STal1A2eE9xZ+ZBlj9JhxWnBYE0rQ8XX7scpeP04fK8322N2oJOtxq19Mi+/J6XuBt1yCiJSF2/h&#10;//azVjCG65V0A+T8DwAA//8DAFBLAQItABQABgAIAAAAIQDb4fbL7gAAAIUBAAATAAAAAAAAAAAA&#10;AAAAAAAAAABbQ29udGVudF9UeXBlc10ueG1sUEsBAi0AFAAGAAgAAAAhAFr0LFu/AAAAFQEAAAsA&#10;AAAAAAAAAAAAAAAAHwEAAF9yZWxzLy5yZWxzUEsBAi0AFAAGAAgAAAAhABcwA5fEAAAA2gAAAA8A&#10;AAAAAAAAAAAAAAAABwIAAGRycy9kb3ducmV2LnhtbFBLBQYAAAAAAwADALcAAAD4AgAAAAA=&#10;" filled="f" strokeweight=".5pt">
                  <v:textbox>
                    <w:txbxContent>
                      <w:p w:rsidR="00562DF4" w:rsidRDefault="00562DF4" w:rsidP="000B28AA"/>
                    </w:txbxContent>
                  </v:textbox>
                </v:shape>
                <v:shape id="Text Box 6" o:spid="_x0000_s1034" type="#_x0000_t202" style="position:absolute;top:63377;width:21850;height:1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p3gxAAAANoAAAAPAAAAZHJzL2Rvd25yZXYueG1sRI9BawIx&#10;FITvBf9DeII3zbZQldUopVSoIAW1VI/PzetmafKy3cR121/fCEKPw8x8w8yXnbOipSZUnhXcjzIQ&#10;xIXXFZcK3ver4RREiMgarWdS8EMBlove3Rxz7S+8pXYXS5EgHHJUYGKscylDYchhGPmaOHmfvnEY&#10;k2xKqRu8JLiz8iHLxtJhxWnBYE3Phoqv3dkp2Hwcvl9Wb8fsQCdbPbZ2Yta/J6UG/e5pBiJSF//D&#10;t/arVjCG65V0A+TiDwAA//8DAFBLAQItABQABgAIAAAAIQDb4fbL7gAAAIUBAAATAAAAAAAAAAAA&#10;AAAAAAAAAABbQ29udGVudF9UeXBlc10ueG1sUEsBAi0AFAAGAAgAAAAhAFr0LFu/AAAAFQEAAAsA&#10;AAAAAAAAAAAAAAAAHwEAAF9yZWxzLy5yZWxzUEsBAi0AFAAGAAgAAAAhAOfineDEAAAA2gAAAA8A&#10;AAAAAAAAAAAAAAAABwIAAGRycy9kb3ducmV2LnhtbFBLBQYAAAAAAwADALcAAAD4AgAAAAA=&#10;" filled="f" strokeweight=".5pt">
                  <v:textbox>
                    <w:txbxContent>
                      <w:p w:rsidR="00562DF4" w:rsidRDefault="00562DF4" w:rsidP="000B28AA"/>
                    </w:txbxContent>
                  </v:textbox>
                </v:shape>
              </v:group>
            </w:pict>
          </mc:Fallback>
        </mc:AlternateContent>
      </w:r>
      <w:r>
        <w:rPr>
          <w:rFonts w:cstheme="minorHAnsi"/>
          <w:b/>
          <w:noProof/>
          <w:sz w:val="32"/>
          <w:lang w:eastAsia="en-GB"/>
        </w:rPr>
        <mc:AlternateContent>
          <mc:Choice Requires="wpg">
            <w:drawing>
              <wp:anchor distT="0" distB="0" distL="114300" distR="114300" simplePos="0" relativeHeight="251653120" behindDoc="0" locked="0" layoutInCell="1" allowOverlap="1" wp14:anchorId="75C90743" wp14:editId="3C2883A3">
                <wp:simplePos x="0" y="0"/>
                <wp:positionH relativeFrom="column">
                  <wp:posOffset>4083050</wp:posOffset>
                </wp:positionH>
                <wp:positionV relativeFrom="paragraph">
                  <wp:posOffset>34925</wp:posOffset>
                </wp:positionV>
                <wp:extent cx="2263775" cy="7663815"/>
                <wp:effectExtent l="0" t="0" r="22225" b="13335"/>
                <wp:wrapNone/>
                <wp:docPr id="12" name="Group 12"/>
                <wp:cNvGraphicFramePr/>
                <a:graphic xmlns:a="http://schemas.openxmlformats.org/drawingml/2006/main">
                  <a:graphicData uri="http://schemas.microsoft.com/office/word/2010/wordprocessingGroup">
                    <wpg:wgp>
                      <wpg:cNvGrpSpPr/>
                      <wpg:grpSpPr>
                        <a:xfrm>
                          <a:off x="0" y="0"/>
                          <a:ext cx="2263775" cy="7663815"/>
                          <a:chOff x="0" y="0"/>
                          <a:chExt cx="2263888" cy="7663884"/>
                        </a:xfrm>
                      </wpg:grpSpPr>
                      <wps:wsp>
                        <wps:cNvPr id="7" name="Text Box 7"/>
                        <wps:cNvSpPr txBox="1"/>
                        <wps:spPr>
                          <a:xfrm>
                            <a:off x="78828" y="0"/>
                            <a:ext cx="2185060" cy="1341912"/>
                          </a:xfrm>
                          <a:prstGeom prst="rect">
                            <a:avLst/>
                          </a:prstGeom>
                          <a:solidFill>
                            <a:schemeClr val="lt1"/>
                          </a:solidFill>
                          <a:ln w="6350">
                            <a:solidFill>
                              <a:prstClr val="black"/>
                            </a:solidFill>
                          </a:ln>
                        </wps:spPr>
                        <wps:txbx>
                          <w:txbxContent>
                            <w:p w:rsidR="00562DF4" w:rsidRDefault="00562DF4"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63062" y="1576552"/>
                            <a:ext cx="2185060" cy="1341912"/>
                          </a:xfrm>
                          <a:prstGeom prst="rect">
                            <a:avLst/>
                          </a:prstGeom>
                          <a:solidFill>
                            <a:schemeClr val="lt1"/>
                          </a:solidFill>
                          <a:ln w="6350">
                            <a:solidFill>
                              <a:prstClr val="black"/>
                            </a:solidFill>
                          </a:ln>
                        </wps:spPr>
                        <wps:txbx>
                          <w:txbxContent>
                            <w:p w:rsidR="00562DF4" w:rsidRDefault="00562DF4"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1531" y="3200400"/>
                            <a:ext cx="2185060" cy="1341912"/>
                          </a:xfrm>
                          <a:prstGeom prst="rect">
                            <a:avLst/>
                          </a:prstGeom>
                          <a:solidFill>
                            <a:schemeClr val="lt1"/>
                          </a:solidFill>
                          <a:ln w="6350">
                            <a:solidFill>
                              <a:prstClr val="black"/>
                            </a:solidFill>
                          </a:ln>
                        </wps:spPr>
                        <wps:txbx>
                          <w:txbxContent>
                            <w:p w:rsidR="00562DF4" w:rsidRDefault="00562DF4"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5766" y="4776952"/>
                            <a:ext cx="2185060" cy="1341912"/>
                          </a:xfrm>
                          <a:prstGeom prst="rect">
                            <a:avLst/>
                          </a:prstGeom>
                          <a:solidFill>
                            <a:schemeClr val="lt1"/>
                          </a:solidFill>
                          <a:ln w="6350">
                            <a:solidFill>
                              <a:prstClr val="black"/>
                            </a:solidFill>
                          </a:ln>
                        </wps:spPr>
                        <wps:txbx>
                          <w:txbxContent>
                            <w:p w:rsidR="00562DF4" w:rsidRDefault="00562DF4"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0" y="6321972"/>
                            <a:ext cx="2185060" cy="1341912"/>
                          </a:xfrm>
                          <a:prstGeom prst="rect">
                            <a:avLst/>
                          </a:prstGeom>
                          <a:solidFill>
                            <a:schemeClr val="lt1"/>
                          </a:solidFill>
                          <a:ln w="6350">
                            <a:solidFill>
                              <a:prstClr val="black"/>
                            </a:solidFill>
                          </a:ln>
                        </wps:spPr>
                        <wps:txbx>
                          <w:txbxContent>
                            <w:p w:rsidR="00562DF4" w:rsidRDefault="00562DF4"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C90743" id="Group 12" o:spid="_x0000_s1035" style="position:absolute;margin-left:321.5pt;margin-top:2.75pt;width:178.25pt;height:603.45pt;z-index:251653120" coordsize="22638,76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n6vWgMAAG4SAAAOAAAAZHJzL2Uyb0RvYy54bWzsWMlu2zAQvRfoPxC8N7Isa7EQOXCTJigQ&#10;JAGSImeapmyhksiStKX06zukFjt2Lk7RHmJfJK5DznvzhpTOL+oiR2smVcbLBLtnA4xYSfk8KxcJ&#10;/vF0/SXCSGlSzknOS5bgF6bwxeTzp/NKxGzIlzyfM4nASKniSiR4qbWIHUfRJSuIOuOCldCZclkQ&#10;DVW5cOaSVGC9yJ3hYBA4FZdzITllSkHrVdOJJ9Z+mjKq79NUMY3yBMPetH1K+5yZpzM5J/FCErHM&#10;aLsN8o5dFCQrYdHe1BXRBK1ktmeqyKjkiqf6jPLC4WmaUWZ9AG/cwY43N5KvhPVlEVcL0cME0O7g&#10;9G6z9G79IFE2B+6GGJWkAI7ssgjqAE4lFjGMuZHiUTzItmHR1Iy/dSoL8wZPUG1hfelhZbVGFBqH&#10;w8ALQx8jCn1hEHiR6zfA0yWwszePLr9tzYwiCKF+ZjQyM51uYcfsr99OJSCI1AYn9Xc4PS6JYBZ+&#10;ZTBocQo7mJ6Mf195jcIGKDvIoIR0Dc2AaNeuoPENsMIoGoJvbwDmRv4ggHA1brveyB03ZPRuk1hI&#10;pW8YL5ApJFhCoNv4I+tbpRuEuiFmZcXzbH6d5bmtGHGxy1yiNQFZ5NpuFIy/GpWXqEpw4PkDa/hV&#10;nzHdz5/lhP5sWdkaBfbyEqgypDQAmJKuZ7UNt6gDZ8bnL4CZ5I02laDXGZi/JUo/EAliBBwgweh7&#10;eKQ5hz3xtoTRksvfb7Wb8cA99GJUgbgTrH6tiGQY5d9LiIqxOxqZbGArIz8cQkVu98y2e8pVcckB&#10;KBdSmaC2aMbrvCumkhfPkIemZlXoIiWFtROsu+KlblIO5DHKplM7CPQviL4tHwU1pg0xBtan+plI&#10;0dKqIcTueBeHJN5htxlrZpZ8utI8zSz1BucG1RZ+0IRR8n8QB4Rzk0N6cfQ8g4IOEUfgDQLISEYA&#10;fhj4vs1GJO5zyhFIZHySyAeUyHhPIj3PB0rEc30PchJIxIOr0GjQ3maOSSKu9XmT8E7HyIc4RoDW&#10;3XNkw/SBKjHHR2BVMgrDYHyMB4nb30RPl60PdNkCWvdU0jN9oEpAcHCOBN7QHYdHeNXqPna7i/Pp&#10;HPnX54j9coefGvZjvv0BY/6abNft58vmN9HkDwAAAP//AwBQSwMEFAAGAAgAAAAhABZAxX/hAAAA&#10;CgEAAA8AAABkcnMvZG93bnJldi54bWxMj0Frg0AQhe+F/odlCr01qyaGalxDCG1PodCkUHLb6EQl&#10;7qy4GzX/vtNTc5vHe7z5XraeTCsG7F1jSUE4C0AgFbZsqFLwfXh/eQXhvKZSt5ZQwQ0drPPHh0yn&#10;pR3pC4e9rwSXkEu1gtr7LpXSFTUa7Wa2Q2LvbHujPcu+kmWvRy43rYyCYCmNbog/1LrDbY3FZX81&#10;Cj5GPW7m4duwu5y3t+Mh/vzZhajU89O0WYHwOPn/MPzhMzrkzHSyVyqdaBUsF3Pe4hXEMQj2kyTh&#10;48TBKIwWIPNM3k/IfwEAAP//AwBQSwECLQAUAAYACAAAACEAtoM4kv4AAADhAQAAEwAAAAAAAAAA&#10;AAAAAAAAAAAAW0NvbnRlbnRfVHlwZXNdLnhtbFBLAQItABQABgAIAAAAIQA4/SH/1gAAAJQBAAAL&#10;AAAAAAAAAAAAAAAAAC8BAABfcmVscy8ucmVsc1BLAQItABQABgAIAAAAIQB3mn6vWgMAAG4SAAAO&#10;AAAAAAAAAAAAAAAAAC4CAABkcnMvZTJvRG9jLnhtbFBLAQItABQABgAIAAAAIQAWQMV/4QAAAAoB&#10;AAAPAAAAAAAAAAAAAAAAALQFAABkcnMvZG93bnJldi54bWxQSwUGAAAAAAQABADzAAAAwgYAAAAA&#10;">
                <v:shape id="Text Box 7" o:spid="_x0000_s1036" type="#_x0000_t202" style="position:absolute;left:788;width:21850;height:1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rsidR="00562DF4" w:rsidRDefault="00562DF4" w:rsidP="000B28AA"/>
                    </w:txbxContent>
                  </v:textbox>
                </v:shape>
                <v:shape id="Text Box 8" o:spid="_x0000_s1037" type="#_x0000_t202" style="position:absolute;left:630;top:15765;width:21851;height:1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rsidR="00562DF4" w:rsidRDefault="00562DF4" w:rsidP="000B28AA"/>
                    </w:txbxContent>
                  </v:textbox>
                </v:shape>
                <v:shape id="Text Box 9" o:spid="_x0000_s1038" type="#_x0000_t202" style="position:absolute;left:315;top:32004;width:21850;height:1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rsidR="00562DF4" w:rsidRDefault="00562DF4" w:rsidP="000B28AA"/>
                    </w:txbxContent>
                  </v:textbox>
                </v:shape>
                <v:shape id="Text Box 10" o:spid="_x0000_s1039" type="#_x0000_t202" style="position:absolute;left:157;top:47769;width:21851;height:1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rsidR="00562DF4" w:rsidRDefault="00562DF4" w:rsidP="000B28AA"/>
                    </w:txbxContent>
                  </v:textbox>
                </v:shape>
                <v:shape id="Text Box 11" o:spid="_x0000_s1040" type="#_x0000_t202" style="position:absolute;top:63219;width:21850;height:1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562DF4" w:rsidRDefault="00562DF4" w:rsidP="000B28AA"/>
                    </w:txbxContent>
                  </v:textbox>
                </v:shape>
              </v:group>
            </w:pict>
          </mc:Fallback>
        </mc:AlternateContent>
      </w:r>
    </w:p>
    <w:p w:rsidR="000B28AA" w:rsidRDefault="000B28AA" w:rsidP="000B28AA">
      <w:pPr>
        <w:spacing w:line="276" w:lineRule="auto"/>
        <w:jc w:val="center"/>
        <w:rPr>
          <w:rFonts w:cstheme="minorHAnsi"/>
          <w:b/>
          <w:sz w:val="32"/>
        </w:rPr>
      </w:pPr>
      <w:r>
        <w:rPr>
          <w:rFonts w:cstheme="minorHAnsi"/>
          <w:b/>
          <w:noProof/>
          <w:sz w:val="32"/>
          <w:lang w:eastAsia="en-GB"/>
        </w:rPr>
        <mc:AlternateContent>
          <mc:Choice Requires="wps">
            <w:drawing>
              <wp:anchor distT="0" distB="0" distL="114300" distR="114300" simplePos="0" relativeHeight="251655168" behindDoc="0" locked="0" layoutInCell="1" allowOverlap="1" wp14:anchorId="794EC613" wp14:editId="5E11BA24">
                <wp:simplePos x="0" y="0"/>
                <wp:positionH relativeFrom="column">
                  <wp:posOffset>2900264</wp:posOffset>
                </wp:positionH>
                <wp:positionV relativeFrom="paragraph">
                  <wp:posOffset>49442</wp:posOffset>
                </wp:positionV>
                <wp:extent cx="1040524" cy="504496"/>
                <wp:effectExtent l="0" t="19050" r="45720" b="29210"/>
                <wp:wrapNone/>
                <wp:docPr id="15" name="Arrow: Right 15"/>
                <wp:cNvGraphicFramePr/>
                <a:graphic xmlns:a="http://schemas.openxmlformats.org/drawingml/2006/main">
                  <a:graphicData uri="http://schemas.microsoft.com/office/word/2010/wordprocessingShape">
                    <wps:wsp>
                      <wps:cNvSpPr/>
                      <wps:spPr>
                        <a:xfrm>
                          <a:off x="0" y="0"/>
                          <a:ext cx="1040524" cy="504496"/>
                        </a:xfrm>
                        <a:prstGeom prst="rightArrow">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8BF0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228.35pt;margin-top:3.9pt;width:81.95pt;height:39.7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osBlQIAAIMFAAAOAAAAZHJzL2Uyb0RvYy54bWysVN1P2zAQf5+0/8Hy+0hStWxEpKgCMU1C&#10;gCgTz8ZxGmuOz7Pdpt1fv7OdpBVjL9Py4Pi+fvfhu7u82neK7IR1EnRFi7OcEqE51FJvKvr9+fbT&#10;F0qcZ7pmCrSo6EE4erX8+OGyN6WYQQuqFpYgiHZlbyraem/KLHO8FR1zZ2CERmEDtmMeSbvJast6&#10;RO9UNsvz86wHWxsLXDiH3JskpMuI3zSC+4emccITVVGMzcfTxvM1nNnykpUby0wr+RAG+4coOiY1&#10;Op2gbphnZGvlH1Cd5BYcNP6MQ5dB00guYg6YTZG/yWbdMiNiLlgcZ6Yyuf8Hy+93j5bIGt9uQYlm&#10;Hb7RylroS/IkN60nyMYa9caVqLo2j3agHF5DwvvGduGPqZB9rOthqqvYe8KRWeTzfDGbU8JRtsjn&#10;84vzAJodrY11/quAjoRLRW1wHcOIRWW7O+eTwagYXGq4lUohn5VKh9OBknXgRSK0kLhWluwYPr7f&#10;F4PPEy2MIFhmIb2UULz5gxIJ9Uk0WBxMYRYDiW15xKx/FIndslokN4scv9HRGEFMVWkEC6gNBjjh&#10;DgCjZgIJuCndQTeYidjNk2H+t4CS4aQdPYL2k2EnNdj3jJWfvCb9sTCpHKEyr1AfsF0spDlyht9K&#10;fLA75vwjszg4OGK4DPwDHo2CvqIw3Chpwf56jx/0sZ9RSkmPg1hR93PLrKBEfdPY6RfFfB4mNxLz&#10;xecZEvZU8noq0dvuGvC5C1w7hsdr0PdqvDYWuhfcGavgFUVMc/RdUe7tSFz7tCBw63CxWkU1nFbD&#10;/J1eGx7AQ1VDKz7vX5g1Q9d67Pd7GIeWlW/aNukGSw2rrYdGxp4+1nWoN056bJhhK4VVckpHrePu&#10;XP4GAAD//wMAUEsDBBQABgAIAAAAIQBlbqSp4QAAAAgBAAAPAAAAZHJzL2Rvd25yZXYueG1sTI9B&#10;S8NAFITvgv9heYIXsbuGmtSYl2JEhV4Eq6C9bbPPJJjdjdltG/31Pk96HGaY+aZYTrYXexpD5x3C&#10;xUyBIFd707kG4eX5/nwBIkTtjO69I4QvCrAsj48KnRt/cE+0X8dGcIkLuUZoYxxyKUPdktVh5gdy&#10;7L370erIcmykGfWBy20vE6VSaXXneKHVA922VH+sdxbhW8nmrdo8UPV6dbd5nHer6vNsQDw9mW6u&#10;QUSa4l8YfvEZHUpm2vqdM0H0CPPLNOMoQsYP2E8TlYLYIiyyBGRZyP8Hyh8AAAD//wMAUEsBAi0A&#10;FAAGAAgAAAAhALaDOJL+AAAA4QEAABMAAAAAAAAAAAAAAAAAAAAAAFtDb250ZW50X1R5cGVzXS54&#10;bWxQSwECLQAUAAYACAAAACEAOP0h/9YAAACUAQAACwAAAAAAAAAAAAAAAAAvAQAAX3JlbHMvLnJl&#10;bHNQSwECLQAUAAYACAAAACEAO+6LAZUCAACDBQAADgAAAAAAAAAAAAAAAAAuAgAAZHJzL2Uyb0Rv&#10;Yy54bWxQSwECLQAUAAYACAAAACEAZW6kqeEAAAAIAQAADwAAAAAAAAAAAAAAAADvBAAAZHJzL2Rv&#10;d25yZXYueG1sUEsFBgAAAAAEAAQA8wAAAP0FAAAAAA==&#10;" adj="16364" filled="f" strokecolor="black [3213]" strokeweight="1pt"/>
            </w:pict>
          </mc:Fallback>
        </mc:AlternateContent>
      </w: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r>
        <w:rPr>
          <w:rFonts w:cstheme="minorHAnsi"/>
          <w:b/>
          <w:noProof/>
          <w:sz w:val="32"/>
          <w:lang w:eastAsia="en-GB"/>
        </w:rPr>
        <mc:AlternateContent>
          <mc:Choice Requires="wps">
            <w:drawing>
              <wp:anchor distT="0" distB="0" distL="114300" distR="114300" simplePos="0" relativeHeight="251656192" behindDoc="0" locked="0" layoutInCell="1" allowOverlap="1" wp14:anchorId="691EDF00" wp14:editId="605E00BA">
                <wp:simplePos x="0" y="0"/>
                <wp:positionH relativeFrom="column">
                  <wp:posOffset>2881630</wp:posOffset>
                </wp:positionH>
                <wp:positionV relativeFrom="paragraph">
                  <wp:posOffset>280819</wp:posOffset>
                </wp:positionV>
                <wp:extent cx="1040524" cy="504496"/>
                <wp:effectExtent l="0" t="19050" r="45720" b="29210"/>
                <wp:wrapNone/>
                <wp:docPr id="16" name="Arrow: Right 16"/>
                <wp:cNvGraphicFramePr/>
                <a:graphic xmlns:a="http://schemas.openxmlformats.org/drawingml/2006/main">
                  <a:graphicData uri="http://schemas.microsoft.com/office/word/2010/wordprocessingShape">
                    <wps:wsp>
                      <wps:cNvSpPr/>
                      <wps:spPr>
                        <a:xfrm>
                          <a:off x="0" y="0"/>
                          <a:ext cx="1040524" cy="504496"/>
                        </a:xfrm>
                        <a:prstGeom prst="rightArrow">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6C836E" id="Arrow: Right 16" o:spid="_x0000_s1026" type="#_x0000_t13" style="position:absolute;margin-left:226.9pt;margin-top:22.1pt;width:81.95pt;height:39.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klgIAAIMFAAAOAAAAZHJzL2Uyb0RvYy54bWysVEtv2zAMvg/YfxB0X20HSbcadYqgRYcB&#10;RVs0HXpWZSkWJouapMTJfv0o+ZGg6y7DfJDF18eHSF5e7VtNdsJ5BaaixVlOiTAcamU2Ff3+fPvp&#10;CyU+MFMzDUZU9CA8vVp+/HDZ2VLMoAFdC0cQxPiysxVtQrBllnneiJb5M7DCoFCCa1lA0m2y2rEO&#10;0VudzfL8POvA1dYBF94j96YX0mXCl1Lw8CClF4HoimJsIZ0una/xzJaXrNw4ZhvFhzDYP0TRMmXQ&#10;6QR1wwIjW6f+gGoVd+BBhjMObQZSKi5SDphNkb/JZt0wK1IuWBxvpzL5/wfL73ePjqga3+6cEsNa&#10;fKOVc9CV5EltmkCQjTXqrC9RdW0f3UB5vMaE99K18Y+pkH2q62Gqq9gHwpFZ5PN8MZtTwlG2yOfz&#10;iwSaHa2t8+GrgJbES0VddJ3CSEVluzsf0C8ajIrRpYFbpXV6QW0iw4NWdeQlIraQuNaO7Bg+ftgX&#10;MRGEONFCKlpmMb0+oXQLBy0ihDZPQmJxMIVZCiS15RGz/lH07IbVonezyPEbHY0RJLcJLKJKDHDC&#10;HQBGzR4k4vaxDrrRTKRungzzvwXUG07aySOYMBm2yoB7z1iHyWuvPxamL0eszCvUB2wXB/0cectv&#10;FT7YHfPhkTkcHBwxXAbhAQ+poasoDDdKGnC/3uNHfexnlFLS4SBW1P/cMico0d8MdvpFMZ/HyU3E&#10;fPF5hoQ7lbyeSsy2vQZ87gLXjuXpGvWDHq/SQfuCO2MVvaKIGY6+K8qDG4nr0C8I3DpcrFZJDafV&#10;snBn1pZH8FjV2IrP+xfm7NC1Afv9HsahZeWbtu11o6WB1TaAVKmnj3Ud6o2Tnhpm2EpxlZzSSeu4&#10;O5e/AQAA//8DAFBLAwQUAAYACAAAACEACnxf++MAAAAKAQAADwAAAGRycy9kb3ducmV2LnhtbEyP&#10;wU7DMAyG70i8Q2QkLmhL15UOStOJIpjEBWkDCXbLGtNWNE5psq3w9JgT3Gz50+/vz5ej7cQBB986&#10;UjCbRiCQKmdaqhW8PD9MrkD4oMnozhEq+EIPy+L0JNeZcUda42ETasEh5DOtoAmhz6T0VYNW+6nr&#10;kfj27garA69DLc2gjxxuOxlHUSqtbok/NLrHuwarj83eKviOZP1WbldYvl7fb5+S9rH8vOiVOj8b&#10;b29ABBzDHwy/+qwOBTvt3J6MF52C5HLO6oGHJAbBQDpbLEDsmIznKcgil/8rFD8AAAD//wMAUEsB&#10;Ai0AFAAGAAgAAAAhALaDOJL+AAAA4QEAABMAAAAAAAAAAAAAAAAAAAAAAFtDb250ZW50X1R5cGVz&#10;XS54bWxQSwECLQAUAAYACAAAACEAOP0h/9YAAACUAQAACwAAAAAAAAAAAAAAAAAvAQAAX3JlbHMv&#10;LnJlbHNQSwECLQAUAAYACAAAACEAEJpPpJYCAACDBQAADgAAAAAAAAAAAAAAAAAuAgAAZHJzL2Uy&#10;b0RvYy54bWxQSwECLQAUAAYACAAAACEACnxf++MAAAAKAQAADwAAAAAAAAAAAAAAAADwBAAAZHJz&#10;L2Rvd25yZXYueG1sUEsFBgAAAAAEAAQA8wAAAAAGAAAAAA==&#10;" adj="16364" filled="f" strokecolor="black [3213]" strokeweight="1pt"/>
            </w:pict>
          </mc:Fallback>
        </mc:AlternateContent>
      </w: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Pr="00B10309" w:rsidRDefault="000B28AA" w:rsidP="000B28AA">
      <w:pPr>
        <w:spacing w:line="276" w:lineRule="auto"/>
        <w:jc w:val="center"/>
        <w:rPr>
          <w:rFonts w:cstheme="minorHAnsi"/>
          <w:b/>
          <w:sz w:val="52"/>
          <w:szCs w:val="52"/>
        </w:rPr>
      </w:pPr>
    </w:p>
    <w:p w:rsidR="000B28AA" w:rsidRDefault="000B28AA" w:rsidP="000B28AA">
      <w:pPr>
        <w:spacing w:line="276" w:lineRule="auto"/>
        <w:jc w:val="center"/>
        <w:rPr>
          <w:rFonts w:cstheme="minorHAnsi"/>
          <w:b/>
          <w:sz w:val="32"/>
        </w:rPr>
      </w:pPr>
    </w:p>
    <w:p w:rsidR="000B28AA" w:rsidRDefault="000B28AA" w:rsidP="000B28AA">
      <w:pPr>
        <w:spacing w:line="276" w:lineRule="auto"/>
        <w:rPr>
          <w:rFonts w:cstheme="minorHAnsi"/>
          <w:b/>
          <w:sz w:val="32"/>
        </w:rPr>
      </w:pPr>
      <w:r w:rsidRPr="00AA748A">
        <w:rPr>
          <w:rFonts w:cstheme="minorHAnsi"/>
          <w:b/>
          <w:noProof/>
          <w:sz w:val="32"/>
          <w:lang w:eastAsia="en-GB"/>
        </w:rPr>
        <mc:AlternateContent>
          <mc:Choice Requires="wps">
            <w:drawing>
              <wp:anchor distT="0" distB="0" distL="114300" distR="114300" simplePos="0" relativeHeight="251657216" behindDoc="0" locked="0" layoutInCell="1" allowOverlap="1" wp14:anchorId="114ED7D5" wp14:editId="18BACE50">
                <wp:simplePos x="0" y="0"/>
                <wp:positionH relativeFrom="column">
                  <wp:posOffset>2860040</wp:posOffset>
                </wp:positionH>
                <wp:positionV relativeFrom="paragraph">
                  <wp:posOffset>58906</wp:posOffset>
                </wp:positionV>
                <wp:extent cx="1040524" cy="504496"/>
                <wp:effectExtent l="0" t="19050" r="45720" b="29210"/>
                <wp:wrapNone/>
                <wp:docPr id="17" name="Arrow: Right 17"/>
                <wp:cNvGraphicFramePr/>
                <a:graphic xmlns:a="http://schemas.openxmlformats.org/drawingml/2006/main">
                  <a:graphicData uri="http://schemas.microsoft.com/office/word/2010/wordprocessingShape">
                    <wps:wsp>
                      <wps:cNvSpPr/>
                      <wps:spPr>
                        <a:xfrm>
                          <a:off x="0" y="0"/>
                          <a:ext cx="1040524" cy="504496"/>
                        </a:xfrm>
                        <a:prstGeom prst="rightArrow">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68EB49" id="Arrow: Right 17" o:spid="_x0000_s1026" type="#_x0000_t13" style="position:absolute;margin-left:225.2pt;margin-top:4.65pt;width:81.95pt;height:39.7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xxlQIAAIMFAAAOAAAAZHJzL2Uyb0RvYy54bWysVEtv2zAMvg/YfxB0X20HSbsadYqgRYcB&#10;RVv0gZ5VWYqNyaImKXGyXz9Ksp2g6y7DfJDF18eHSF5c7jpFtsK6FnRFi5OcEqE51K1eV/Tl+ebL&#10;V0qcZ7pmCrSo6F44ern8/OmiN6WYQQOqFpYgiHZlbyraeG/KLHO8ER1zJ2CERqEE2zGPpF1ntWU9&#10;oncqm+X5adaDrY0FLpxD7nUS0mXEl1Jwfy+lE56oimJsPp42nm/hzJYXrFxbZpqWD2Gwf4iiY61G&#10;pxPUNfOMbGz7B1TXcgsOpD/h0GUgZctFzAGzKfJ32Tw1zIiYCxbHmalM7v/B8rvtgyVtjW93Rolm&#10;Hb7RylroS/LYrhtPkI016o0rUfXJPNiBcngNCe+k7cIfUyG7WNf9VFex84Qjs8jn+WI2p4SjbJHP&#10;5+enATQ7WBvr/DcBHQmXitrgOoYRi8q2t84ng1ExuNRw0yqFfFYqHU4Hqq0DLxKhhcSVsmTL8PH9&#10;rhh8HmlhBMEyC+mlhOLN75VIqI9CYnEwhVkMJLblAbP+USR2w2qR3Cxy/EZHYwQxVaURLKBKDHDC&#10;HQBGzQQScFO6g24wE7GbJ8P8bwElw0k7egTtJ8Ou1WA/MlZ+8pr0x8KkcoTKvEG9x3axkObIGX7T&#10;4oPdMucfmMXBwRHDZeDv8ZAK+orCcKOkAfvrI37Qx35GKSU9DmJF3c8Ns4IS9V1jp58X83mY3EjM&#10;F2czJOyx5O1YojfdFeBzF7h2DI/XoO/VeJUWulfcGavgFUVMc/RdUe7tSFz5tCBw63CxWkU1nFbD&#10;/K1+MjyAh6qGVnzevTJrhq712O93MA4tK9+1bdINlhpWGw+yjT19qOtQb5z02DDDVgqr5JiOWofd&#10;ufwNAAD//wMAUEsDBBQABgAIAAAAIQDN70MO4QAAAAgBAAAPAAAAZHJzL2Rvd25yZXYueG1sTI/B&#10;TsMwEETvSPyDtUhcUGsXQklDNhVBgMQFiRYJenPjJYmI1yF228DXY05wm9WMZt7my9F2Yk+Dbx0j&#10;zKYKBHHlTMs1wsv6fpKC8EGz0Z1jQvgiD8vi+CjXmXEHfqb9KtQilrDPNEITQp9J6auGrPZT1xNH&#10;790NVod4DrU0gz7EctvJc6Xm0uqW40Kje7ptqPpY7SzCt5L1W7l5oPJ1cbd5StrH8vOsRzw9GW+u&#10;QQQaw18YfvEjOhSRaet2bLzoEJJLlcQowuICRPTnsySKLUKaXoEscvn/geIHAAD//wMAUEsBAi0A&#10;FAAGAAgAAAAhALaDOJL+AAAA4QEAABMAAAAAAAAAAAAAAAAAAAAAAFtDb250ZW50X1R5cGVzXS54&#10;bWxQSwECLQAUAAYACAAAACEAOP0h/9YAAACUAQAACwAAAAAAAAAAAAAAAAAvAQAAX3JlbHMvLnJl&#10;bHNQSwECLQAUAAYACAAAACEANrTccZUCAACDBQAADgAAAAAAAAAAAAAAAAAuAgAAZHJzL2Uyb0Rv&#10;Yy54bWxQSwECLQAUAAYACAAAACEAze9DDuEAAAAIAQAADwAAAAAAAAAAAAAAAADvBAAAZHJzL2Rv&#10;d25yZXYueG1sUEsFBgAAAAAEAAQA8wAAAP0FAAAAAA==&#10;" adj="16364" filled="f" strokecolor="black [3213]" strokeweight="1pt"/>
            </w:pict>
          </mc:Fallback>
        </mc:AlternateContent>
      </w: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CF64F0" w:rsidP="000B28AA">
      <w:pPr>
        <w:spacing w:line="276" w:lineRule="auto"/>
        <w:jc w:val="center"/>
        <w:rPr>
          <w:rFonts w:cstheme="minorHAnsi"/>
          <w:b/>
          <w:sz w:val="32"/>
        </w:rPr>
      </w:pPr>
      <w:r w:rsidRPr="00AA748A">
        <w:rPr>
          <w:rFonts w:cstheme="minorHAnsi"/>
          <w:b/>
          <w:noProof/>
          <w:sz w:val="32"/>
          <w:lang w:eastAsia="en-GB"/>
        </w:rPr>
        <mc:AlternateContent>
          <mc:Choice Requires="wps">
            <w:drawing>
              <wp:anchor distT="0" distB="0" distL="114300" distR="114300" simplePos="0" relativeHeight="251658240" behindDoc="0" locked="0" layoutInCell="1" allowOverlap="1" wp14:anchorId="518994EC" wp14:editId="262314FA">
                <wp:simplePos x="0" y="0"/>
                <wp:positionH relativeFrom="column">
                  <wp:posOffset>2823845</wp:posOffset>
                </wp:positionH>
                <wp:positionV relativeFrom="paragraph">
                  <wp:posOffset>212576</wp:posOffset>
                </wp:positionV>
                <wp:extent cx="1040130" cy="504190"/>
                <wp:effectExtent l="0" t="19050" r="45720" b="29210"/>
                <wp:wrapNone/>
                <wp:docPr id="18" name="Arrow: Right 18"/>
                <wp:cNvGraphicFramePr/>
                <a:graphic xmlns:a="http://schemas.openxmlformats.org/drawingml/2006/main">
                  <a:graphicData uri="http://schemas.microsoft.com/office/word/2010/wordprocessingShape">
                    <wps:wsp>
                      <wps:cNvSpPr/>
                      <wps:spPr>
                        <a:xfrm>
                          <a:off x="0" y="0"/>
                          <a:ext cx="1040130" cy="504190"/>
                        </a:xfrm>
                        <a:prstGeom prst="rightArrow">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43BAF9" id="Arrow: Right 18" o:spid="_x0000_s1026" type="#_x0000_t13" style="position:absolute;margin-left:222.35pt;margin-top:16.75pt;width:81.9pt;height:39.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GolgIAAIMFAAAOAAAAZHJzL2Uyb0RvYy54bWysVEtv2zAMvg/YfxB0X21n6bYGdYqgRYcB&#10;RVu0HXpWZSk2JosapcTJfv0o+ZGg6y7DcnBEifxIfnycX+xaw7YKfQO25MVJzpmyEqrGrkv+/en6&#10;wxfOfBC2EgasKvleeX6xfP/uvHMLNYMaTKWQEYj1i86VvA7BLbLMy1q1wp+AU5YeNWArAom4zioU&#10;HaG3Jpvl+aesA6wcglTe0+1V/8iXCV9rJcOd1l4FZkpOsYX0xfR9id9seS4WaxSubuQQhviHKFrR&#10;WHI6QV2JINgGmz+g2kYieNDhREKbgdaNVCkHyqbIX2XzWAunUi5EjncTTf7/wcrb7T2ypqLaUaWs&#10;aKlGK0ToFuyhWdeB0TVx1Dm/INVHd4+D5OkYE95pbOM/pcJ2idf9xKvaBSbpssjnefGR6Jf0dprP&#10;i7NEfHawdujDVwUti4eSY3Sdwkikiu2ND+SXDEbF6NLCdWNMqqCx8cKDaap4l4TYQurSINsKKn7Y&#10;FTERgjjSIilaZjG9PqF0CnujIoSxD0oTOZTCLAWS2vKAWf0o+utaVKp3c5rTb3Q0RpDcJrCIqinA&#10;CXcAGDV7kIjbxzroRjOVunkyzP8WUG84aSePYMNk2DYW8C1jEyavvf5ITE9HZOYFqj21C0I/R97J&#10;64YKdiN8uBdIg0M1pmUQ7uijDXQlh+HEWQ346637qE/9TK+cdTSIJfc/NwIVZ+abpU4/K+bzOLlJ&#10;mJ9+npGAxy8vxy92014ClbugteNkOkb9YMajRmifaWesold6ElaS75LLgKNwGfoFQVtHqtUqqdG0&#10;OhFu7KOTETyyGlvxafcs0A1dG6jfb2EcWrF41ba9brS0sNoE0E3q6QOvA9806alhhq0UV8mxnLQO&#10;u3P5GwAA//8DAFBLAwQUAAYACAAAACEAjDkAcuAAAAAKAQAADwAAAGRycy9kb3ducmV2LnhtbEyP&#10;0UrDQBBF3wX/YRnBF7G7bWOtMZsihYpQRKz9gE12TILZ2TS7SePfOz7p2wxzuHNutplcK0bsQ+NJ&#10;w3ymQCCV3jZUaTh+7G7XIEI0ZE3rCTV8Y4BNfnmRmdT6M73jeIiV4BAKqdFQx9ilUoayRmfCzHdI&#10;fPv0vTOR176StjdnDnetXCi1ks40xB9q0+G2xvLrMDgNu9P+BuNxoJftpMa3eHKyeH3W+vpqenoE&#10;EXGKfzD86rM65OxU+IFsEK2GJEnuGdWwXN6BYGCl1jwUTM4XDyDzTP6vkP8AAAD//wMAUEsBAi0A&#10;FAAGAAgAAAAhALaDOJL+AAAA4QEAABMAAAAAAAAAAAAAAAAAAAAAAFtDb250ZW50X1R5cGVzXS54&#10;bWxQSwECLQAUAAYACAAAACEAOP0h/9YAAACUAQAACwAAAAAAAAAAAAAAAAAvAQAAX3JlbHMvLnJl&#10;bHNQSwECLQAUAAYACAAAACEAliihqJYCAACDBQAADgAAAAAAAAAAAAAAAAAuAgAAZHJzL2Uyb0Rv&#10;Yy54bWxQSwECLQAUAAYACAAAACEAjDkAcuAAAAAKAQAADwAAAAAAAAAAAAAAAADwBAAAZHJzL2Rv&#10;d25yZXYueG1sUEsFBgAAAAAEAAQA8wAAAP0FAAAAAA==&#10;" adj="16365" filled="f" strokecolor="black [3213]" strokeweight="1pt"/>
            </w:pict>
          </mc:Fallback>
        </mc:AlternateContent>
      </w: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rPr>
          <w:rFonts w:cstheme="minorHAnsi"/>
          <w:b/>
          <w:sz w:val="32"/>
        </w:rPr>
      </w:pPr>
    </w:p>
    <w:p w:rsidR="000B28AA" w:rsidRDefault="000B28AA" w:rsidP="000B28AA">
      <w:pPr>
        <w:spacing w:line="276" w:lineRule="auto"/>
        <w:jc w:val="center"/>
        <w:rPr>
          <w:rFonts w:cstheme="minorHAnsi"/>
          <w:b/>
          <w:sz w:val="32"/>
        </w:rPr>
      </w:pPr>
      <w:r w:rsidRPr="00AA748A">
        <w:rPr>
          <w:rFonts w:cstheme="minorHAnsi"/>
          <w:b/>
          <w:noProof/>
          <w:sz w:val="32"/>
          <w:lang w:eastAsia="en-GB"/>
        </w:rPr>
        <mc:AlternateContent>
          <mc:Choice Requires="wps">
            <w:drawing>
              <wp:anchor distT="0" distB="0" distL="114300" distR="114300" simplePos="0" relativeHeight="251659264" behindDoc="0" locked="0" layoutInCell="1" allowOverlap="1" wp14:anchorId="2AE87C3C" wp14:editId="33F2D33A">
                <wp:simplePos x="0" y="0"/>
                <wp:positionH relativeFrom="column">
                  <wp:posOffset>2818130</wp:posOffset>
                </wp:positionH>
                <wp:positionV relativeFrom="paragraph">
                  <wp:posOffset>90319</wp:posOffset>
                </wp:positionV>
                <wp:extent cx="1040524" cy="504496"/>
                <wp:effectExtent l="0" t="19050" r="45720" b="29210"/>
                <wp:wrapNone/>
                <wp:docPr id="19" name="Arrow: Right 19"/>
                <wp:cNvGraphicFramePr/>
                <a:graphic xmlns:a="http://schemas.openxmlformats.org/drawingml/2006/main">
                  <a:graphicData uri="http://schemas.microsoft.com/office/word/2010/wordprocessingShape">
                    <wps:wsp>
                      <wps:cNvSpPr/>
                      <wps:spPr>
                        <a:xfrm>
                          <a:off x="0" y="0"/>
                          <a:ext cx="1040524" cy="504496"/>
                        </a:xfrm>
                        <a:prstGeom prst="rightArrow">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DE5382" id="Arrow: Right 19" o:spid="_x0000_s1026" type="#_x0000_t13" style="position:absolute;margin-left:221.9pt;margin-top:7.1pt;width:81.95pt;height:39.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n7lQIAAIMFAAAOAAAAZHJzL2Uyb0RvYy54bWysVN1P2zAQf5+0/8Hy+0hStWyNSFEFYpqE&#10;AAETz8ZxGmuOz7Pdpt1fv7OdpBVjL9Py4Pi+fvfhu7u43HeK7IR1EnRFi7OcEqE51FJvKvr9+ebT&#10;F0qcZ7pmCrSo6EE4ern6+OGiN6WYQQuqFpYgiHZlbyraem/KLHO8FR1zZ2CERmEDtmMeSbvJast6&#10;RO9UNsvz86wHWxsLXDiH3OskpKuI3zSC+/umccITVVGMzcfTxvM1nNnqgpUby0wr+RAG+4coOiY1&#10;Op2grplnZGvlH1Cd5BYcNP6MQ5dB00guYg6YTZG/yeapZUbEXLA4zkxlcv8Plt/tHiyRNb7dkhLN&#10;OnyjtbXQl+RRblpPkI016o0rUfXJPNiBcngNCe8b24U/pkL2sa6Hqa5i7wlHZpHP88VsTglH2SKf&#10;z5fnATQ7Whvr/FcBHQmXitrgOoYRi8p2t84ng1ExuNRwI5VCPiuVDqcDJevAi0RoIXGlLNkxfHy/&#10;LwafJ1oYQbDMQnopoXjzByUS6qNosDiYwiwGEtvyiFn/KBK7ZbVIbhY5fqOjMYKYqtIIFlAbDHDC&#10;HQBGzQQScFO6g24wE7GbJ8P8bwElw0k7egTtJ8NOarDvGSs/eU36Y2FSOUJlXqE+YLtYSHPkDL+R&#10;+GC3zPkHZnFwcMRwGfh7PBoFfUVhuFHSgv31Hj/oYz+jlJIeB7Gi7ueWWUGJ+qax05fFfB4mNxLz&#10;xecZEvZU8noq0dvuCvC5C1w7hsdr0PdqvDYWuhfcGevgFUVMc/RdUe7tSFz5tCBw63CxXkc1nFbD&#10;/K1+MjyAh6qGVnzevzBrhq712O93MA4tK9+0bdINlhrWWw+NjD19rOtQb5z02DDDVgqr5JSOWsfd&#10;ufoNAAD//wMAUEsDBBQABgAIAAAAIQCZ2xDZ4gAAAAkBAAAPAAAAZHJzL2Rvd25yZXYueG1sTI9B&#10;S8NAFITvgv9heYIXsbu2IbUxm2JEBS+CbUF722afSTD7Nma3bfTX+zzpcZhh5pt8ObpOHHAIrScN&#10;VxMFAqnytqVaw2b9cHkNIkRD1nSeUMMXBlgWpye5yaw/0gseVrEWXEIhMxqaGPtMylA16EyY+B6J&#10;vXc/OBNZDrW0gzlyuevkVKlUOtMSLzSmx7sGq4/V3mn4VrJ+K7ePWL4u7rfPSftUfl70Wp+fjbc3&#10;ICKO8S8Mv/iMDgUz7fyebBCdhiSZMXpkI5mC4ECq5nMQOw2LWQqyyOX/B8UPAAAA//8DAFBLAQIt&#10;ABQABgAIAAAAIQC2gziS/gAAAOEBAAATAAAAAAAAAAAAAAAAAAAAAABbQ29udGVudF9UeXBlc10u&#10;eG1sUEsBAi0AFAAGAAgAAAAhADj9If/WAAAAlAEAAAsAAAAAAAAAAAAAAAAALwEAAF9yZWxzLy5y&#10;ZWxzUEsBAi0AFAAGAAgAAAAhAFQ0CfuVAgAAgwUAAA4AAAAAAAAAAAAAAAAALgIAAGRycy9lMm9E&#10;b2MueG1sUEsBAi0AFAAGAAgAAAAhAJnbENniAAAACQEAAA8AAAAAAAAAAAAAAAAA7wQAAGRycy9k&#10;b3ducmV2LnhtbFBLBQYAAAAABAAEAPMAAAD+BQAAAAA=&#10;" adj="16364" filled="f" strokecolor="black [3213]" strokeweight="1pt"/>
            </w:pict>
          </mc:Fallback>
        </mc:AlternateContent>
      </w:r>
    </w:p>
    <w:p w:rsidR="00DC6910" w:rsidRDefault="00DC6910"/>
    <w:p w:rsidR="000B28AA" w:rsidRDefault="000B28AA"/>
    <w:p w:rsidR="000B28AA" w:rsidRDefault="00562DF4">
      <w:r w:rsidRPr="006B040C">
        <w:rPr>
          <w:rFonts w:cstheme="minorHAnsi"/>
          <w:b/>
          <w:noProof/>
          <w:sz w:val="32"/>
          <w:lang w:eastAsia="en-GB"/>
        </w:rPr>
        <mc:AlternateContent>
          <mc:Choice Requires="wps">
            <w:drawing>
              <wp:anchor distT="45720" distB="45720" distL="114300" distR="114300" simplePos="0" relativeHeight="251857920" behindDoc="0" locked="0" layoutInCell="1" allowOverlap="1" wp14:anchorId="059E3237" wp14:editId="20F908CD">
                <wp:simplePos x="0" y="0"/>
                <wp:positionH relativeFrom="column">
                  <wp:posOffset>1294311</wp:posOffset>
                </wp:positionH>
                <wp:positionV relativeFrom="paragraph">
                  <wp:posOffset>544</wp:posOffset>
                </wp:positionV>
                <wp:extent cx="4974590" cy="375920"/>
                <wp:effectExtent l="0" t="0" r="16510" b="1778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590" cy="375920"/>
                        </a:xfrm>
                        <a:prstGeom prst="rect">
                          <a:avLst/>
                        </a:prstGeom>
                        <a:solidFill>
                          <a:srgbClr val="FFFFFF"/>
                        </a:solidFill>
                        <a:ln w="9525">
                          <a:solidFill>
                            <a:srgbClr val="000000"/>
                          </a:solidFill>
                          <a:miter lim="800000"/>
                          <a:headEnd/>
                          <a:tailEnd/>
                        </a:ln>
                      </wps:spPr>
                      <wps:txbx>
                        <w:txbxContent>
                          <w:p w:rsidR="00562DF4" w:rsidRDefault="00562DF4" w:rsidP="000A670B">
                            <w:r>
                              <w:t>Unit /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E3237" id="_x0000_s1041" type="#_x0000_t202" style="position:absolute;margin-left:101.9pt;margin-top:.05pt;width:391.7pt;height:29.6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nKKgIAAE4EAAAOAAAAZHJzL2Uyb0RvYy54bWysVNtu2zAMfR+wfxD0vjhxk7Y24hRdugwD&#10;ugvQ7gNkWY6FSaImKbGzrx8lJ1nQbS/D/CCIInVEnkN6eTdoRfbCeQmmorPJlBJhODTSbCv69Xnz&#10;5pYSH5hpmAIjKnoQnt6tXr9a9rYUOXSgGuEIghhf9raiXQi2zDLPO6GZn4AVBp0tOM0Cmm6bNY71&#10;iK5Vlk+n11kPrrEOuPAeTx9GJ10l/LYVPHxuWy8CURXF3EJaXVrruGarJSu3jtlO8mMa7B+y0Ewa&#10;fPQM9cACIzsnf4PSkjvw0IYJB51B20ouUg1YzWz6opqnjlmRakFyvD3T5P8fLP+0/+KIbCqaXxeU&#10;GKZRpGcxBPIWBpJHfnrrSwx7shgYBjxGnVOt3j4C/+aJgXXHzFbcOwd9J1iD+c3izezi6ojjI0jd&#10;f4QGn2G7AAloaJ2O5CEdBNFRp8NZm5gKx8N5cTNfFOji6Lu6WRR5Ei9j5em2dT68F6BJ3FTUofYJ&#10;ne0ffYjZsPIUEh/zoGSzkUolw23rtXJkz7BPNulLBbwIU4b0FS0W+WIk4K8Q0/T9CULLgA2vpK7o&#10;7TmIlZG2d6ZJ7RiYVOMeU1bmyGOkbiQxDPWQJJtdnfSpoTkgsw7GBseBxE0H7gclPTZ3Rf33HXOC&#10;EvXBoDrFbD6P05CM+eIGuSTu0lNfepjhCFXRQMm4XYc0QZE4A/eoYisTwVHuMZNjzti0iffjgMWp&#10;uLRT1K/fwOonAAAA//8DAFBLAwQUAAYACAAAACEAGYxTg90AAAAHAQAADwAAAGRycy9kb3ducmV2&#10;LnhtbEyOwU7DMBBE70j9B2uRuCDqkNA2CXEqhASCGxQEVzfeJlHtdbDdNPw97okeR28086r1ZDQb&#10;0fnekoDbeQIMqbGqp1bA58fTTQ7MB0lKakso4Bc9rOvZRSVLZY/0juMmtCyOkC+lgC6EoeTcNx0a&#10;6ed2QIpsZ52RIUbXcuXkMY4bzdMkWXIje4oPnRzwscNmvzkYAfndy/jtX7O3r2a500W4Xo3PP06I&#10;q8vp4R5YwCn8l+GkH9Whjk5beyDlmRaQJllUDyfAIi7yVQpsK2BRZMDrip/7138AAAD//wMAUEsB&#10;Ai0AFAAGAAgAAAAhALaDOJL+AAAA4QEAABMAAAAAAAAAAAAAAAAAAAAAAFtDb250ZW50X1R5cGVz&#10;XS54bWxQSwECLQAUAAYACAAAACEAOP0h/9YAAACUAQAACwAAAAAAAAAAAAAAAAAvAQAAX3JlbHMv&#10;LnJlbHNQSwECLQAUAAYACAAAACEAw15pyioCAABOBAAADgAAAAAAAAAAAAAAAAAuAgAAZHJzL2Uy&#10;b0RvYy54bWxQSwECLQAUAAYACAAAACEAGYxTg90AAAAHAQAADwAAAAAAAAAAAAAAAACEBAAAZHJz&#10;L2Rvd25yZXYueG1sUEsFBgAAAAAEAAQA8wAAAI4FAAAAAA==&#10;">
                <v:textbox>
                  <w:txbxContent>
                    <w:p w:rsidR="00562DF4" w:rsidRDefault="00562DF4" w:rsidP="000A670B">
                      <w:r>
                        <w:t>Unit / Topic:</w:t>
                      </w:r>
                    </w:p>
                  </w:txbxContent>
                </v:textbox>
                <w10:wrap type="square"/>
              </v:shape>
            </w:pict>
          </mc:Fallback>
        </mc:AlternateContent>
      </w:r>
    </w:p>
    <w:p w:rsidR="000B28AA" w:rsidRDefault="000B28AA"/>
    <w:p w:rsidR="000A670B" w:rsidRDefault="00CF64F0" w:rsidP="00CF64F0">
      <w:pPr>
        <w:spacing w:line="276" w:lineRule="auto"/>
        <w:jc w:val="center"/>
        <w:rPr>
          <w:rFonts w:cstheme="minorHAnsi"/>
          <w:b/>
          <w:sz w:val="32"/>
        </w:rPr>
      </w:pPr>
      <w:r w:rsidRPr="00B13573">
        <w:rPr>
          <w:rFonts w:cstheme="minorHAnsi"/>
          <w:b/>
          <w:noProof/>
          <w:sz w:val="32"/>
          <w:lang w:eastAsia="en-GB"/>
        </w:rPr>
        <mc:AlternateContent>
          <mc:Choice Requires="wps">
            <w:drawing>
              <wp:anchor distT="45720" distB="45720" distL="114300" distR="114300" simplePos="0" relativeHeight="251856896" behindDoc="0" locked="0" layoutInCell="1" allowOverlap="1" wp14:anchorId="0CD36962" wp14:editId="257E7DF7">
                <wp:simplePos x="0" y="0"/>
                <wp:positionH relativeFrom="margin">
                  <wp:posOffset>1317625</wp:posOffset>
                </wp:positionH>
                <wp:positionV relativeFrom="paragraph">
                  <wp:posOffset>19685</wp:posOffset>
                </wp:positionV>
                <wp:extent cx="4796790" cy="1404620"/>
                <wp:effectExtent l="0" t="0" r="3810" b="635"/>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790" cy="1404620"/>
                        </a:xfrm>
                        <a:prstGeom prst="rect">
                          <a:avLst/>
                        </a:prstGeom>
                        <a:solidFill>
                          <a:srgbClr val="FFFFFF"/>
                        </a:solidFill>
                        <a:ln w="9525">
                          <a:noFill/>
                          <a:miter lim="800000"/>
                          <a:headEnd/>
                          <a:tailEnd/>
                        </a:ln>
                      </wps:spPr>
                      <wps:txbx>
                        <w:txbxContent>
                          <w:p w:rsidR="00562DF4" w:rsidRPr="008957E4" w:rsidRDefault="00562DF4" w:rsidP="000A670B">
                            <w:pPr>
                              <w:rPr>
                                <w:rFonts w:cstheme="minorHAnsi"/>
                                <w:b/>
                                <w:sz w:val="32"/>
                              </w:rPr>
                            </w:pPr>
                            <w:r>
                              <w:rPr>
                                <w:rFonts w:cstheme="minorHAnsi"/>
                                <w:b/>
                                <w:sz w:val="32"/>
                              </w:rPr>
                              <w:t>Prioritise - Significance and Importance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36962" id="_x0000_s1042" type="#_x0000_t202" style="position:absolute;left:0;text-align:left;margin-left:103.75pt;margin-top:1.55pt;width:377.7pt;height:110.6pt;z-index:251856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nnjJAIAACYEAAAOAAAAZHJzL2Uyb0RvYy54bWysU9uO2yAQfa/Uf0C8N77ISTZWnNU221SV&#10;thdptx+AMY5RMUOBxE6/vgNO0mj7VpUHBMxwmDnnsL4fe0WOwjoJuqLZLKVEaA6N1PuKfn/Zvbuj&#10;xHmmG6ZAi4qehKP3m7dv1oMpRQ4dqEZYgiDalYOpaOe9KZPE8U70zM3ACI3BFmzPPG7tPmksGxC9&#10;V0mepotkANsYC1w4h6ePU5BuIn7bCu6/tq0TnqiKYm0+zjbOdZiTzZqVe8tMJ/m5DPYPVfRManz0&#10;CvXIPCMHK/+C6iW34KD1Mw59Am0ruYg9YDdZ+qqb544ZEXtBcpy50uT+Hyz/cvxmiWwqmi9QKs16&#10;FOlFjJ68h5HkgZ/BuBLTng0m+hGPUefYqzNPwH84omHbMb0XD9bC0AnWYH1ZuJncXJ1wXACph8/Q&#10;4DPs4CECja3tA3lIB0F01Ol01SaUwvGwWK4WyxWGOMayIi0WeVQvYeXlurHOfxTQk7CoqEXxIzw7&#10;PjkfymHlJSW85kDJZieVihu7r7fKkiNDo+ziiB28SlOaDBVdzfN5RNYQ7kcP9dKjkZXsK3qXhjFZ&#10;K9DxQTcxxTOppjVWovSZn0DJRI4f6zFKkRUX3mtoTsiYhcm4+NFw0YH9RcmApq2o+3lgVlCiPmlk&#10;fZUVRXB53BTzJVJE7G2kvo0wzRGqop6Sabn18WdEPswDqrOTkbcg41TJuWY0Y6Tz/HGC22/3MevP&#10;9978BgAA//8DAFBLAwQUAAYACAAAACEAucDym94AAAAJAQAADwAAAGRycy9kb3ducmV2LnhtbEyP&#10;wU7DMBBE70j8g7VI3KjTlLY0xKkqKi4ckChI5ejGmzjCXlu2m4a/x5zguHqjmbf1drKGjRji4EjA&#10;fFYAQ2qdGqgX8PH+fPcALCZJShpHKOAbI2yb66taVspd6A3HQ+pZLqFYSQE6JV9xHluNVsaZ80iZ&#10;dS5YmfIZeq6CvORya3hZFCtu5UB5QUuPTxrbr8PZCjhaPah9eP3slBn3L91u6afghbi9mXaPwBJO&#10;6S8Mv/pZHZrsdHJnUpEZAWWxXuaogMUcWOabVbkBdsqgvF8Ab2r+/4PmBwAA//8DAFBLAQItABQA&#10;BgAIAAAAIQC2gziS/gAAAOEBAAATAAAAAAAAAAAAAAAAAAAAAABbQ29udGVudF9UeXBlc10ueG1s&#10;UEsBAi0AFAAGAAgAAAAhADj9If/WAAAAlAEAAAsAAAAAAAAAAAAAAAAALwEAAF9yZWxzLy5yZWxz&#10;UEsBAi0AFAAGAAgAAAAhACveeeMkAgAAJgQAAA4AAAAAAAAAAAAAAAAALgIAAGRycy9lMm9Eb2Mu&#10;eG1sUEsBAi0AFAAGAAgAAAAhALnA8pveAAAACQEAAA8AAAAAAAAAAAAAAAAAfgQAAGRycy9kb3du&#10;cmV2LnhtbFBLBQYAAAAABAAEAPMAAACJBQAAAAA=&#10;" stroked="f">
                <v:textbox style="mso-fit-shape-to-text:t">
                  <w:txbxContent>
                    <w:p w:rsidR="00562DF4" w:rsidRPr="008957E4" w:rsidRDefault="00562DF4" w:rsidP="000A670B">
                      <w:pPr>
                        <w:rPr>
                          <w:rFonts w:cstheme="minorHAnsi"/>
                          <w:b/>
                          <w:sz w:val="32"/>
                        </w:rPr>
                      </w:pPr>
                      <w:r>
                        <w:rPr>
                          <w:rFonts w:cstheme="minorHAnsi"/>
                          <w:b/>
                          <w:sz w:val="32"/>
                        </w:rPr>
                        <w:t>Prioritise - Significance and Importance</w:t>
                      </w:r>
                    </w:p>
                  </w:txbxContent>
                </v:textbox>
                <w10:wrap type="square" anchorx="margin"/>
              </v:shape>
            </w:pict>
          </mc:Fallback>
        </mc:AlternateContent>
      </w:r>
    </w:p>
    <w:p w:rsidR="000B28AA" w:rsidRDefault="00562DF4" w:rsidP="00CF64F0">
      <w:pPr>
        <w:spacing w:line="276" w:lineRule="auto"/>
        <w:jc w:val="center"/>
        <w:rPr>
          <w:rFonts w:cstheme="minorHAnsi"/>
          <w:b/>
          <w:sz w:val="32"/>
        </w:rPr>
      </w:pPr>
      <w:r>
        <w:rPr>
          <w:noProof/>
          <w:lang w:eastAsia="en-GB"/>
        </w:rPr>
        <mc:AlternateContent>
          <mc:Choice Requires="wps">
            <w:drawing>
              <wp:anchor distT="0" distB="0" distL="114300" distR="114300" simplePos="0" relativeHeight="251687936" behindDoc="0" locked="0" layoutInCell="1" allowOverlap="1" wp14:anchorId="00B32A67" wp14:editId="746E5156">
                <wp:simplePos x="0" y="0"/>
                <wp:positionH relativeFrom="column">
                  <wp:posOffset>2406964</wp:posOffset>
                </wp:positionH>
                <wp:positionV relativeFrom="paragraph">
                  <wp:posOffset>14687</wp:posOffset>
                </wp:positionV>
                <wp:extent cx="2200275" cy="2921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2200275" cy="292100"/>
                        </a:xfrm>
                        <a:prstGeom prst="rect">
                          <a:avLst/>
                        </a:prstGeom>
                        <a:solidFill>
                          <a:schemeClr val="lt1"/>
                        </a:solidFill>
                        <a:ln w="6350">
                          <a:noFill/>
                        </a:ln>
                      </wps:spPr>
                      <wps:txbx>
                        <w:txbxContent>
                          <w:p w:rsidR="00562DF4" w:rsidRDefault="00562DF4" w:rsidP="000B28AA">
                            <w:pPr>
                              <w:rPr>
                                <w:b/>
                              </w:rPr>
                            </w:pPr>
                            <w:r>
                              <w:rPr>
                                <w:b/>
                              </w:rPr>
                              <w:t>Key Facts, Dates, Words, Vocab: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32A67" id="Text Box 27" o:spid="_x0000_s1043" type="#_x0000_t202" style="position:absolute;left:0;text-align:left;margin-left:189.5pt;margin-top:1.15pt;width:173.25pt;height: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phuRgIAAIMEAAAOAAAAZHJzL2Uyb0RvYy54bWysVE1v2zAMvQ/YfxB0X514ST+MOEXWosOA&#10;oi3QDj0rshwbkEVNUmJ3v35PctJm3U7DLjJFUvx4j/Ticug02ynnWzIln55MOFNGUtWaTcm/P918&#10;OufMB2Eqocmokr8ozy+XHz8seluonBrSlXIMQYwvelvyJgRbZJmXjeqEPyGrDIw1uU4EXN0mq5zo&#10;Eb3TWT6ZnGY9uco6ksp7aK9HI1+m+HWtZLiva68C0yVHbSGdLp3reGbLhSg2TtimlfsyxD9U0YnW&#10;IOlrqGsRBNu69o9QXSsdearDiaQuo7pupUo9oJvp5F03j42wKvUCcLx9hcn/v7DybvfgWFuVPD/j&#10;zIgOHD2pIbAvNDCogE9vfQG3RwvHMEAPng96D2Vse6hdF79oiMEOpF9e0Y3RJJQ5+MrP5pxJ2PKL&#10;fDpJ8Gdvr63z4auijkWh5A7sJVDF7tYHVALXg0tM5km31U2rdbrEiVFX2rGdANc6pBrx4jcvbVhf&#10;8tPP80kKbCg+HyNrgwSx17GnKIVhPSRspvNDw2uqXoCDo3GSvJU3LYq9FT48CIfRQetYh3CPo9aE&#10;ZLSXOGvI/fybPvqDUVg56zGKJfc/tsIpzvQ3A64vprNZnN10mc3PclzcsWV9bDHb7oqAwBSLZ2US&#10;o3/QB7F21D1ja1YxK0zCSOQueTiIV2FcEGydVKtVcsK0WhFuzaOVMXREPFLxNDwLZ/d8BTB9R4eh&#10;FcU72kbf+NLQahuobhOnEegR1T3+mPRE9X4r4yod35PX279j+QsAAP//AwBQSwMEFAAGAAgAAAAh&#10;AJGT6aHgAAAACAEAAA8AAABkcnMvZG93bnJldi54bWxMj09PhDAUxO8mfofmmXgxbhFEVuSxMUbd&#10;xJuLf+KtS59ApK+EdgG/vfWkx8lMZn5TbBbTi4lG11lGuFhFIIhrqztuEF6qh/M1COcVa9VbJoRv&#10;crApj48KlWs78zNNO9+IUMIuVwit90MupatbMsqt7EAcvE87GuWDHBupRzWHctPLOIqupFEdh4VW&#10;DXTXUv21OxiEj7Pm/cktj69zkibD/XaqsjddIZ6eLLc3IDwt/i8Mv/gBHcrAtLcH1k70CEl2Hb54&#10;hDgBEfwsTlMQe4TLdQKyLOT/A+UPAAAA//8DAFBLAQItABQABgAIAAAAIQC2gziS/gAAAOEBAAAT&#10;AAAAAAAAAAAAAAAAAAAAAABbQ29udGVudF9UeXBlc10ueG1sUEsBAi0AFAAGAAgAAAAhADj9If/W&#10;AAAAlAEAAAsAAAAAAAAAAAAAAAAALwEAAF9yZWxzLy5yZWxzUEsBAi0AFAAGAAgAAAAhAMHimG5G&#10;AgAAgwQAAA4AAAAAAAAAAAAAAAAALgIAAGRycy9lMm9Eb2MueG1sUEsBAi0AFAAGAAgAAAAhAJGT&#10;6aHgAAAACAEAAA8AAAAAAAAAAAAAAAAAoAQAAGRycy9kb3ducmV2LnhtbFBLBQYAAAAABAAEAPMA&#10;AACtBQAAAAA=&#10;" fillcolor="white [3201]" stroked="f" strokeweight=".5pt">
                <v:textbox>
                  <w:txbxContent>
                    <w:p w:rsidR="00562DF4" w:rsidRDefault="00562DF4" w:rsidP="000B28AA">
                      <w:pPr>
                        <w:rPr>
                          <w:b/>
                        </w:rPr>
                      </w:pPr>
                      <w:r>
                        <w:rPr>
                          <w:b/>
                        </w:rPr>
                        <w:t>Key Facts, Dates, Words, Vocab:</w:t>
                      </w:r>
                    </w:p>
                  </w:txbxContent>
                </v:textbox>
              </v:shape>
            </w:pict>
          </mc:Fallback>
        </mc:AlternateContent>
      </w:r>
      <w:r w:rsidR="000B28AA">
        <w:rPr>
          <w:noProof/>
          <w:lang w:eastAsia="en-GB"/>
        </w:rPr>
        <mc:AlternateContent>
          <mc:Choice Requires="wps">
            <w:drawing>
              <wp:anchor distT="0" distB="0" distL="114300" distR="114300" simplePos="0" relativeHeight="251667456" behindDoc="0" locked="0" layoutInCell="1" allowOverlap="1" wp14:anchorId="4733389E" wp14:editId="130FEBD4">
                <wp:simplePos x="0" y="0"/>
                <wp:positionH relativeFrom="column">
                  <wp:posOffset>194310</wp:posOffset>
                </wp:positionH>
                <wp:positionV relativeFrom="paragraph">
                  <wp:posOffset>4195445</wp:posOffset>
                </wp:positionV>
                <wp:extent cx="1913890" cy="1223010"/>
                <wp:effectExtent l="0" t="0" r="10160" b="15240"/>
                <wp:wrapNone/>
                <wp:docPr id="40" name="Text Box 40"/>
                <wp:cNvGraphicFramePr/>
                <a:graphic xmlns:a="http://schemas.openxmlformats.org/drawingml/2006/main">
                  <a:graphicData uri="http://schemas.microsoft.com/office/word/2010/wordprocessingShape">
                    <wps:wsp>
                      <wps:cNvSpPr txBox="1"/>
                      <wps:spPr>
                        <a:xfrm>
                          <a:off x="0" y="0"/>
                          <a:ext cx="1913255" cy="1222375"/>
                        </a:xfrm>
                        <a:prstGeom prst="rect">
                          <a:avLst/>
                        </a:prstGeom>
                        <a:solidFill>
                          <a:schemeClr val="lt1"/>
                        </a:solidFill>
                        <a:ln w="6350">
                          <a:solidFill>
                            <a:prstClr val="black"/>
                          </a:solidFill>
                        </a:ln>
                      </wps:spPr>
                      <wps:txbx>
                        <w:txbxContent>
                          <w:p w:rsidR="00562DF4" w:rsidRDefault="00562DF4" w:rsidP="000B28AA">
                            <w:pPr>
                              <w:rPr>
                                <w:b/>
                              </w:rPr>
                            </w:pPr>
                            <w:r>
                              <w:rPr>
                                <w:b/>
                              </w:rPr>
                              <w:t>3.</w:t>
                            </w:r>
                          </w:p>
                          <w:p w:rsidR="00562DF4" w:rsidRDefault="00562DF4"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3389E" id="Text Box 40" o:spid="_x0000_s1044" type="#_x0000_t202" style="position:absolute;left:0;text-align:left;margin-left:15.3pt;margin-top:330.35pt;width:150.7pt;height:9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huUUQIAAKwEAAAOAAAAZHJzL2Uyb0RvYy54bWysVEtv2zAMvg/YfxB0Xxw7j65GnCJLkWFA&#10;0RZIhp4VWY6NyaImKbGzXz9KttO022nYReZLn8iPpBd3bS3JSRhbgcpoPBpTIhSHvFKHjH7fbT59&#10;psQ6pnImQYmMnoWld8uPHxaNTkUCJchcGIIgyqaNzmjpnE6jyPJS1MyOQAuFzgJMzRyq5hDlhjWI&#10;XssoGY/nUQMm1wa4sBat952TLgN+UQjunorCCkdkRjE3F04Tzr0/o+WCpQfDdFnxPg32D1nUrFL4&#10;6AXqnjlGjqb6A6quuAELhRtxqCMoioqLUANWE4/fVbMtmRahFiTH6gtN9v/B8sfTsyFVntEp0qNY&#10;jT3aidaRL9ASNCE/jbYphm01BroW7djnwW7R6MtuC1P7LxZE0I9Q5wu7Ho37S7fxJJnNKOHoi5Mk&#10;mdzMPE70el0b674KqIkXMmqwfYFVdnqwrgsdQvxrFmSVbyopg+JHRqylISeGzZYuJIngb6KkIk1G&#10;55PZOAC/8Xnoy/29ZPxHn95VFOJJhTl7UrriveTafRtIjOcDM3vIz0iYgW7krOabCvEfmHXPzOCM&#10;IUe4N+4Jj0ICJgW9REkJ5tff7D4eW49eShqc2Yzan0dmBCXym8KhuI2nvosuKNPZTYKKufbsrz3q&#10;WK8BmYpxQzUPoo93chALA/ULrtfKv4oupji+nVE3iGvXbRKuJxerVQjCsdbMPait5h7ad8bzumtf&#10;mNF9Xx2OxCMM083Sd+3tYv1NBaujg6IKvfdEd6z2/ONKhOnp19fv3LUeol5/MsvfAAAA//8DAFBL&#10;AwQUAAYACAAAACEApf3Czd0AAAAKAQAADwAAAGRycy9kb3ducmV2LnhtbEyPwU7DMBBE70j8g7VI&#10;3KhNLUII2VSAChdOFMTZjbe2RWxHsZuGv8ec4Ljap5k37WbxA5tpSi4GhOuVAEahj9oFg/Dx/nxV&#10;A0tZBa2GGAjhmxJsuvOzVjU6nsIbzbtsWAkJqVEINuex4Tz1lrxKqzhSKL9DnLzK5ZwM15M6lXA/&#10;8LUQFffKhdJg1UhPlvqv3dEjbB/NnelrNdltrZ2bl8/Dq3lBvLxYHu6BZVryHwy/+kUduuK0j8eg&#10;ExsQpKgKiVBV4hZYAaRcl3F7hPpGSuBdy/9P6H4AAAD//wMAUEsBAi0AFAAGAAgAAAAhALaDOJL+&#10;AAAA4QEAABMAAAAAAAAAAAAAAAAAAAAAAFtDb250ZW50X1R5cGVzXS54bWxQSwECLQAUAAYACAAA&#10;ACEAOP0h/9YAAACUAQAACwAAAAAAAAAAAAAAAAAvAQAAX3JlbHMvLnJlbHNQSwECLQAUAAYACAAA&#10;ACEA/KoblFECAACsBAAADgAAAAAAAAAAAAAAAAAuAgAAZHJzL2Uyb0RvYy54bWxQSwECLQAUAAYA&#10;CAAAACEApf3Czd0AAAAKAQAADwAAAAAAAAAAAAAAAACrBAAAZHJzL2Rvd25yZXYueG1sUEsFBgAA&#10;AAAEAAQA8wAAALUFAAAAAA==&#10;" fillcolor="white [3201]" strokeweight=".5pt">
                <v:textbox>
                  <w:txbxContent>
                    <w:p w:rsidR="00562DF4" w:rsidRDefault="00562DF4" w:rsidP="000B28AA">
                      <w:pPr>
                        <w:rPr>
                          <w:b/>
                        </w:rPr>
                      </w:pPr>
                      <w:r>
                        <w:rPr>
                          <w:b/>
                        </w:rPr>
                        <w:t>3.</w:t>
                      </w:r>
                    </w:p>
                    <w:p w:rsidR="00562DF4" w:rsidRDefault="00562DF4" w:rsidP="000B28AA"/>
                  </w:txbxContent>
                </v:textbox>
              </v:shape>
            </w:pict>
          </mc:Fallback>
        </mc:AlternateContent>
      </w:r>
      <w:r w:rsidR="000B28AA">
        <w:rPr>
          <w:noProof/>
          <w:lang w:eastAsia="en-GB"/>
        </w:rPr>
        <mc:AlternateContent>
          <mc:Choice Requires="wps">
            <w:drawing>
              <wp:anchor distT="0" distB="0" distL="114300" distR="114300" simplePos="0" relativeHeight="251663360" behindDoc="0" locked="0" layoutInCell="1" allowOverlap="1" wp14:anchorId="64D6E31A" wp14:editId="22D35A67">
                <wp:simplePos x="0" y="0"/>
                <wp:positionH relativeFrom="column">
                  <wp:posOffset>180975</wp:posOffset>
                </wp:positionH>
                <wp:positionV relativeFrom="paragraph">
                  <wp:posOffset>1021715</wp:posOffset>
                </wp:positionV>
                <wp:extent cx="1913890" cy="1223010"/>
                <wp:effectExtent l="0" t="0" r="10160" b="15240"/>
                <wp:wrapNone/>
                <wp:docPr id="30" name="Text Box 30"/>
                <wp:cNvGraphicFramePr/>
                <a:graphic xmlns:a="http://schemas.openxmlformats.org/drawingml/2006/main">
                  <a:graphicData uri="http://schemas.microsoft.com/office/word/2010/wordprocessingShape">
                    <wps:wsp>
                      <wps:cNvSpPr txBox="1"/>
                      <wps:spPr>
                        <a:xfrm>
                          <a:off x="0" y="0"/>
                          <a:ext cx="1913255" cy="1222375"/>
                        </a:xfrm>
                        <a:prstGeom prst="rect">
                          <a:avLst/>
                        </a:prstGeom>
                        <a:solidFill>
                          <a:schemeClr val="lt1"/>
                        </a:solidFill>
                        <a:ln w="6350">
                          <a:solidFill>
                            <a:prstClr val="black"/>
                          </a:solidFill>
                        </a:ln>
                      </wps:spPr>
                      <wps:txbx>
                        <w:txbxContent>
                          <w:p w:rsidR="00562DF4" w:rsidRDefault="00562DF4" w:rsidP="000B28AA">
                            <w:pPr>
                              <w:rPr>
                                <w:b/>
                              </w:rPr>
                            </w:pPr>
                            <w:r>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D6E31A" id="Text Box 30" o:spid="_x0000_s1045" type="#_x0000_t202" style="position:absolute;left:0;text-align:left;margin-left:14.25pt;margin-top:80.45pt;width:150.7pt;height:9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59UQIAAKwEAAAOAAAAZHJzL2Uyb0RvYy54bWysVN9v2jAQfp+0/8Hy+wgJ0K4RoWJUTJNQ&#10;WwmmPhvHIdEcn2cbEvbX7+wklHZ7mvbi3C9/vvvuLvP7tpbkJIytQGU0Ho0pEYpDXqlDRr/v1p8+&#10;U2IdUzmToERGz8LS+8XHD/NGpyKBEmQuDEEQZdNGZ7R0TqdRZHkpamZHoIVCZwGmZg5Vc4hywxpE&#10;r2WUjMc3UQMm1wa4sBatD52TLgJ+UQjunorCCkdkRjE3F04Tzr0/o8WcpQfDdFnxPg32D1nUrFL4&#10;6AXqgTlGjqb6A6quuAELhRtxqCMoioqLUANWE4/fVbMtmRahFiTH6gtN9v/B8sfTsyFVntEJ0qNY&#10;jT3aidaRL9ASNCE/jbYphm01BroW7djnwW7R6MtuC1P7LxZE0I9Q5wu7Ho37S3fxJJnNKOHoi5Mk&#10;mdzOPE70el0b674KqIkXMmqwfYFVdtpY14UOIf41C7LK15WUQfEjI1bSkBPDZksXkkTwN1FSkSaj&#10;N5PZOAC/8Xnoy/29ZPxHn95VFOJJhTl7UrriveTafRtIjG8HZvaQn5EwA93IWc3XFeJvmHXPzOCM&#10;IUe4N+4Jj0ICJgW9REkJ5tff7D4eW49eShqc2Yzan0dmBCXym8KhuIunUz/kQZnObhNUzLVnf+1R&#10;x3oFyFSMG6p5EH28k4NYGKhfcL2W/lV0McXx7Yy6QVy5bpNwPblYLkMQjrVmbqO2mnto3xnP6659&#10;YUb3fXU4Eo8wTDdL37W3i/U3FSyPDooq9N4T3bHa848rEaanX1+/c9d6iHr9ySx+AwAA//8DAFBL&#10;AwQUAAYACAAAACEA7xITOd0AAAAKAQAADwAAAGRycy9kb3ducmV2LnhtbEyPwU7DMBBE70j8g7VI&#10;3KhDqlRJiFMBKlw40SLO29i1LWI7st00/D3LCW6zO6PZt912cSObVUw2eAH3qwKY8kOQ1msBH4eX&#10;uxpYyugljsErAd8qwba/vuqwleHi39W8z5pRiU8tCjA5Ty3naTDKYVqFSXnyTiE6zDRGzWXEC5W7&#10;kZdFseEOracLBif1bNTwtT87Absn3eihxmh2tbR2Xj5Pb/pViNub5fEBWFZL/gvDLz6hQ09Mx3D2&#10;MrFRQFlXlKT9pmiAUWBdNiSOJKp1Bbzv+P8X+h8AAAD//wMAUEsBAi0AFAAGAAgAAAAhALaDOJL+&#10;AAAA4QEAABMAAAAAAAAAAAAAAAAAAAAAAFtDb250ZW50X1R5cGVzXS54bWxQSwECLQAUAAYACAAA&#10;ACEAOP0h/9YAAACUAQAACwAAAAAAAAAAAAAAAAAvAQAAX3JlbHMvLnJlbHNQSwECLQAUAAYACAAA&#10;ACEAxJw+fVECAACsBAAADgAAAAAAAAAAAAAAAAAuAgAAZHJzL2Uyb0RvYy54bWxQSwECLQAUAAYA&#10;CAAAACEA7xITOd0AAAAKAQAADwAAAAAAAAAAAAAAAACrBAAAZHJzL2Rvd25yZXYueG1sUEsFBgAA&#10;AAAEAAQA8wAAALUFAAAAAA==&#10;" fillcolor="white [3201]" strokeweight=".5pt">
                <v:textbox>
                  <w:txbxContent>
                    <w:p w:rsidR="00562DF4" w:rsidRDefault="00562DF4" w:rsidP="000B28AA">
                      <w:pPr>
                        <w:rPr>
                          <w:b/>
                        </w:rPr>
                      </w:pPr>
                      <w:r>
                        <w:rPr>
                          <w:b/>
                        </w:rPr>
                        <w:t>1.</w:t>
                      </w:r>
                    </w:p>
                  </w:txbxContent>
                </v:textbox>
              </v:shape>
            </w:pict>
          </mc:Fallback>
        </mc:AlternateContent>
      </w:r>
      <w:r w:rsidR="000B28AA">
        <w:rPr>
          <w:noProof/>
          <w:lang w:eastAsia="en-GB"/>
        </w:rPr>
        <mc:AlternateContent>
          <mc:Choice Requires="wps">
            <w:drawing>
              <wp:anchor distT="0" distB="0" distL="114300" distR="114300" simplePos="0" relativeHeight="251680768" behindDoc="0" locked="0" layoutInCell="1" allowOverlap="1" wp14:anchorId="213FE1DC" wp14:editId="2AC8707E">
                <wp:simplePos x="0" y="0"/>
                <wp:positionH relativeFrom="column">
                  <wp:posOffset>90805</wp:posOffset>
                </wp:positionH>
                <wp:positionV relativeFrom="paragraph">
                  <wp:posOffset>719455</wp:posOffset>
                </wp:positionV>
                <wp:extent cx="812165" cy="292100"/>
                <wp:effectExtent l="0" t="0" r="6985" b="0"/>
                <wp:wrapNone/>
                <wp:docPr id="62" name="Text Box 62"/>
                <wp:cNvGraphicFramePr/>
                <a:graphic xmlns:a="http://schemas.openxmlformats.org/drawingml/2006/main">
                  <a:graphicData uri="http://schemas.microsoft.com/office/word/2010/wordprocessingShape">
                    <wps:wsp>
                      <wps:cNvSpPr txBox="1"/>
                      <wps:spPr>
                        <a:xfrm>
                          <a:off x="0" y="0"/>
                          <a:ext cx="811530" cy="292100"/>
                        </a:xfrm>
                        <a:prstGeom prst="rect">
                          <a:avLst/>
                        </a:prstGeom>
                        <a:solidFill>
                          <a:schemeClr val="lt1"/>
                        </a:solidFill>
                        <a:ln w="6350">
                          <a:noFill/>
                        </a:ln>
                      </wps:spPr>
                      <wps:txbx>
                        <w:txbxContent>
                          <w:p w:rsidR="00562DF4" w:rsidRDefault="00562DF4" w:rsidP="000B28AA">
                            <w:pPr>
                              <w:rPr>
                                <w:b/>
                              </w:rPr>
                            </w:pPr>
                            <w:r>
                              <w:rPr>
                                <w:b/>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E1DC" id="Text Box 62" o:spid="_x0000_s1046" type="#_x0000_t202" style="position:absolute;left:0;text-align:left;margin-left:7.15pt;margin-top:56.65pt;width:63.95pt;height: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7LRQIAAIIEAAAOAAAAZHJzL2Uyb0RvYy54bWysVN9P2zAQfp+0/8Hy+5qmUFYiUtQVMU1C&#10;gAQTz67jkEiOz7PdJuyv32enLYztadqLc74734/vu8vF5dBptlPOt2RKnk+mnCkjqWrNc8m/P15/&#10;WnDmgzCV0GRUyV+U55fLjx8ueluoGTWkK+UYghhf9LbkTQi2yDIvG9UJPyGrDIw1uU4EXN1zVjnR&#10;I3qns9l0epb15CrrSCrvob0ajXyZ4te1kuGurr0KTJcctYV0unRu4pktL0Tx7IRtWrkvQ/xDFZ1o&#10;DZIeQ12JINjWtX+E6lrpyFMdJpK6jOq6lSr1gG7y6btuHhphVeoF4Hh7hMn/v7DydnfvWFuV/GzG&#10;mREdOHpUQ2BfaGBQAZ/e+gJuDxaOYYAePB/0HsrY9lC7Ln7REIMdSL8c0Y3RJJSLPJ+fwCJhmp3P&#10;8mlCP3t9bJ0PXxV1LAoldyAvYSp2Nz6gELgeXGIuT7qtrlut0yUOjFprx3YCVOuQSsSL37y0YT06&#10;PZlPU2BD8fkYWRskiK2OLUUpDJshQZMvDv1uqHoBDI7GQfJWXrco9kb4cC8cJgf9YRvCHY5aE5LR&#10;XuKsIffzb/roD0Jh5azHJJbc/9gKpzjT3wyoPs9PT+Popsvp/PMMF/fWsnlrMdtuTUAgx95ZmcTo&#10;H/RBrB11T1iaVcwKkzASuUseDuI6jPuBpZNqtUpOGFYrwo15sDKGjohHKh6HJ+Hsnq8Aom/pMLOi&#10;eEfb6BtfGlptA9Vt4jQCPaK6xx+DnqjeL2XcpLf35PX661j+AgAA//8DAFBLAwQUAAYACAAAACEA&#10;xzXwJeAAAAAKAQAADwAAAGRycy9kb3ducmV2LnhtbEyPS0/DMBCE70j8B2uRuCDqNG55hDgVQjwk&#10;bjQ8xM2NlyQiXkexm4R/z/YEp53Rjma/zTez68SIQ2g9aVguEhBIlbct1Rpey4fzKxAhGrKm84Qa&#10;fjDApjg+yk1m/UQvOG5jLbiEQmY0NDH2mZShatCZsPA9Eu++/OBMZDvU0g5m4nLXyTRJLqQzLfGF&#10;xvR412D1vd07DZ9n9cdzmB/fJrVW/f3TWF6+21Lr05P59gZExDn+heGAz+hQMNPO78kG0bFfKU7y&#10;XCoWh8AqTUHsWKyvFcgil/9fKH4BAAD//wMAUEsBAi0AFAAGAAgAAAAhALaDOJL+AAAA4QEAABMA&#10;AAAAAAAAAAAAAAAAAAAAAFtDb250ZW50X1R5cGVzXS54bWxQSwECLQAUAAYACAAAACEAOP0h/9YA&#10;AACUAQAACwAAAAAAAAAAAAAAAAAvAQAAX3JlbHMvLnJlbHNQSwECLQAUAAYACAAAACEAkoR+y0UC&#10;AACCBAAADgAAAAAAAAAAAAAAAAAuAgAAZHJzL2Uyb0RvYy54bWxQSwECLQAUAAYACAAAACEAxzXw&#10;JeAAAAAKAQAADwAAAAAAAAAAAAAAAACfBAAAZHJzL2Rvd25yZXYueG1sUEsFBgAAAAAEAAQA8wAA&#10;AKwFAAAAAA==&#10;" fillcolor="white [3201]" stroked="f" strokeweight=".5pt">
                <v:textbox>
                  <w:txbxContent>
                    <w:p w:rsidR="00562DF4" w:rsidRDefault="00562DF4" w:rsidP="000B28AA">
                      <w:pPr>
                        <w:rPr>
                          <w:b/>
                        </w:rPr>
                      </w:pPr>
                      <w:r>
                        <w:rPr>
                          <w:b/>
                        </w:rPr>
                        <w:t>Notes:</w:t>
                      </w:r>
                    </w:p>
                  </w:txbxContent>
                </v:textbox>
              </v:shape>
            </w:pict>
          </mc:Fallback>
        </mc:AlternateContent>
      </w:r>
      <w:r w:rsidR="000B28AA">
        <w:rPr>
          <w:noProof/>
          <w:lang w:eastAsia="en-GB"/>
        </w:rPr>
        <mc:AlternateContent>
          <mc:Choice Requires="wpg">
            <w:drawing>
              <wp:anchor distT="0" distB="0" distL="114300" distR="114300" simplePos="0" relativeHeight="251679744" behindDoc="0" locked="0" layoutInCell="1" allowOverlap="1" wp14:anchorId="669054C2" wp14:editId="4A107F27">
                <wp:simplePos x="0" y="0"/>
                <wp:positionH relativeFrom="column">
                  <wp:posOffset>4962525</wp:posOffset>
                </wp:positionH>
                <wp:positionV relativeFrom="paragraph">
                  <wp:posOffset>2566035</wp:posOffset>
                </wp:positionV>
                <wp:extent cx="1016000" cy="1294765"/>
                <wp:effectExtent l="0" t="0" r="31750" b="38735"/>
                <wp:wrapNone/>
                <wp:docPr id="57" name="Group 57"/>
                <wp:cNvGraphicFramePr/>
                <a:graphic xmlns:a="http://schemas.openxmlformats.org/drawingml/2006/main">
                  <a:graphicData uri="http://schemas.microsoft.com/office/word/2010/wordprocessingGroup">
                    <wpg:wgp>
                      <wpg:cNvGrpSpPr/>
                      <wpg:grpSpPr>
                        <a:xfrm>
                          <a:off x="0" y="0"/>
                          <a:ext cx="1016000" cy="1294765"/>
                          <a:chOff x="0" y="0"/>
                          <a:chExt cx="1387882" cy="1294790"/>
                        </a:xfrm>
                      </wpg:grpSpPr>
                      <wps:wsp>
                        <wps:cNvPr id="54" name="Text Box 58"/>
                        <wps:cNvSpPr txBox="1"/>
                        <wps:spPr>
                          <a:xfrm>
                            <a:off x="0" y="336499"/>
                            <a:ext cx="945931" cy="616703"/>
                          </a:xfrm>
                          <a:prstGeom prst="rect">
                            <a:avLst/>
                          </a:prstGeom>
                          <a:solidFill>
                            <a:schemeClr val="lt1"/>
                          </a:solidFill>
                          <a:ln w="6350">
                            <a:solidFill>
                              <a:prstClr val="black"/>
                            </a:solidFill>
                          </a:ln>
                        </wps:spPr>
                        <wps:txbx>
                          <w:txbxContent>
                            <w:p w:rsidR="00562DF4" w:rsidRDefault="00562DF4" w:rsidP="000B28AA"/>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Straight Connector 55"/>
                        <wps:cNvCnPr/>
                        <wps:spPr>
                          <a:xfrm flipV="1">
                            <a:off x="943661" y="0"/>
                            <a:ext cx="444221" cy="336499"/>
                          </a:xfrm>
                          <a:prstGeom prst="line">
                            <a:avLst/>
                          </a:prstGeom>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a:off x="943661" y="950976"/>
                            <a:ext cx="424281" cy="34381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669054C2" id="Group 57" o:spid="_x0000_s1047" style="position:absolute;left:0;text-align:left;margin-left:390.75pt;margin-top:202.05pt;width:80pt;height:101.95pt;z-index:251679744;mso-width-relative:margin" coordsize="13878,1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l8eQMAACQKAAAOAAAAZHJzL2Uyb0RvYy54bWzsVk1v2zgQvRfofyB03+jDkmwZUYrUbYIC&#10;QTfYZLdnmqIsoRTJknSk7K/fISXKdowUiyzQ015skZwZzrx5b6TLD0PH0BNVuhW8DOKLKECUE1G1&#10;fFcGfz7e/LYKkDaYV5gJTsvgmergw9X7d5e9XNNENIJVVCEIwvW6l2XQGCPXYahJQzusL4SkHA5r&#10;oTpsYKl2YaVwD9E7FiZRlIe9UJVUglCtYffTeBhcufh1TYn5va41NYiVAeRm3K9yv1v7G15d4vVO&#10;Ydm0ZEoDvyGLDrccLp1DfcIGo71qz0J1LVFCi9pcENGFoq5bQl0NUE0cvajmVom9dLXs1v1OzjAB&#10;tC9wenNY8vXpXqG2KoNsGSCOO+iRuxbBGsDp5W4NNrdKPsh7NW3sxpWtd6hVZ/+hEjQ4WJ9nWOlg&#10;EIHNOIrzKAL0CZzFSZEu82wEnjTQnTM/0nz2novVcrVKjjwL17LQXxza/OZ0egkk0gec9H/D6aHB&#10;kjr4tcXA45R6nB5tgR/FgLLVCJUzszghM8A+FOv3NWy+CtdikadFMSLiMSvSrFjEY+F5nC+jhT2f&#10;68ZrqbS5paJD9qEMFDDdERA/3WkzmnoTe7EWrK1uWsbcwqqLbphCTxh0wYzLE4KfWDGO+jLIF1nk&#10;Ap+c2dCz/5Zh8n1K78gK4jEOOduujPXbJzNsB8e32FVst7aiegbMlBjVqSW5aSH+HdbmHiuQI1AH&#10;RgycNkL9HaAe5FoG+sceKxog9oVDn4s4Ta2+3SLNlgks1PHJ9viE77uNgMoBYLjNPVp7w/xjrUT3&#10;DSbLtb0VjjAncHcZGP+4MeMQgclE6PW1MwJFS2zu+IMkNrRF2uL0OHzDSk59MtDgr8IzC69ftGu0&#10;tZ5cXO+NqFvXywNKE57AcqvNX0H3zNP9wSjc7hqDNoJzoJtQKHM6tnmAPjZ8GhC+3aNIUc1a+ZcH&#10;ZJoTRbrIc0D/fFikaZokE/EPwnid+KzlVqNnSFptnJFPm2dGrTHjf9AaaOg0ajfcC+cgieq7l4Sz&#10;tBY1iGd2miRxqqOD02Rr3ah7Cf1bx9na3Si4mR27lgs1CvH0VjP4VOvR3lc91nqgjh0KE2V+FXfy&#10;n3En98Pxde5YFM4ZU2RRsXTeAO/0pkiTNFl52qSLVZz+fF7+T5s30ca9b+FTBKh08q1zvHY0O3zc&#10;Xf0DAAD//wMAUEsDBBQABgAIAAAAIQCmN5dp4QAAAAsBAAAPAAAAZHJzL2Rvd25yZXYueG1sTI/B&#10;TsMwDIbvSLxDZCRuLAl0o5Sm0zQBp2kSGxLi5jVeW61JqiZru7cnO8HR9qff358vJ9OygXrfOKtA&#10;zgQwsqXTja0UfO3fH1JgPqDV2DpLCi7kYVnc3uSYaTfaTxp2oWIxxPoMFdQhdBnnvqzJoJ+5jmy8&#10;HV1vMMSxr7jucYzhpuWPQiy4wcbGDzV2tK6pPO3ORsHHiOPqSb4Nm9NxffnZz7ffG0lK3d9Nq1dg&#10;gabwB8NVP6pDEZ0O7my1Z62C51TOI6ogEYkEFomX5Lo5KFiIVAAvcv6/Q/ELAAD//wMAUEsBAi0A&#10;FAAGAAgAAAAhALaDOJL+AAAA4QEAABMAAAAAAAAAAAAAAAAAAAAAAFtDb250ZW50X1R5cGVzXS54&#10;bWxQSwECLQAUAAYACAAAACEAOP0h/9YAAACUAQAACwAAAAAAAAAAAAAAAAAvAQAAX3JlbHMvLnJl&#10;bHNQSwECLQAUAAYACAAAACEA1DfZfHkDAAAkCgAADgAAAAAAAAAAAAAAAAAuAgAAZHJzL2Uyb0Rv&#10;Yy54bWxQSwECLQAUAAYACAAAACEApjeXaeEAAAALAQAADwAAAAAAAAAAAAAAAADTBQAAZHJzL2Rv&#10;d25yZXYueG1sUEsFBgAAAAAEAAQA8wAAAOEGAAAAAA==&#10;">
                <v:shape id="_x0000_s1048" type="#_x0000_t202" style="position:absolute;top:3364;width:9459;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rsidR="00562DF4" w:rsidRDefault="00562DF4" w:rsidP="000B28AA"/>
                    </w:txbxContent>
                  </v:textbox>
                </v:shape>
                <v:line id="Straight Connector 55" o:spid="_x0000_s1049" style="position:absolute;flip:y;visibility:visible;mso-wrap-style:square" from="9436,0" to="13878,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tUvQAAANsAAAAPAAAAZHJzL2Rvd25yZXYueG1sRI/NCsIw&#10;EITvgu8QVvCmqUJFqlFEUDwp/jzA0qxpsdmUJtb69kYQPA4z8w2zXHe2Ei01vnSsYDJOQBDnTpds&#10;FNyuu9EchA/IGivHpOBNHtarfm+JmXYvPlN7CUZECPsMFRQh1JmUPi/Ioh+7mjh6d9dYDFE2RuoG&#10;XxFuKzlNkpm0WHJcKLCmbUH54/K0CrQ5ktw406YTM7vtcnPC475VajjoNgsQgbrwD//aB60gTeH7&#10;Jf4AufoAAAD//wMAUEsBAi0AFAAGAAgAAAAhANvh9svuAAAAhQEAABMAAAAAAAAAAAAAAAAAAAAA&#10;AFtDb250ZW50X1R5cGVzXS54bWxQSwECLQAUAAYACAAAACEAWvQsW78AAAAVAQAACwAAAAAAAAAA&#10;AAAAAAAfAQAAX3JlbHMvLnJlbHNQSwECLQAUAAYACAAAACEAlwFrVL0AAADbAAAADwAAAAAAAAAA&#10;AAAAAAAHAgAAZHJzL2Rvd25yZXYueG1sUEsFBgAAAAADAAMAtwAAAPECAAAAAA==&#10;" strokecolor="black [3200]" strokeweight=".5pt">
                  <v:stroke joinstyle="miter"/>
                </v:line>
                <v:line id="Straight Connector 56" o:spid="_x0000_s1050" style="position:absolute;visibility:visible;mso-wrap-style:square" from="9436,9509" to="13679,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ucxQAAANsAAAAPAAAAZHJzL2Rvd25yZXYueG1sRI9Ba8JA&#10;FITvQv/D8gpepG6sNNjUVUQqCBZt49LzI/uahGbfhuyq8d+7hYLHYWa+YebL3jbiTJ2vHSuYjBMQ&#10;xIUzNZcK9HHzNAPhA7LBxjEpuJKH5eJhMMfMuAt/0TkPpYgQ9hkqqEJoMyl9UZFFP3YtcfR+XGcx&#10;RNmV0nR4iXDbyOckSaXFmuNChS2tKyp+85NVsNOv36PpYaa1PeZ7/NT1++FjrdTwsV+9gQjUh3v4&#10;v701Cl5S+PsSf4Bc3AAAAP//AwBQSwECLQAUAAYACAAAACEA2+H2y+4AAACFAQAAEwAAAAAAAAAA&#10;AAAAAAAAAAAAW0NvbnRlbnRfVHlwZXNdLnhtbFBLAQItABQABgAIAAAAIQBa9CxbvwAAABUBAAAL&#10;AAAAAAAAAAAAAAAAAB8BAABfcmVscy8ucmVsc1BLAQItABQABgAIAAAAIQBnDvucxQAAANsAAAAP&#10;AAAAAAAAAAAAAAAAAAcCAABkcnMvZG93bnJldi54bWxQSwUGAAAAAAMAAwC3AAAA+QIAAAAA&#10;" strokecolor="black [3200]" strokeweight=".5pt">
                  <v:stroke joinstyle="miter"/>
                </v:line>
              </v:group>
            </w:pict>
          </mc:Fallback>
        </mc:AlternateContent>
      </w:r>
      <w:r w:rsidR="000B28AA">
        <w:rPr>
          <w:noProof/>
          <w:lang w:eastAsia="en-GB"/>
        </w:rPr>
        <mc:AlternateContent>
          <mc:Choice Requires="wps">
            <w:drawing>
              <wp:anchor distT="0" distB="0" distL="114300" distR="114300" simplePos="0" relativeHeight="251682816" behindDoc="0" locked="0" layoutInCell="1" allowOverlap="1" wp14:anchorId="75EACB7D" wp14:editId="4B8D6FD3">
                <wp:simplePos x="0" y="0"/>
                <wp:positionH relativeFrom="margin">
                  <wp:posOffset>5822950</wp:posOffset>
                </wp:positionH>
                <wp:positionV relativeFrom="paragraph">
                  <wp:posOffset>2886075</wp:posOffset>
                </wp:positionV>
                <wp:extent cx="811530" cy="292100"/>
                <wp:effectExtent l="0" t="0" r="7620" b="0"/>
                <wp:wrapNone/>
                <wp:docPr id="193" name="Text Box 193"/>
                <wp:cNvGraphicFramePr/>
                <a:graphic xmlns:a="http://schemas.openxmlformats.org/drawingml/2006/main">
                  <a:graphicData uri="http://schemas.microsoft.com/office/word/2010/wordprocessingShape">
                    <wps:wsp>
                      <wps:cNvSpPr txBox="1"/>
                      <wps:spPr>
                        <a:xfrm>
                          <a:off x="0" y="0"/>
                          <a:ext cx="811530" cy="292100"/>
                        </a:xfrm>
                        <a:prstGeom prst="rect">
                          <a:avLst/>
                        </a:prstGeom>
                        <a:solidFill>
                          <a:schemeClr val="lt1"/>
                        </a:solidFill>
                        <a:ln w="6350">
                          <a:noFill/>
                        </a:ln>
                      </wps:spPr>
                      <wps:txbx>
                        <w:txbxContent>
                          <w:p w:rsidR="00562DF4" w:rsidRDefault="00562DF4" w:rsidP="000B28AA">
                            <w:pPr>
                              <w:rPr>
                                <w:u w:val="single"/>
                              </w:rPr>
                            </w:pPr>
                            <w:r>
                              <w:rPr>
                                <w:u w:val="single"/>
                              </w:rPr>
                              <w:t>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ACB7D" id="Text Box 193" o:spid="_x0000_s1051" type="#_x0000_t202" style="position:absolute;left:0;text-align:left;margin-left:458.5pt;margin-top:227.25pt;width:63.9pt;height:23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iGVRQIAAIQEAAAOAAAAZHJzL2Uyb0RvYy54bWysVE1v2zAMvQ/YfxB0XxwnTdcadYosRYcB&#10;RVsgHXpWZDk2IIuapMTufv2elI923U7DLjJFUvx4j/TV9dBptlPOt2RKno/GnCkjqWrNpuTfn24/&#10;XXDmgzCV0GRUyV+U59fzjx+ueluoCTWkK+UYghhf9LbkTQi2yDIvG9UJPyKrDIw1uU4EXN0mq5zo&#10;Eb3T2WQ8Ps96cpV1JJX30N7sjXye4te1kuGhrr0KTJcctYV0unSu45nNr0SxccI2rTyUIf6hik60&#10;BklPoW5EEGzr2j9Cda105KkOI0ldRnXdSpV6QDf5+F03q0ZYlXoBON6eYPL/L6y83z061lbg7nLK&#10;mREdSHpSQ2BfaGBRB4R66ws4rixcwwADvI96D2VsfKhdF79oicEOrF9O+MZwEsqLPJ9NYZEwTS4n&#10;+Tjhn70+ts6Hr4o6FoWSO9CXUBW7Ox9QCFyPLjGXJ91Wt63W6RJHRi21YzsBsnVIJeLFb17asL7k&#10;59PZOAU2FJ/vI2uDBLHVfUtRCsN6SOBMUqVRtabqBTA42o+St/K2RbF3wodH4TA76A/7EB5w1JqQ&#10;jA4SZw25n3/TR39QCitnPWax5P7HVjjFmf5mQPZlfnYWhzddzmafUQ1zby3rtxaz7ZYEBHJsnpVJ&#10;jP5BH8XaUfeMtVnErDAJI5G75OEoLsN+Q7B2Ui0WyQnjakW4MysrY+iIeKTiaXgWzh74CiD6no5T&#10;K4p3tO1940tDi22guk2cvqJ6wB+jnqg+rGXcpbf35PX685j/AgAA//8DAFBLAwQUAAYACAAAACEA&#10;bg7twOMAAAAMAQAADwAAAGRycy9kb3ducmV2LnhtbEyPy07DMBBF90j8gzVIbBC1SxMKIZMKIR4S&#10;OxoeYufGQxIRj6PYTcLf465gOZqre8/JN7PtxEiDbx0jLBcKBHHlTMs1wmv5cH4FwgfNRneOCeGH&#10;PGyK46NcZ8ZN/ELjNtQilrDPNEITQp9J6auGrPYL1xPH35cbrA7xHGppBj3FctvJC6UupdUtx4VG&#10;93TXUPW93VuEz7P649nPj2/TKl31909juX43JeLpyXx7AyLQHP7CcMCP6FBEpp3bs/GiQ7herqNL&#10;QEjSJAVxSKgkiTY7hFSpFGSRy/8SxS8AAAD//wMAUEsBAi0AFAAGAAgAAAAhALaDOJL+AAAA4QEA&#10;ABMAAAAAAAAAAAAAAAAAAAAAAFtDb250ZW50X1R5cGVzXS54bWxQSwECLQAUAAYACAAAACEAOP0h&#10;/9YAAACUAQAACwAAAAAAAAAAAAAAAAAvAQAAX3JlbHMvLnJlbHNQSwECLQAUAAYACAAAACEAuF4h&#10;lUUCAACEBAAADgAAAAAAAAAAAAAAAAAuAgAAZHJzL2Uyb0RvYy54bWxQSwECLQAUAAYACAAAACEA&#10;bg7twOMAAAAMAQAADwAAAAAAAAAAAAAAAACfBAAAZHJzL2Rvd25yZXYueG1sUEsFBgAAAAAEAAQA&#10;8wAAAK8FAAAAAA==&#10;" fillcolor="white [3201]" stroked="f" strokeweight=".5pt">
                <v:textbox>
                  <w:txbxContent>
                    <w:p w:rsidR="00562DF4" w:rsidRDefault="00562DF4" w:rsidP="000B28AA">
                      <w:pPr>
                        <w:rPr>
                          <w:u w:val="single"/>
                        </w:rPr>
                      </w:pPr>
                      <w:r>
                        <w:rPr>
                          <w:u w:val="single"/>
                        </w:rPr>
                        <w:t>WHY?</w:t>
                      </w:r>
                    </w:p>
                  </w:txbxContent>
                </v:textbox>
                <w10:wrap anchorx="margin"/>
              </v:shape>
            </w:pict>
          </mc:Fallback>
        </mc:AlternateContent>
      </w:r>
      <w:r w:rsidR="000B28AA">
        <w:rPr>
          <w:noProof/>
          <w:lang w:eastAsia="en-GB"/>
        </w:rPr>
        <mc:AlternateContent>
          <mc:Choice Requires="wpg">
            <w:drawing>
              <wp:anchor distT="0" distB="0" distL="114300" distR="114300" simplePos="0" relativeHeight="251676672" behindDoc="0" locked="0" layoutInCell="1" allowOverlap="1" wp14:anchorId="0C07BD69" wp14:editId="1FFA0AC3">
                <wp:simplePos x="0" y="0"/>
                <wp:positionH relativeFrom="column">
                  <wp:posOffset>4914900</wp:posOffset>
                </wp:positionH>
                <wp:positionV relativeFrom="paragraph">
                  <wp:posOffset>5781040</wp:posOffset>
                </wp:positionV>
                <wp:extent cx="1016000" cy="1294765"/>
                <wp:effectExtent l="0" t="0" r="31750" b="38735"/>
                <wp:wrapNone/>
                <wp:docPr id="45" name="Group 45"/>
                <wp:cNvGraphicFramePr/>
                <a:graphic xmlns:a="http://schemas.openxmlformats.org/drawingml/2006/main">
                  <a:graphicData uri="http://schemas.microsoft.com/office/word/2010/wordprocessingGroup">
                    <wpg:wgp>
                      <wpg:cNvGrpSpPr/>
                      <wpg:grpSpPr>
                        <a:xfrm>
                          <a:off x="0" y="0"/>
                          <a:ext cx="1016000" cy="1294765"/>
                          <a:chOff x="0" y="0"/>
                          <a:chExt cx="1387882" cy="1294790"/>
                        </a:xfrm>
                      </wpg:grpSpPr>
                      <wps:wsp>
                        <wps:cNvPr id="50" name="Text Box 46"/>
                        <wps:cNvSpPr txBox="1"/>
                        <wps:spPr>
                          <a:xfrm>
                            <a:off x="0" y="336499"/>
                            <a:ext cx="945931" cy="616703"/>
                          </a:xfrm>
                          <a:prstGeom prst="rect">
                            <a:avLst/>
                          </a:prstGeom>
                          <a:solidFill>
                            <a:schemeClr val="lt1"/>
                          </a:solidFill>
                          <a:ln w="6350">
                            <a:solidFill>
                              <a:prstClr val="black"/>
                            </a:solidFill>
                          </a:ln>
                        </wps:spPr>
                        <wps:txbx>
                          <w:txbxContent>
                            <w:p w:rsidR="00562DF4" w:rsidRDefault="00562DF4" w:rsidP="000B28AA"/>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Straight Connector 51"/>
                        <wps:cNvCnPr/>
                        <wps:spPr>
                          <a:xfrm flipV="1">
                            <a:off x="943661" y="0"/>
                            <a:ext cx="444221" cy="336499"/>
                          </a:xfrm>
                          <a:prstGeom prst="line">
                            <a:avLst/>
                          </a:prstGeom>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a:off x="943661" y="950976"/>
                            <a:ext cx="424281" cy="34381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0C07BD69" id="Group 45" o:spid="_x0000_s1052" style="position:absolute;left:0;text-align:left;margin-left:387pt;margin-top:455.2pt;width:80pt;height:101.95pt;z-index:251676672;mso-width-relative:margin" coordsize="13878,1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fsewMAACQKAAAOAAAAZHJzL2Uyb0RvYy54bWzsVttu2zgQfV9g/4Hg+0YXy7IlRCmybhMs&#10;EGSDJm2faYqyhFIkS9KR0q/fIXWxEyNFkQJ92heJl5kh58w5I52/61uOHpk2jRQFjs5CjJigsmzE&#10;rsCfHq7+WmNkLBEl4VKwAj8xg99d/PnHeadyFsta8pJpBEGEyTtV4NpalQeBoTVriTmTignYrKRu&#10;iYWp3gWlJh1Eb3kQh2EadFKXSkvKjIHV98MmvvDxq4pR+29VGWYRLzDczfqn9s+tewYX5yTfaaLq&#10;ho7XIG+4RUsaAYfOod4TS9BeNyeh2oZqaWRlz6hsA1lVDWU+B8gmCl9kc63lXvlcdnm3UzNMAO0L&#10;nN4clt4+3mnUlAVOlhgJ0kKN/LEI5gBOp3Y52Fxrda/u9LiwG2Yu377SrXtDJqj3sD7NsLLeIgqL&#10;URilYQjoU9iL4ixZpT42yWkN1Tnxo/WHyXOxXq3X8ZFn5ksWTAcH7n7zdToFJDIHnMyv4XRfE8U8&#10;/MZhMOK0hEQGnB5cgn/LHiXpAJU3czgh28M6JDutG1h8Fa7FIk2yzJmSfMIsS5bZIhoST6N0FS7c&#10;/pw3yZU29prJFrlBgTUw3ROQPN4YO5hOJi6ukbwprxrO/cSpi224Ro8EdMGtvycEf2bFBeoKnC4g&#10;4ZMILvTsv+WEfh2vdxQB4nEBd3ZVGfJ3I9tve8+3eAZnK8snwEzLQZ1G0asG4t8QY++IBjkC4tBi&#10;YLeW+jtGHci1wObbnmiGEf9HQJ2zKEmcvv0kWa5imOjjne3xjti3GwmZA8Bwmh86e8unYaVl+wU6&#10;y6U7FbaIoHB2ge003NihiUBnouzy0huBohWxN+JeURfageZweui/EK3GOlko8K2cmEXyF+UabJ2n&#10;kJd7K6vG19IBN6A04gksd9r8HXQHjAa631tNml1t0UYKAXSTGi3nGoI+NmJsEFO5B5Giijfq8wTI&#10;2CeyZJGmEPm0WSRJEgM1fK84CON14vNGOI2eIOm0cUI+Y584c8ZcfGQV0NBr1C34D85BEuXXSRLe&#10;0llUIJ7ZaZTEcx0dnEZb58b8R+hnHWdrf6IUdnZsGyH1IMTnp9p+umo12E9ZD7keqOOawkiZ38Ud&#10;6NyvcyeemuPr3HEonDImW4bZyrfcQ79M4iReT7RJFuso+XG//J82b6KN/97CrwhQ6dm/zvHc0+zw&#10;c3fxHwAAAP//AwBQSwMEFAAGAAgAAAAhAK0dUeziAAAADAEAAA8AAABkcnMvZG93bnJldi54bWxM&#10;j8FOwzAMhu9IvENkJG4sDS2MlabTNAGnaRIbEuKWtV5brXGqJmu7t8c7wdH2p9/fny0n24oBe984&#10;0qBmEQikwpUNVRq+9u8PLyB8MFSa1hFquKCHZX57k5m0dCN94rALleAQ8qnRUIfQpVL6okZr/Mx1&#10;SHw7ut6awGNfybI3I4fbVj5G0bO0piH+UJsO1zUWp93ZavgYzbiK1duwOR3Xl5/90/Z7o1Dr+7tp&#10;9Qoi4BT+YLjqszrk7HRwZyq9aDXM5wl3CRoWKkpAMLGIr5sDo0olMcg8k/9L5L8AAAD//wMAUEsB&#10;Ai0AFAAGAAgAAAAhALaDOJL+AAAA4QEAABMAAAAAAAAAAAAAAAAAAAAAAFtDb250ZW50X1R5cGVz&#10;XS54bWxQSwECLQAUAAYACAAAACEAOP0h/9YAAACUAQAACwAAAAAAAAAAAAAAAAAvAQAAX3JlbHMv&#10;LnJlbHNQSwECLQAUAAYACAAAACEAGvf37HsDAAAkCgAADgAAAAAAAAAAAAAAAAAuAgAAZHJzL2Uy&#10;b0RvYy54bWxQSwECLQAUAAYACAAAACEArR1R7OIAAAAMAQAADwAAAAAAAAAAAAAAAADVBQAAZHJz&#10;L2Rvd25yZXYueG1sUEsFBgAAAAAEAAQA8wAAAOQGAAAAAA==&#10;">
                <v:shape id="_x0000_s1053" type="#_x0000_t202" style="position:absolute;top:3364;width:9459;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rsidR="00562DF4" w:rsidRDefault="00562DF4" w:rsidP="000B28AA"/>
                    </w:txbxContent>
                  </v:textbox>
                </v:shape>
                <v:line id="Straight Connector 51" o:spid="_x0000_s1054" style="position:absolute;flip:y;visibility:visible;mso-wrap-style:square" from="9436,0" to="13878,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1XvQAAANsAAAAPAAAAZHJzL2Rvd25yZXYueG1sRI/NCsIw&#10;EITvgu8QVvCmaQVFqlFEUDwp/jzA0qxpsdmUJtb69kYQPA4z8w2zXHe2Ei01vnSsIB0nIIhzp0s2&#10;Cm7X3WgOwgdkjZVjUvAmD+tVv7fETLsXn6m9BCMihH2GCooQ6kxKnxdk0Y9dTRy9u2sshigbI3WD&#10;rwi3lZwkyUxaLDkuFFjTtqD8cXlaBdocSW6caaepmd12uTnhcd8qNRx0mwWIQF34h3/tg1YwTeH7&#10;Jf4AufoAAAD//wMAUEsBAi0AFAAGAAgAAAAhANvh9svuAAAAhQEAABMAAAAAAAAAAAAAAAAAAAAA&#10;AFtDb250ZW50X1R5cGVzXS54bWxQSwECLQAUAAYACAAAACEAWvQsW78AAAAVAQAACwAAAAAAAAAA&#10;AAAAAAAfAQAAX3JlbHMvLnJlbHNQSwECLQAUAAYACAAAACEA6DptV70AAADbAAAADwAAAAAAAAAA&#10;AAAAAAAHAgAAZHJzL2Rvd25yZXYueG1sUEsFBgAAAAADAAMAtwAAAPECAAAAAA==&#10;" strokecolor="black [3200]" strokeweight=".5pt">
                  <v:stroke joinstyle="miter"/>
                </v:line>
                <v:line id="Straight Connector 52" o:spid="_x0000_s1055" style="position:absolute;visibility:visible;mso-wrap-style:square" from="9436,9509" to="13679,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2fxQAAANsAAAAPAAAAZHJzL2Rvd25yZXYueG1sRI9Ba8JA&#10;FITvhf6H5RW8FN2otG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AYNf2fxQAAANsAAAAP&#10;AAAAAAAAAAAAAAAAAAcCAABkcnMvZG93bnJldi54bWxQSwUGAAAAAAMAAwC3AAAA+QIAAAAA&#10;" strokecolor="black [3200]" strokeweight=".5pt">
                  <v:stroke joinstyle="miter"/>
                </v:line>
              </v:group>
            </w:pict>
          </mc:Fallback>
        </mc:AlternateContent>
      </w:r>
      <w:r w:rsidR="000B28AA">
        <w:rPr>
          <w:noProof/>
          <w:lang w:eastAsia="en-GB"/>
        </w:rPr>
        <mc:AlternateContent>
          <mc:Choice Requires="wps">
            <w:drawing>
              <wp:anchor distT="0" distB="0" distL="114300" distR="114300" simplePos="0" relativeHeight="251684864" behindDoc="0" locked="0" layoutInCell="1" allowOverlap="1" wp14:anchorId="567B955C" wp14:editId="5E1DBEF1">
                <wp:simplePos x="0" y="0"/>
                <wp:positionH relativeFrom="margin">
                  <wp:align>right</wp:align>
                </wp:positionH>
                <wp:positionV relativeFrom="paragraph">
                  <wp:posOffset>6144260</wp:posOffset>
                </wp:positionV>
                <wp:extent cx="811530" cy="292100"/>
                <wp:effectExtent l="0" t="0" r="7620" b="0"/>
                <wp:wrapNone/>
                <wp:docPr id="195" name="Text Box 195"/>
                <wp:cNvGraphicFramePr/>
                <a:graphic xmlns:a="http://schemas.openxmlformats.org/drawingml/2006/main">
                  <a:graphicData uri="http://schemas.microsoft.com/office/word/2010/wordprocessingShape">
                    <wps:wsp>
                      <wps:cNvSpPr txBox="1"/>
                      <wps:spPr>
                        <a:xfrm>
                          <a:off x="0" y="0"/>
                          <a:ext cx="811530" cy="292100"/>
                        </a:xfrm>
                        <a:prstGeom prst="rect">
                          <a:avLst/>
                        </a:prstGeom>
                        <a:solidFill>
                          <a:schemeClr val="lt1"/>
                        </a:solidFill>
                        <a:ln w="6350">
                          <a:noFill/>
                        </a:ln>
                      </wps:spPr>
                      <wps:txbx>
                        <w:txbxContent>
                          <w:p w:rsidR="00562DF4" w:rsidRDefault="00562DF4" w:rsidP="000B28AA">
                            <w:pPr>
                              <w:rPr>
                                <w:u w:val="single"/>
                              </w:rPr>
                            </w:pPr>
                            <w:r>
                              <w:rPr>
                                <w:u w:val="single"/>
                              </w:rPr>
                              <w:t>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B955C" id="Text Box 195" o:spid="_x0000_s1056" type="#_x0000_t202" style="position:absolute;left:0;text-align:left;margin-left:12.7pt;margin-top:483.8pt;width:63.9pt;height:23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7L7RgIAAIQEAAAOAAAAZHJzL2Uyb0RvYy54bWysVE1v2zAMvQ/YfxB0Xxy7TdcGdYqsRYYB&#10;RVugGXpWZDkxIIuapMTOfv2e5CTtup2GXWSKpPjxHunrm77VbKecb8iUPB+NOVNGUtWYdcm/Lxef&#10;LjnzQZhKaDKq5Hvl+c3s44frzk5VQRvSlXIMQYyfdrbkmxDsNMu83KhW+BFZZWCsybUi4OrWWeVE&#10;h+itzorx+CLryFXWkVTeQ3s3GPksxa9rJcNjXXsVmC45agvpdOlcxTObXYvp2gm7aeShDPEPVbSi&#10;MUh6CnUngmBb1/wRqm2kI091GElqM6rrRqrUA7rJx++6ed4Iq1IvAMfbE0z+/4WVD7snx5oK3F1N&#10;ODOiBUlL1Qf2hXoWdUCos34Kx2cL19DDAO+j3kMZG+9r18YvWmKwA+v9Cd8YTkJ5meeTM1gkTMVV&#10;kY8T/tnrY+t8+KqoZVEouQN9CVWxu/cBhcD16BJzedJNtWi0Tpc4MupWO7YTIFuHVCJe/OalDetK&#10;fnE2GafAhuLzIbI2SBBbHVqKUuhXfQKnKI79rqjaAwZHwyh5KxcNir0XPjwJh9lBf9iH8Iij1oRk&#10;dJA425D7+Td99AelsHLWYRZL7n9shVOc6W8GZF/l5+dxeNPlfPK5wMW9tazeWsy2vSUgkGPzrExi&#10;9A/6KNaO2heszTxmhUkYidwlD0fxNgwbgrWTaj5PThhXK8K9ebYyho6IRyqW/Ytw9sBXANEPdJxa&#10;MX1H2+AbXxqabwPVTeI0Aj2gesAfo56oPqxl3KW39+T1+vOY/QIAAP//AwBQSwMEFAAGAAgAAAAh&#10;AG2ms73gAAAACQEAAA8AAABkcnMvZG93bnJldi54bWxMj01Pg0AQhu8m/ofNmHgxdmmJoMjSGONH&#10;0pul1XjbsiMQ2VnCbgH/vdOT3mbyTt55nnw9206MOPjWkYLlIgKBVDnTUq1gVz5f34LwQZPRnSNU&#10;8IMe1sX5Wa4z4yZ6w3EbasEl5DOtoAmhz6T0VYNW+4XrkTj7coPVgdehlmbQE5fbTq6iKJFWt8Qf&#10;Gt3jY4PV9/ZoFXxe1R8bP7/sp/gm7p9exzJ9N6VSlxfzwz2IgHP4O4YTPqNDwUwHdyTjRaeARYKC&#10;uyRNQJziVcomBx6iZZyALHL536D4BQAA//8DAFBLAQItABQABgAIAAAAIQC2gziS/gAAAOEBAAAT&#10;AAAAAAAAAAAAAAAAAAAAAABbQ29udGVudF9UeXBlc10ueG1sUEsBAi0AFAAGAAgAAAAhADj9If/W&#10;AAAAlAEAAAsAAAAAAAAAAAAAAAAALwEAAF9yZWxzLy5yZWxzUEsBAi0AFAAGAAgAAAAhAEwvsvtG&#10;AgAAhAQAAA4AAAAAAAAAAAAAAAAALgIAAGRycy9lMm9Eb2MueG1sUEsBAi0AFAAGAAgAAAAhAG2m&#10;s73gAAAACQEAAA8AAAAAAAAAAAAAAAAAoAQAAGRycy9kb3ducmV2LnhtbFBLBQYAAAAABAAEAPMA&#10;AACtBQAAAAA=&#10;" fillcolor="white [3201]" stroked="f" strokeweight=".5pt">
                <v:textbox>
                  <w:txbxContent>
                    <w:p w:rsidR="00562DF4" w:rsidRDefault="00562DF4" w:rsidP="000B28AA">
                      <w:pPr>
                        <w:rPr>
                          <w:u w:val="single"/>
                        </w:rPr>
                      </w:pPr>
                      <w:r>
                        <w:rPr>
                          <w:u w:val="single"/>
                        </w:rPr>
                        <w:t>WHY?</w:t>
                      </w:r>
                    </w:p>
                  </w:txbxContent>
                </v:textbox>
                <w10:wrap anchorx="margin"/>
              </v:shape>
            </w:pict>
          </mc:Fallback>
        </mc:AlternateContent>
      </w:r>
      <w:r w:rsidR="000B28AA">
        <w:rPr>
          <w:noProof/>
          <w:lang w:eastAsia="en-GB"/>
        </w:rPr>
        <mc:AlternateContent>
          <mc:Choice Requires="wps">
            <w:drawing>
              <wp:anchor distT="0" distB="0" distL="114300" distR="114300" simplePos="0" relativeHeight="251688960" behindDoc="0" locked="0" layoutInCell="1" allowOverlap="1" wp14:anchorId="3632F932" wp14:editId="5C8EBE3E">
                <wp:simplePos x="0" y="0"/>
                <wp:positionH relativeFrom="column">
                  <wp:posOffset>4867275</wp:posOffset>
                </wp:positionH>
                <wp:positionV relativeFrom="paragraph">
                  <wp:posOffset>655955</wp:posOffset>
                </wp:positionV>
                <wp:extent cx="1430020" cy="292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30020" cy="292100"/>
                        </a:xfrm>
                        <a:prstGeom prst="rect">
                          <a:avLst/>
                        </a:prstGeom>
                        <a:solidFill>
                          <a:schemeClr val="lt1"/>
                        </a:solidFill>
                        <a:ln w="6350">
                          <a:noFill/>
                        </a:ln>
                      </wps:spPr>
                      <wps:txbx>
                        <w:txbxContent>
                          <w:p w:rsidR="00562DF4" w:rsidRDefault="00562DF4" w:rsidP="000B28AA">
                            <w:pPr>
                              <w:rPr>
                                <w:b/>
                              </w:rPr>
                            </w:pPr>
                            <w:r>
                              <w:rPr>
                                <w:b/>
                              </w:rPr>
                              <w:t>Number of Priority: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2F932" id="Text Box 24" o:spid="_x0000_s1057" type="#_x0000_t202" style="position:absolute;left:0;text-align:left;margin-left:383.25pt;margin-top:51.65pt;width:112.6pt;height: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3iRQIAAIMEAAAOAAAAZHJzL2Uyb0RvYy54bWysVN9v2jAQfp+0/8Hy+0gItGsjQsWomCah&#10;thJMfTaOTSI5Ps82JOyv39khlHV7mvbinO/O9+P77jJ76BpFjsK6GnRBx6OUEqE5lLXeF/T7dvXp&#10;jhLnmS6ZAi0KehKOPsw/fpi1JhcZVKBKYQkG0S5vTUEr702eJI5XomFuBEZoNEqwDfN4tfuktKzF&#10;6I1KsjS9TVqwpbHAhXOofeyNdB7jSym4f5bSCU9UQbE2H08bz104k/mM5XvLTFXzcxnsH6poWK0x&#10;6SXUI/OMHGz9R6im5hYcSD/i0CQgZc1F7AG7GafvutlUzIjYC4LjzAUm9//C8qfjiyV1WdBsSolm&#10;DXK0FZ0nX6AjqEJ8WuNydNsYdPQd6pHnQe9QGdrupG3CFxsiaEekTxd0QzQeHk0naZqhiaMtu8/G&#10;aYQ/eXttrPNfBTQkCAW1yF4ElR3XzmMl6Dq4hGQOVF2uaqXiJUyMWCpLjgy5Vj7WiC9+81KatAW9&#10;ndykMbCG8LyPrDQmCL32PQXJd7uux2YyNLyD8oQ4WOgnyRm+qrHYNXP+hVkcHewP18E/4yEVYDI4&#10;S5RUYH/+TR/8kVG0UtLiKBbU/TgwKyhR3zRyfT+eTsPsxsv05nPA0F5bdtcWfWiWgAiMcfEMj2Lw&#10;92oQpYXmFbdmEbKiiWmOuQvqB3Hp+wXBreNisYhOOK2G+bXeGB5CB8QDFdvulVlz5ssj008wDC3L&#10;39HW+4aXGhYHD7KOnAage1TP+OOkR6rPWxlW6foevd7+HfNfAAAA//8DAFBLAwQUAAYACAAAACEA&#10;7L2XPOEAAAALAQAADwAAAGRycy9kb3ducmV2LnhtbEyPTU+EMBCG7yb+h2ZMvBi3rLggSNkY40fi&#10;zcWPeOvSEYh0SmgX8N87nvQ48z5555liu9heTDj6zpGC9SoCgVQ701Gj4KW6P78C4YMmo3tHqOAb&#10;PWzL46NC58bN9IzTLjSCS8jnWkEbwpBL6esWrfYrNyBx9ulGqwOPYyPNqGcut728iKJEWt0RX2j1&#10;gLct1l+7g1Xwcda8P/nl4XWON/Fw9zhV6ZuplDo9WW6uQQRcwh8Mv/qsDiU77d2BjBe9gjRJNoxy&#10;EMUxCCaybJ2C2PPmMotBloX8/0P5AwAA//8DAFBLAQItABQABgAIAAAAIQC2gziS/gAAAOEBAAAT&#10;AAAAAAAAAAAAAAAAAAAAAABbQ29udGVudF9UeXBlc10ueG1sUEsBAi0AFAAGAAgAAAAhADj9If/W&#10;AAAAlAEAAAsAAAAAAAAAAAAAAAAALwEAAF9yZWxzLy5yZWxzUEsBAi0AFAAGAAgAAAAhAOHFTeJF&#10;AgAAgwQAAA4AAAAAAAAAAAAAAAAALgIAAGRycy9lMm9Eb2MueG1sUEsBAi0AFAAGAAgAAAAhAOy9&#10;lzzhAAAACwEAAA8AAAAAAAAAAAAAAAAAnwQAAGRycy9kb3ducmV2LnhtbFBLBQYAAAAABAAEAPMA&#10;AACtBQAAAAA=&#10;" fillcolor="white [3201]" stroked="f" strokeweight=".5pt">
                <v:textbox>
                  <w:txbxContent>
                    <w:p w:rsidR="00562DF4" w:rsidRDefault="00562DF4" w:rsidP="000B28AA">
                      <w:pPr>
                        <w:rPr>
                          <w:b/>
                        </w:rPr>
                      </w:pPr>
                      <w:r>
                        <w:rPr>
                          <w:b/>
                        </w:rPr>
                        <w:t>Number of Priority:</w:t>
                      </w:r>
                    </w:p>
                  </w:txbxContent>
                </v:textbox>
              </v:shape>
            </w:pict>
          </mc:Fallback>
        </mc:AlternateContent>
      </w:r>
      <w:r w:rsidR="000B28AA">
        <w:rPr>
          <w:noProof/>
          <w:lang w:eastAsia="en-GB"/>
        </w:rPr>
        <mc:AlternateContent>
          <mc:Choice Requires="wpg">
            <w:drawing>
              <wp:anchor distT="0" distB="0" distL="114300" distR="114300" simplePos="0" relativeHeight="251678720" behindDoc="0" locked="0" layoutInCell="1" allowOverlap="1" wp14:anchorId="6B252A83" wp14:editId="0BDCC334">
                <wp:simplePos x="0" y="0"/>
                <wp:positionH relativeFrom="column">
                  <wp:posOffset>4943475</wp:posOffset>
                </wp:positionH>
                <wp:positionV relativeFrom="paragraph">
                  <wp:posOffset>4159250</wp:posOffset>
                </wp:positionV>
                <wp:extent cx="1016000" cy="1294765"/>
                <wp:effectExtent l="0" t="0" r="31750" b="38735"/>
                <wp:wrapNone/>
                <wp:docPr id="53" name="Group 53"/>
                <wp:cNvGraphicFramePr/>
                <a:graphic xmlns:a="http://schemas.openxmlformats.org/drawingml/2006/main">
                  <a:graphicData uri="http://schemas.microsoft.com/office/word/2010/wordprocessingGroup">
                    <wpg:wgp>
                      <wpg:cNvGrpSpPr/>
                      <wpg:grpSpPr>
                        <a:xfrm>
                          <a:off x="0" y="0"/>
                          <a:ext cx="1016000" cy="1294765"/>
                          <a:chOff x="0" y="0"/>
                          <a:chExt cx="1387882" cy="1294790"/>
                        </a:xfrm>
                      </wpg:grpSpPr>
                      <wps:wsp>
                        <wps:cNvPr id="41" name="Text Box 54"/>
                        <wps:cNvSpPr txBox="1"/>
                        <wps:spPr>
                          <a:xfrm>
                            <a:off x="0" y="336499"/>
                            <a:ext cx="945931" cy="616703"/>
                          </a:xfrm>
                          <a:prstGeom prst="rect">
                            <a:avLst/>
                          </a:prstGeom>
                          <a:solidFill>
                            <a:schemeClr val="lt1"/>
                          </a:solidFill>
                          <a:ln w="6350">
                            <a:solidFill>
                              <a:prstClr val="black"/>
                            </a:solidFill>
                          </a:ln>
                        </wps:spPr>
                        <wps:txbx>
                          <w:txbxContent>
                            <w:p w:rsidR="00562DF4" w:rsidRDefault="00562DF4" w:rsidP="000B28AA"/>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Straight Connector 42"/>
                        <wps:cNvCnPr/>
                        <wps:spPr>
                          <a:xfrm flipV="1">
                            <a:off x="943661" y="0"/>
                            <a:ext cx="444221" cy="336499"/>
                          </a:xfrm>
                          <a:prstGeom prst="line">
                            <a:avLst/>
                          </a:prstGeom>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a:off x="943661" y="950976"/>
                            <a:ext cx="424281" cy="34381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6B252A83" id="Group 53" o:spid="_x0000_s1058" style="position:absolute;left:0;text-align:left;margin-left:389.25pt;margin-top:327.5pt;width:80pt;height:101.95pt;z-index:251678720;mso-width-relative:margin" coordsize="13878,1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UsfQMAACQKAAAOAAAAZHJzL2Uyb0RvYy54bWzsVl1v0zAUfUfiP1h5Z/lomjbVMjQKm5Am&#10;mNhgz67jNBGObWx3yfj1XDtxuq4goYF44qWN7fvhe+45Nzl93bcM3VOlG8GLID6JAkQ5EWXDt0Xw&#10;+fbi1TJA2mBeYiY4LYIHqoPXZy9fnHZyRRNRC1ZShSAI16tOFkFtjFyFoSY1bbE+EZJyOKyEarGB&#10;pdqGpcIdRG9ZmERRFnZClVIJQrWG3bfDYXDm4lcVJeZjVWlqECsCuJtxv8r9buxveHaKV1uFZd2Q&#10;8Rr4GbdoccMh6RTqLTYY7VRzFKptiBJaVOaEiDYUVdUQ6mqAauLoSTWXSuykq2W76rZyggmgfYLT&#10;s8OSD/fXCjVlEcxnAeK4hR65tAjWAE4ntyuwuVTyRl6rcWM7rGy9faVa+w+VoN7B+jDBSnuDCGzG&#10;UZxFEaBP4CxO8nSRzQfgSQ3dOfIj9TvvOVsulsvkkWfuWhb6xKG933SdTgKJ9B4n/Wc43dRYUge/&#10;thiMOKWxx+nWFvhG9GieDlA5M4sTMj3sQ7F+X8PmL+GazbI0zwdEPGZ5Os9nkMlClsXZInLdmOrG&#10;K6m0uaSiRfahCBQw3REQ319pA30CU29iE2vBmvKiYcwtrLromil0j0EXzLh7gseBFeOog+SzeeQC&#10;H5zZ0JP/hmHy1V7/MAKsGIdN25Whfvtk+k3v+JZMoG1E+QCYKTGoU0ty0UD8K6zNNVYgR6AOjBg4&#10;rYX6HqAO5FoE+tsOKxog9p5Dn/M4Ta2+3SKdLxJYqMcnm8cnfNeuBVQOAEM292jtDfOPlRLtHUyW&#10;c5sVjjAnkLsIjH9cm2GIwGQi9PzcGYGiJTZX/EYSG9oibXG67e+wkmOfDDT4g/DMwqsn7RpsrScX&#10;5zsjqsb10gI3oDTiCSy32vwXdAf1DWPhxijcbGuD1oJzoJtQKE08wUEfaz4OCN/uQaSoYo384gEZ&#10;50SezrIM0D8eFmmaJslI/L0wgEt+0nhWj4CyhluNHiFptXFEPm0eGLXGjH+iFdDQadRuuBfOXhLl&#10;Vy8JZ2ktKhDP5DRK4lBHe6fR1rpR9xL6XcfJ2mUU3EyObcOFGoR4mNX0/qrVYO+rHmrdU8cKdKTM&#10;v+LO9Er5GXfG94sbmr/gjkXhmDH5PMoX2eG8TJM0WXrapLNl7KbLf9r8Zdq49y18igCVDr51Hq8d&#10;zfYfd2c/AAAA//8DAFBLAwQUAAYACAAAACEAZLVYvOEAAAALAQAADwAAAGRycy9kb3ducmV2Lnht&#10;bEyPwUrDQBCG74LvsIzgzW5i2TaN2ZRS1FMRbAXxNk2mSWh2N2S3Sfr2Tk96nJmPf74/W0+mFQP1&#10;vnFWQzyLQJAtXNnYSsPX4e0pAeED2hJbZ0nDlTys8/u7DNPSjfaThn2oBIdYn6KGOoQuldIXNRn0&#10;M9eR5dvJ9QYDj30lyx5HDjetfI6ihTTYWP5QY0fbmorz/mI0vI84bubx67A7n7bXn4P6+N7FpPXj&#10;w7R5ARFoCn8w3PRZHXJ2OrqLLb1oNSyXiWJUw0IpLsXEan7bHDUkKlmBzDP5v0P+CwAA//8DAFBL&#10;AQItABQABgAIAAAAIQC2gziS/gAAAOEBAAATAAAAAAAAAAAAAAAAAAAAAABbQ29udGVudF9UeXBl&#10;c10ueG1sUEsBAi0AFAAGAAgAAAAhADj9If/WAAAAlAEAAAsAAAAAAAAAAAAAAAAALwEAAF9yZWxz&#10;Ly5yZWxzUEsBAi0AFAAGAAgAAAAhAMRStSx9AwAAJAoAAA4AAAAAAAAAAAAAAAAALgIAAGRycy9l&#10;Mm9Eb2MueG1sUEsBAi0AFAAGAAgAAAAhAGS1WLzhAAAACwEAAA8AAAAAAAAAAAAAAAAA1wUAAGRy&#10;cy9kb3ducmV2LnhtbFBLBQYAAAAABAAEAPMAAADlBgAAAAA=&#10;">
                <v:shape id="Text Box 54" o:spid="_x0000_s1059" type="#_x0000_t202" style="position:absolute;top:3364;width:9459;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kwgAAANsAAAAPAAAAZHJzL2Rvd25yZXYueG1sRI9BawIx&#10;FITvhf6H8Aq91axS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AbqOHkwgAAANsAAAAPAAAA&#10;AAAAAAAAAAAAAAcCAABkcnMvZG93bnJldi54bWxQSwUGAAAAAAMAAwC3AAAA9gIAAAAA&#10;" fillcolor="white [3201]" strokeweight=".5pt">
                  <v:textbox>
                    <w:txbxContent>
                      <w:p w:rsidR="00562DF4" w:rsidRDefault="00562DF4" w:rsidP="000B28AA"/>
                    </w:txbxContent>
                  </v:textbox>
                </v:shape>
                <v:line id="Straight Connector 42" o:spid="_x0000_s1060" style="position:absolute;flip:y;visibility:visible;mso-wrap-style:square" from="9436,0" to="13878,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line id="Straight Connector 43" o:spid="_x0000_s1061" style="position:absolute;visibility:visible;mso-wrap-style:square" from="9436,9509" to="13679,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7ZxQAAANsAAAAPAAAAZHJzL2Rvd25yZXYueG1sRI9Ba8JA&#10;FITvQv/D8gpeRDdqKZq6ShGFgkVrXDw/sq9JaPZtyK6a/nu3UPA4zMw3zGLV2VpcqfWVYwXjUQKC&#10;OHem4kKBPm2HMxA+IBusHZOCX/KwWj71Fpgad+MjXbNQiAhhn6KCMoQmldLnJVn0I9cQR+/btRZD&#10;lG0hTYu3CLe1nCTJq7RYcVwosaF1SflPdrEKdnp+HkwPM63tKdvjl642h8+1Uv3n7v0NRKAuPML/&#10;7Q+j4GUKf1/iD5DLOwAAAP//AwBQSwECLQAUAAYACAAAACEA2+H2y+4AAACFAQAAEwAAAAAAAAAA&#10;AAAAAAAAAAAAW0NvbnRlbnRfVHlwZXNdLnhtbFBLAQItABQABgAIAAAAIQBa9CxbvwAAABUBAAAL&#10;AAAAAAAAAAAAAAAAAB8BAABfcmVscy8ucmVsc1BLAQItABQABgAIAAAAIQDyoM7ZxQAAANsAAAAP&#10;AAAAAAAAAAAAAAAAAAcCAABkcnMvZG93bnJldi54bWxQSwUGAAAAAAMAAwC3AAAA+QIAAAAA&#10;" strokecolor="black [3200]" strokeweight=".5pt">
                  <v:stroke joinstyle="miter"/>
                </v:line>
              </v:group>
            </w:pict>
          </mc:Fallback>
        </mc:AlternateContent>
      </w:r>
      <w:r w:rsidR="000B28AA">
        <w:rPr>
          <w:noProof/>
          <w:lang w:eastAsia="en-GB"/>
        </w:rPr>
        <mc:AlternateContent>
          <mc:Choice Requires="wps">
            <w:drawing>
              <wp:anchor distT="0" distB="0" distL="114300" distR="114300" simplePos="0" relativeHeight="251683840" behindDoc="0" locked="0" layoutInCell="1" allowOverlap="1" wp14:anchorId="2F394CAD" wp14:editId="443F57D2">
                <wp:simplePos x="0" y="0"/>
                <wp:positionH relativeFrom="margin">
                  <wp:posOffset>5822950</wp:posOffset>
                </wp:positionH>
                <wp:positionV relativeFrom="paragraph">
                  <wp:posOffset>4504055</wp:posOffset>
                </wp:positionV>
                <wp:extent cx="811530" cy="292100"/>
                <wp:effectExtent l="0" t="0" r="7620" b="0"/>
                <wp:wrapNone/>
                <wp:docPr id="194" name="Text Box 194"/>
                <wp:cNvGraphicFramePr/>
                <a:graphic xmlns:a="http://schemas.openxmlformats.org/drawingml/2006/main">
                  <a:graphicData uri="http://schemas.microsoft.com/office/word/2010/wordprocessingShape">
                    <wps:wsp>
                      <wps:cNvSpPr txBox="1"/>
                      <wps:spPr>
                        <a:xfrm>
                          <a:off x="0" y="0"/>
                          <a:ext cx="811530" cy="292100"/>
                        </a:xfrm>
                        <a:prstGeom prst="rect">
                          <a:avLst/>
                        </a:prstGeom>
                        <a:solidFill>
                          <a:schemeClr val="lt1"/>
                        </a:solidFill>
                        <a:ln w="6350">
                          <a:noFill/>
                        </a:ln>
                      </wps:spPr>
                      <wps:txbx>
                        <w:txbxContent>
                          <w:p w:rsidR="00562DF4" w:rsidRDefault="00562DF4" w:rsidP="000B28AA">
                            <w:pPr>
                              <w:rPr>
                                <w:u w:val="single"/>
                              </w:rPr>
                            </w:pPr>
                            <w:r>
                              <w:rPr>
                                <w:u w:val="single"/>
                              </w:rPr>
                              <w:t>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94CAD" id="Text Box 194" o:spid="_x0000_s1062" type="#_x0000_t202" style="position:absolute;left:0;text-align:left;margin-left:458.5pt;margin-top:354.65pt;width:63.9pt;height:2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1URgIAAIQEAAAOAAAAZHJzL2Uyb0RvYy54bWysVN9v2jAQfp+0/8Hy+xpCoSuIUDGqTpOq&#10;thJMfTaOA5Ecn2cbku6v32cHWtbtadqLc74734/vu8vspms0OyjnazIFzy8GnCkjqazNtuDf13ef&#10;rjnzQZhSaDKq4C/K85v5xw+z1k7VkHakS+UYghg/bW3BdyHYaZZ5uVON8BdklYGxIteIgKvbZqUT&#10;LaI3OhsOBldZS660jqTyHtrb3sjnKX5VKRkeq8qrwHTBUVtIp0vnJp7ZfCamWyfsrpbHMsQ/VNGI&#10;2iDpa6hbEQTbu/qPUE0tHXmqwoWkJqOqqqVKPaCbfPCum9VOWJV6ATjevsLk/19Y+XB4cqwuwd1k&#10;xJkRDUhaqy6wL9SxqANCrfVTOK4sXEMHA7xPeg9lbLyrXBO/aInBDqxfXvGN4SSU13k+voRFwjSc&#10;DPNBwj97e2ydD18VNSwKBXegL6EqDvc+oBC4nlxiLk+6Lu9qrdMljoxaascOAmTrkErEi9+8tGFt&#10;wa8ux4MU2FB83kfWBgliq31LUQrdpkvgDMenfjdUvgAGR/0oeSvvahR7L3x4Eg6zg/6wD+ERR6UJ&#10;yegocbYj9/Nv+ugPSmHlrMUsFtz/2AunONPfDMie5KNRHN50GY0/D3Fx55bNucXsmyUBgRybZ2US&#10;o3/QJ7Fy1DxjbRYxK0zCSOQueDiJy9BvCNZOqsUiOWFcrQj3ZmVlDB0Rj1Ssu2fh7JGvAKIf6DS1&#10;YvqOtt43vjS02Aeq6sRpBLpH9Yg/Rj1RfVzLuEvn9+T19vOY/wIAAP//AwBQSwMEFAAGAAgAAAAh&#10;APSJk2TjAAAADAEAAA8AAABkcnMvZG93bnJldi54bWxMj01Pg0AQhu8m/ofNmHgxdqkUscjSGKM2&#10;8WbxI9627AhEdpawW8B/7/Skx5l5887z5JvZdmLEwbeOFCwXEQikypmWagWv5ePlDQgfNBndOUIF&#10;P+hhU5ye5DozbqIXHHehFlxCPtMKmhD6TEpfNWi1X7geiW9fbrA68DjU0gx64nLbyasoupZWt8Qf&#10;Gt3jfYPV9+5gFXxe1B/Pfn56m+Ik7h+2Y5m+m1Kp87P57hZEwDn8heGIz+hQMNPeHch40SlYL1N2&#10;CQrSaB2DOCai1Ypt9rxKkhhkkcv/EsUvAAAA//8DAFBLAQItABQABgAIAAAAIQC2gziS/gAAAOEB&#10;AAATAAAAAAAAAAAAAAAAAAAAAABbQ29udGVudF9UeXBlc10ueG1sUEsBAi0AFAAGAAgAAAAhADj9&#10;If/WAAAAlAEAAAsAAAAAAAAAAAAAAAAALwEAAF9yZWxzLy5yZWxzUEsBAi0AFAAGAAgAAAAhAE7B&#10;HVRGAgAAhAQAAA4AAAAAAAAAAAAAAAAALgIAAGRycy9lMm9Eb2MueG1sUEsBAi0AFAAGAAgAAAAh&#10;APSJk2TjAAAADAEAAA8AAAAAAAAAAAAAAAAAoAQAAGRycy9kb3ducmV2LnhtbFBLBQYAAAAABAAE&#10;APMAAACwBQAAAAA=&#10;" fillcolor="white [3201]" stroked="f" strokeweight=".5pt">
                <v:textbox>
                  <w:txbxContent>
                    <w:p w:rsidR="00562DF4" w:rsidRDefault="00562DF4" w:rsidP="000B28AA">
                      <w:pPr>
                        <w:rPr>
                          <w:u w:val="single"/>
                        </w:rPr>
                      </w:pPr>
                      <w:r>
                        <w:rPr>
                          <w:u w:val="single"/>
                        </w:rPr>
                        <w:t>WHY?</w:t>
                      </w:r>
                    </w:p>
                  </w:txbxContent>
                </v:textbox>
                <w10:wrap anchorx="margin"/>
              </v:shape>
            </w:pict>
          </mc:Fallback>
        </mc:AlternateContent>
      </w:r>
      <w:r w:rsidR="000B28AA">
        <w:rPr>
          <w:noProof/>
          <w:lang w:eastAsia="en-GB"/>
        </w:rPr>
        <mc:AlternateContent>
          <mc:Choice Requires="wpg">
            <w:drawing>
              <wp:anchor distT="0" distB="0" distL="114300" distR="114300" simplePos="0" relativeHeight="251675648" behindDoc="0" locked="0" layoutInCell="1" allowOverlap="1" wp14:anchorId="4D18FE5C" wp14:editId="52E2FEEA">
                <wp:simplePos x="0" y="0"/>
                <wp:positionH relativeFrom="column">
                  <wp:posOffset>4962525</wp:posOffset>
                </wp:positionH>
                <wp:positionV relativeFrom="paragraph">
                  <wp:posOffset>1001395</wp:posOffset>
                </wp:positionV>
                <wp:extent cx="1016000" cy="1294765"/>
                <wp:effectExtent l="0" t="0" r="31750" b="38735"/>
                <wp:wrapNone/>
                <wp:docPr id="44" name="Group 44"/>
                <wp:cNvGraphicFramePr/>
                <a:graphic xmlns:a="http://schemas.openxmlformats.org/drawingml/2006/main">
                  <a:graphicData uri="http://schemas.microsoft.com/office/word/2010/wordprocessingGroup">
                    <wpg:wgp>
                      <wpg:cNvGrpSpPr/>
                      <wpg:grpSpPr>
                        <a:xfrm>
                          <a:off x="0" y="0"/>
                          <a:ext cx="1016000" cy="1294765"/>
                          <a:chOff x="0" y="0"/>
                          <a:chExt cx="1387882" cy="1294790"/>
                        </a:xfrm>
                      </wpg:grpSpPr>
                      <wps:wsp>
                        <wps:cNvPr id="36" name="Text Box 29"/>
                        <wps:cNvSpPr txBox="1"/>
                        <wps:spPr>
                          <a:xfrm>
                            <a:off x="0" y="336499"/>
                            <a:ext cx="945931" cy="616703"/>
                          </a:xfrm>
                          <a:prstGeom prst="rect">
                            <a:avLst/>
                          </a:prstGeom>
                          <a:solidFill>
                            <a:schemeClr val="lt1"/>
                          </a:solidFill>
                          <a:ln w="6350">
                            <a:solidFill>
                              <a:prstClr val="black"/>
                            </a:solidFill>
                          </a:ln>
                        </wps:spPr>
                        <wps:txbx>
                          <w:txbxContent>
                            <w:p w:rsidR="00562DF4" w:rsidRDefault="00562DF4" w:rsidP="000B28AA"/>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Straight Connector 37"/>
                        <wps:cNvCnPr/>
                        <wps:spPr>
                          <a:xfrm flipV="1">
                            <a:off x="943661" y="0"/>
                            <a:ext cx="444221" cy="336499"/>
                          </a:xfrm>
                          <a:prstGeom prst="line">
                            <a:avLst/>
                          </a:prstGeom>
                        </wps:spPr>
                        <wps:style>
                          <a:lnRef idx="1">
                            <a:schemeClr val="dk1"/>
                          </a:lnRef>
                          <a:fillRef idx="0">
                            <a:schemeClr val="dk1"/>
                          </a:fillRef>
                          <a:effectRef idx="0">
                            <a:schemeClr val="dk1"/>
                          </a:effectRef>
                          <a:fontRef idx="minor">
                            <a:schemeClr val="tx1"/>
                          </a:fontRef>
                        </wps:style>
                        <wps:bodyPr/>
                      </wps:wsp>
                      <wps:wsp>
                        <wps:cNvPr id="38" name="Straight Connector 38"/>
                        <wps:cNvCnPr/>
                        <wps:spPr>
                          <a:xfrm>
                            <a:off x="943661" y="950976"/>
                            <a:ext cx="424281" cy="34381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4D18FE5C" id="Group 44" o:spid="_x0000_s1063" style="position:absolute;left:0;text-align:left;margin-left:390.75pt;margin-top:78.85pt;width:80pt;height:101.95pt;z-index:251675648;mso-width-relative:margin" coordsize="13878,1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Z6eQMAACQKAAAOAAAAZHJzL2Uyb0RvYy54bWzsVk1v4zYQvRfofyB0b/Rp2RKiLFJvExQI&#10;tkGTds80RVnCUiRL0pGyv75DSpTtuIsW22JPvdj8mBly3rw31PW7sWfohSrdCV4F8VUUIMqJqDu+&#10;r4Lfnu9+2ARIG8xrzASnVfBKdfDu5vvvrgdZ0kS0gtVUIQjCdTnIKmiNkWUYatLSHusrISmHzUao&#10;HhuYqn1YKzxA9J6FSRTl4SBULZUgVGtYfT9tBjcuftNQYn5pGk0NYlUAdzPuV7nfnf0Nb65xuVdY&#10;th2Zr4G/4hY97jgcuoR6jw1GB9VdhOo7ooQWjbkiog9F03SEuhwgmzh6k829EgfpctmXw14uMAG0&#10;b3D66rDkw8ujQl1dBVkWII57qJE7FsEcwBnkvgSbeyWf5KOaF/bTzOY7Nqq3/5AJGh2srwusdDSI&#10;wGIcxXkUAfoE9uKkyNb5agKetFCdCz/S/uQ90816s0lOPAtXstAfHNr7LdcZJJBIH3HS/w6npxZL&#10;6uDXFoMZpzT3OD3bBH8UI0qKCSpnZnFCZoR1SNava1j8IlxpmmeFC4FLj1mRrYo0nhLP43wdpTbU&#10;kjcupdLmnooe2UEVKGC6IyB+edBmMvUm9mAtWFffdYy5iVUX3TKFXjDoghl3Twh+ZsU4GqogT1eR&#10;C3y2Z0Mv/juGyaf5eidWEI9xuLOtypS/HZlxNzq+JbkHZyfqV8BMiUmdWpK7DuI/YG0esQI5AnWg&#10;xcBuK9TnAA0g1yrQfxywogFiP3OocxFnmdW3m2SrdQITdbqzO93hh34rIHMAGE5zQ2tvmB82SvQf&#10;obPc2lNhC3MCZ1eB8cOtmZoIdCZCb2+dEShaYvPAnySxoS3SFqfn8SNWcq6TgQJ/EJ5ZuHxTrsnW&#10;enJxezCi6VwtLXATSjOewHKrzW9B97Wn+5NRuNu3Bm0F50A3oVC69jUEfWz53CB8uSeRooZ18ncP&#10;yNwniizNc0D/sllkWZYkM/GPwvgy8VnHrUYvkLTauCCfNq+MWmPGf6UN0NBp1C64B+coifqTl4Sz&#10;tBYNiGdxmiVxrqOj02xr3ah7hP6p42LtThTcLI59x4WahHh+qhn9VZvJ3mc95Xqkjm0KM2W+FXfg&#10;8Z+elL/izubvuWNRuGRMsYqKtesex36ZJVmy8bTJ0k3sXq//afMf08a9t/ApAlQ6+9Y5nTuaHT/u&#10;bv4EAAD//wMAUEsDBBQABgAIAAAAIQA0r3CY4QAAAAsBAAAPAAAAZHJzL2Rvd25yZXYueG1sTI/B&#10;TsMwDIbvSLxDZCRuLA2j7ShNp2kCThMSG9K0W9Z4bbXGqZqs7d6e7ARH+//0+3O+nEzLBuxdY0mC&#10;mEXAkEqrG6ok/Ow+nhbAnFekVWsJJVzRwbK4v8tVpu1I3zhsfcVCCblMSai97zLOXVmjUW5mO6SQ&#10;nWxvlA9jX3HdqzGUm5Y/R1HCjWooXKhVh+say/P2YiR8jmpczcX7sDmf1tfDLv7abwRK+fgwrd6A&#10;eZz8Hww3/aAORXA62gtpx1oJ6ULEAQ1BnKbAAvH6ctscJcwTkQAvcv7/h+IXAAD//wMAUEsBAi0A&#10;FAAGAAgAAAAhALaDOJL+AAAA4QEAABMAAAAAAAAAAAAAAAAAAAAAAFtDb250ZW50X1R5cGVzXS54&#10;bWxQSwECLQAUAAYACAAAACEAOP0h/9YAAACUAQAACwAAAAAAAAAAAAAAAAAvAQAAX3JlbHMvLnJl&#10;bHNQSwECLQAUAAYACAAAACEAbcjGenkDAAAkCgAADgAAAAAAAAAAAAAAAAAuAgAAZHJzL2Uyb0Rv&#10;Yy54bWxQSwECLQAUAAYACAAAACEANK9wmOEAAAALAQAADwAAAAAAAAAAAAAAAADTBQAAZHJzL2Rv&#10;d25yZXYueG1sUEsFBgAAAAAEAAQA8wAAAOEGAAAAAA==&#10;">
                <v:shape id="Text Box 29" o:spid="_x0000_s1064" type="#_x0000_t202" style="position:absolute;top:3364;width:9459;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rsidR="00562DF4" w:rsidRDefault="00562DF4" w:rsidP="000B28AA"/>
                    </w:txbxContent>
                  </v:textbox>
                </v:shape>
                <v:line id="Straight Connector 37" o:spid="_x0000_s1065" style="position:absolute;flip:y;visibility:visible;mso-wrap-style:square" from="9436,0" to="13878,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UYvwAAANsAAAAPAAAAZHJzL2Rvd25yZXYueG1sRI/dqsIw&#10;EITvD/gOYQXvjqmKP1SjiKB4pfjzAEuzpsVmU5pY69sbQfBymJlvmMWqtaVoqPaFYwWDfgKCOHO6&#10;YKPgetn+z0D4gKyxdEwKXuRhtez8LTDV7sknas7BiAhhn6KCPIQqldJnOVn0fVcRR+/maoshytpI&#10;XeMzwm0ph0kykRYLjgs5VrTJKbufH1aBNgeSa2ea8cBMrtvMHPGwa5Tqddv1HESgNvzC3/ZeKxhN&#10;4fMl/gC5fAMAAP//AwBQSwECLQAUAAYACAAAACEA2+H2y+4AAACFAQAAEwAAAAAAAAAAAAAAAAAA&#10;AAAAW0NvbnRlbnRfVHlwZXNdLnhtbFBLAQItABQABgAIAAAAIQBa9CxbvwAAABUBAAALAAAAAAAA&#10;AAAAAAAAAB8BAABfcmVscy8ucmVsc1BLAQItABQABgAIAAAAIQDVQLUYvwAAANsAAAAPAAAAAAAA&#10;AAAAAAAAAAcCAABkcnMvZG93bnJldi54bWxQSwUGAAAAAAMAAwC3AAAA8wIAAAAA&#10;" strokecolor="black [3200]" strokeweight=".5pt">
                  <v:stroke joinstyle="miter"/>
                </v:line>
                <v:line id="Straight Connector 38" o:spid="_x0000_s1066" style="position:absolute;visibility:visible;mso-wrap-style:square" from="9436,9509" to="13679,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VwgAAANsAAAAPAAAAZHJzL2Rvd25yZXYueG1sRE9da8Iw&#10;FH0X9h/CHfgiNp2CdJ1RhkwQHLq1wedLc9eWNTelidr9++VhsMfD+V5vR9uJGw2+dazgKUlBEFfO&#10;tFwr0OV+noHwAdlg55gU/JCH7eZhssbcuDt/0q0ItYgh7HNU0ITQ51L6qiGLPnE9ceS+3GAxRDjU&#10;0gx4j+G2k4s0XUmLLceGBnvaNVR9F1er4KifL7PlOdPalsUJP3T7dn7fKTV9HF9fQAQaw7/4z30w&#10;CpZxbPwSf4Dc/AIAAP//AwBQSwECLQAUAAYACAAAACEA2+H2y+4AAACFAQAAEwAAAAAAAAAAAAAA&#10;AAAAAAAAW0NvbnRlbnRfVHlwZXNdLnhtbFBLAQItABQABgAIAAAAIQBa9CxbvwAAABUBAAALAAAA&#10;AAAAAAAAAAAAAB8BAABfcmVscy8ucmVsc1BLAQItABQABgAIAAAAIQCkAi/VwgAAANsAAAAPAAAA&#10;AAAAAAAAAAAAAAcCAABkcnMvZG93bnJldi54bWxQSwUGAAAAAAMAAwC3AAAA9gIAAAAA&#10;" strokecolor="black [3200]" strokeweight=".5pt">
                  <v:stroke joinstyle="miter"/>
                </v:line>
              </v:group>
            </w:pict>
          </mc:Fallback>
        </mc:AlternateContent>
      </w:r>
      <w:r w:rsidR="000B28AA">
        <w:rPr>
          <w:noProof/>
          <w:lang w:eastAsia="en-GB"/>
        </w:rPr>
        <mc:AlternateContent>
          <mc:Choice Requires="wps">
            <w:drawing>
              <wp:anchor distT="0" distB="0" distL="114300" distR="114300" simplePos="0" relativeHeight="251681792" behindDoc="0" locked="0" layoutInCell="1" allowOverlap="1" wp14:anchorId="695A3BA2" wp14:editId="45AEB3E2">
                <wp:simplePos x="0" y="0"/>
                <wp:positionH relativeFrom="margin">
                  <wp:align>right</wp:align>
                </wp:positionH>
                <wp:positionV relativeFrom="paragraph">
                  <wp:posOffset>1195705</wp:posOffset>
                </wp:positionV>
                <wp:extent cx="812165" cy="292100"/>
                <wp:effectExtent l="0" t="0" r="6985" b="0"/>
                <wp:wrapNone/>
                <wp:docPr id="192" name="Text Box 192"/>
                <wp:cNvGraphicFramePr/>
                <a:graphic xmlns:a="http://schemas.openxmlformats.org/drawingml/2006/main">
                  <a:graphicData uri="http://schemas.microsoft.com/office/word/2010/wordprocessingShape">
                    <wps:wsp>
                      <wps:cNvSpPr txBox="1"/>
                      <wps:spPr>
                        <a:xfrm>
                          <a:off x="0" y="0"/>
                          <a:ext cx="811530" cy="292100"/>
                        </a:xfrm>
                        <a:prstGeom prst="rect">
                          <a:avLst/>
                        </a:prstGeom>
                        <a:solidFill>
                          <a:schemeClr val="lt1"/>
                        </a:solidFill>
                        <a:ln w="6350">
                          <a:noFill/>
                        </a:ln>
                      </wps:spPr>
                      <wps:txbx>
                        <w:txbxContent>
                          <w:p w:rsidR="00562DF4" w:rsidRDefault="00562DF4" w:rsidP="000B28AA">
                            <w:pPr>
                              <w:rPr>
                                <w:u w:val="single"/>
                              </w:rPr>
                            </w:pPr>
                            <w:r>
                              <w:rPr>
                                <w:u w:val="single"/>
                              </w:rPr>
                              <w:t>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A3BA2" id="Text Box 192" o:spid="_x0000_s1067" type="#_x0000_t202" style="position:absolute;left:0;text-align:left;margin-left:12.75pt;margin-top:94.15pt;width:63.95pt;height:23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46RgIAAIQEAAAOAAAAZHJzL2Uyb0RvYy54bWysVMlu2zAQvRfoPxC817KUOIsROXAduChg&#10;JAGSImeaomIBFIclaUvu1/eRsrO1p6IXajgznOW9GV1d961mO+V8Q6bk+WjMmTKSqsY8l/zH4/LL&#10;BWc+CFMJTUaVfK88v559/nTV2akqaEO6Uo4hiPHTzpZ8E4KdZpmXG9UKPyKrDIw1uVYEXN1zVjnR&#10;IXqrs2I8Pss6cpV1JJX30N4MRj5L8etayXBX114FpkuO2kI6XTrX8cxmV2L67ITdNPJQhviHKlrR&#10;GCR9CXUjgmBb1/wRqm2kI091GElqM6rrRqrUA7rJxx+6edgIq1IvAMfbF5j8/wsrb3f3jjUVuLss&#10;ODOiBUmPqg/sK/Us6oBQZ/0Ujg8WrqGHAd5HvYcyNt7Xro1ftMRgB9b7F3xjOAnlRZ5PTmCRMBWX&#10;RT5O+Gevj63z4ZuilkWh5A70JVTFbuUDCoHr0SXm8qSbatlonS5xZNRCO7YTIFuHVCJevPPShnUl&#10;PzuZjFNgQ/H5EFkbJIitDi1FKfTrPoFTnB/7XVO1BwyOhlHyVi4bFLsSPtwLh9lBf9iHcIej1oRk&#10;dJA425D79Td99AelsHLWYRZL7n9uhVOc6e8GZF/mp6dxeNPldHJe4OLeWtZvLWbbLggI5Ng8K5MY&#10;/YM+irWj9glrM49ZYRJGInfJw1FchGFDsHZSzefJCeNqRViZBytj6Ih4pOKxfxLOHvgKIPqWjlMr&#10;ph9oG3zjS0PzbaC6SZxGoAdUD/hj1BPVh7WMu/T2nrxefx6z3wAAAP//AwBQSwMEFAAGAAgAAAAh&#10;ANqVsdDgAAAACAEAAA8AAABkcnMvZG93bnJldi54bWxMj8FOwzAQRO9I/Qdrkbig1iEGmqZxKoSA&#10;StxoCoibGy9J1HgdxW4S/h73BMfZWc28yTaTadmAvWssSbhZRMCQSqsbqiTsi+d5Asx5RVq1llDC&#10;DzrY5LOLTKXajvSGw85XLISQS5WE2vsu5dyVNRrlFrZDCt637Y3yQfYV170aQ7hpeRxF99yohkJD&#10;rTp8rLE87k5Gwtd19fnqppf3UdyJ7mk7FMsPXUh5dTk9rIF5nPzfM5zxAzrkgelgT6QdayWEIT5c&#10;k0QAO9vxcgXsICEWtwJ4nvH/A/JfAAAA//8DAFBLAQItABQABgAIAAAAIQC2gziS/gAAAOEBAAAT&#10;AAAAAAAAAAAAAAAAAAAAAABbQ29udGVudF9UeXBlc10ueG1sUEsBAi0AFAAGAAgAAAAhADj9If/W&#10;AAAAlAEAAAsAAAAAAAAAAAAAAAAALwEAAF9yZWxzLy5yZWxzUEsBAi0AFAAGAAgAAAAhALqwjjpG&#10;AgAAhAQAAA4AAAAAAAAAAAAAAAAALgIAAGRycy9lMm9Eb2MueG1sUEsBAi0AFAAGAAgAAAAhANqV&#10;sdDgAAAACAEAAA8AAAAAAAAAAAAAAAAAoAQAAGRycy9kb3ducmV2LnhtbFBLBQYAAAAABAAEAPMA&#10;AACtBQAAAAA=&#10;" fillcolor="white [3201]" stroked="f" strokeweight=".5pt">
                <v:textbox>
                  <w:txbxContent>
                    <w:p w:rsidR="00562DF4" w:rsidRDefault="00562DF4" w:rsidP="000B28AA">
                      <w:pPr>
                        <w:rPr>
                          <w:u w:val="single"/>
                        </w:rPr>
                      </w:pPr>
                      <w:r>
                        <w:rPr>
                          <w:u w:val="single"/>
                        </w:rPr>
                        <w:t>WHY?</w:t>
                      </w:r>
                    </w:p>
                  </w:txbxContent>
                </v:textbox>
                <w10:wrap anchorx="margin"/>
              </v:shape>
            </w:pict>
          </mc:Fallback>
        </mc:AlternateContent>
      </w:r>
      <w:r w:rsidR="000B28AA">
        <w:rPr>
          <w:noProof/>
          <w:lang w:eastAsia="en-GB"/>
        </w:rPr>
        <mc:AlternateContent>
          <mc:Choice Requires="wps">
            <w:drawing>
              <wp:anchor distT="0" distB="0" distL="114300" distR="114300" simplePos="0" relativeHeight="251668480" behindDoc="0" locked="0" layoutInCell="1" allowOverlap="1" wp14:anchorId="5A37AC82" wp14:editId="24E1D50A">
                <wp:simplePos x="0" y="0"/>
                <wp:positionH relativeFrom="column">
                  <wp:posOffset>194310</wp:posOffset>
                </wp:positionH>
                <wp:positionV relativeFrom="paragraph">
                  <wp:posOffset>2614295</wp:posOffset>
                </wp:positionV>
                <wp:extent cx="1913890" cy="1223010"/>
                <wp:effectExtent l="0" t="0" r="10160" b="15240"/>
                <wp:wrapNone/>
                <wp:docPr id="21" name="Text Box 21"/>
                <wp:cNvGraphicFramePr/>
                <a:graphic xmlns:a="http://schemas.openxmlformats.org/drawingml/2006/main">
                  <a:graphicData uri="http://schemas.microsoft.com/office/word/2010/wordprocessingShape">
                    <wps:wsp>
                      <wps:cNvSpPr txBox="1"/>
                      <wps:spPr>
                        <a:xfrm>
                          <a:off x="0" y="0"/>
                          <a:ext cx="1913255" cy="1222375"/>
                        </a:xfrm>
                        <a:prstGeom prst="rect">
                          <a:avLst/>
                        </a:prstGeom>
                        <a:solidFill>
                          <a:schemeClr val="lt1"/>
                        </a:solidFill>
                        <a:ln w="6350">
                          <a:solidFill>
                            <a:prstClr val="black"/>
                          </a:solidFill>
                        </a:ln>
                      </wps:spPr>
                      <wps:txbx>
                        <w:txbxContent>
                          <w:p w:rsidR="00562DF4" w:rsidRDefault="00562DF4" w:rsidP="000B28AA">
                            <w:pPr>
                              <w:rPr>
                                <w:b/>
                              </w:rPr>
                            </w:pPr>
                            <w:r>
                              <w:rPr>
                                <w:b/>
                              </w:rPr>
                              <w:t>2.</w:t>
                            </w:r>
                          </w:p>
                          <w:p w:rsidR="00562DF4" w:rsidRDefault="00562DF4"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37AC82" id="Text Box 21" o:spid="_x0000_s1068" type="#_x0000_t202" style="position:absolute;left:0;text-align:left;margin-left:15.3pt;margin-top:205.85pt;width:150.7pt;height:9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XkUQIAAKwEAAAOAAAAZHJzL2Uyb0RvYy54bWysVEtv2zAMvg/YfxB0Xxw7SR9GnCJLkWFA&#10;0RZIip4VWY6NyaImKbGzXz9KttO022nYReZLn8iPpOd3bS3JURhbgcpoPBpTIhSHvFL7jL5s119u&#10;KLGOqZxJUCKjJ2Hp3eLzp3mjU5FACTIXhiCIsmmjM1o6p9MosrwUNbMj0EKhswBTM4eq2Ue5YQ2i&#10;1zJKxuOrqAGTawNcWIvW+85JFwG/KAR3T0VhhSMyo5ibC6cJ586f0WLO0r1huqx4nwb7hyxqVil8&#10;9Ax1zxwjB1P9AVVX3ICFwo041BEURcVFqAGriccfqtmUTItQC5Jj9Zkm+/9g+ePx2ZAqz2gSU6JY&#10;jT3aitaRr9ASNCE/jbYphm00BroW7djnwW7R6MtuC1P7LxZE0I9Mn87sejTuL93Gk2Q2o4SjL06S&#10;ZHI98zjR23VtrPsmoCZeyKjB9gVW2fHBui50CPGvWZBVvq6kDIofGbGShhwZNlu6kCSCv4uSijQZ&#10;vZrMxgH4nc9Dn+/vJOM/+vQuohBPKszZk9IV7yXX7tqOxJuBmR3kJyTMQDdyVvN1hfgPzLpnZnDG&#10;kCPcG/eERyEBk4JeoqQE8+tvdh+PrUcvJQ3ObEbtzwMzghL5XeFQ3MbTqR/yoExn1wkq5tKzu/So&#10;Q70CZAr7jtkF0cc7OYiFgfoV12vpX0UXUxzfzqgbxJXrNgnXk4vlMgThWGvmHtRGcw/tO+N53bav&#10;zOi+rw5H4hGG6Wbph/Z2sf6mguXBQVGF3nuiO1Z7/nElwvT06+t37lIPUW8/mcVvAAAA//8DAFBL&#10;AwQUAAYACAAAACEAoEupUN4AAAAKAQAADwAAAGRycy9kb3ducmV2LnhtbEyPwU7DMBBE70j8g7VI&#10;3KidpgohxKkAFS6cKIizG29ti3gdxW4a/h5zguNqn2betNvFD2zGKbpAEoqVAIbUB+3ISPh4f76p&#10;gcWkSKshEEr4xgjb7vKiVY0OZ3rDeZ8MyyEUGyXBpjQ2nMfeoldxFUak/DuGyauUz8lwPalzDvcD&#10;XwtRca8c5QarRnyy2H/tT17C7tHcmb5Wk93V2rl5+Ty+mhcpr6+Wh3tgCZf0B8OvflaHLjsdwol0&#10;ZIOEUlSZlLApiltgGSjLdR53kFCJTQm8a/n/Cd0PAAAA//8DAFBLAQItABQABgAIAAAAIQC2gziS&#10;/gAAAOEBAAATAAAAAAAAAAAAAAAAAAAAAABbQ29udGVudF9UeXBlc10ueG1sUEsBAi0AFAAGAAgA&#10;AAAhADj9If/WAAAAlAEAAAsAAAAAAAAAAAAAAAAALwEAAF9yZWxzLy5yZWxzUEsBAi0AFAAGAAgA&#10;AAAhAHEMNeRRAgAArAQAAA4AAAAAAAAAAAAAAAAALgIAAGRycy9lMm9Eb2MueG1sUEsBAi0AFAAG&#10;AAgAAAAhAKBLqVDeAAAACgEAAA8AAAAAAAAAAAAAAAAAqwQAAGRycy9kb3ducmV2LnhtbFBLBQYA&#10;AAAABAAEAPMAAAC2BQAAAAA=&#10;" fillcolor="white [3201]" strokeweight=".5pt">
                <v:textbox>
                  <w:txbxContent>
                    <w:p w:rsidR="00562DF4" w:rsidRDefault="00562DF4" w:rsidP="000B28AA">
                      <w:pPr>
                        <w:rPr>
                          <w:b/>
                        </w:rPr>
                      </w:pPr>
                      <w:r>
                        <w:rPr>
                          <w:b/>
                        </w:rPr>
                        <w:t>2.</w:t>
                      </w:r>
                    </w:p>
                    <w:p w:rsidR="00562DF4" w:rsidRDefault="00562DF4" w:rsidP="000B28AA"/>
                  </w:txbxContent>
                </v:textbox>
              </v:shape>
            </w:pict>
          </mc:Fallback>
        </mc:AlternateContent>
      </w:r>
      <w:r w:rsidR="000B28AA">
        <w:rPr>
          <w:noProof/>
          <w:lang w:eastAsia="en-GB"/>
        </w:rPr>
        <mc:AlternateContent>
          <mc:Choice Requires="wps">
            <w:drawing>
              <wp:anchor distT="0" distB="0" distL="114300" distR="114300" simplePos="0" relativeHeight="251666432" behindDoc="0" locked="0" layoutInCell="1" allowOverlap="1" wp14:anchorId="06B6A3FF" wp14:editId="27BE2C6E">
                <wp:simplePos x="0" y="0"/>
                <wp:positionH relativeFrom="column">
                  <wp:posOffset>184150</wp:posOffset>
                </wp:positionH>
                <wp:positionV relativeFrom="paragraph">
                  <wp:posOffset>5840730</wp:posOffset>
                </wp:positionV>
                <wp:extent cx="1913255" cy="1222375"/>
                <wp:effectExtent l="0" t="0" r="10795" b="15875"/>
                <wp:wrapNone/>
                <wp:docPr id="20" name="Text Box 20"/>
                <wp:cNvGraphicFramePr/>
                <a:graphic xmlns:a="http://schemas.openxmlformats.org/drawingml/2006/main">
                  <a:graphicData uri="http://schemas.microsoft.com/office/word/2010/wordprocessingShape">
                    <wps:wsp>
                      <wps:cNvSpPr txBox="1"/>
                      <wps:spPr>
                        <a:xfrm>
                          <a:off x="0" y="0"/>
                          <a:ext cx="1913255" cy="1222375"/>
                        </a:xfrm>
                        <a:prstGeom prst="rect">
                          <a:avLst/>
                        </a:prstGeom>
                        <a:solidFill>
                          <a:schemeClr val="lt1"/>
                        </a:solidFill>
                        <a:ln w="6350">
                          <a:solidFill>
                            <a:prstClr val="black"/>
                          </a:solidFill>
                        </a:ln>
                      </wps:spPr>
                      <wps:txbx>
                        <w:txbxContent>
                          <w:p w:rsidR="00562DF4" w:rsidRDefault="00562DF4" w:rsidP="000B28AA">
                            <w:pPr>
                              <w:rPr>
                                <w:b/>
                              </w:rPr>
                            </w:pPr>
                            <w:r>
                              <w:rPr>
                                <w:b/>
                              </w:rPr>
                              <w:t>4.</w:t>
                            </w:r>
                          </w:p>
                          <w:p w:rsidR="00562DF4" w:rsidRDefault="00562DF4"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B6A3FF" id="Text Box 20" o:spid="_x0000_s1069" type="#_x0000_t202" style="position:absolute;left:0;text-align:left;margin-left:14.5pt;margin-top:459.9pt;width:150.65pt;height:9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JeuUQIAAKwEAAAOAAAAZHJzL2Uyb0RvYy54bWysVFFv2jAQfp+0/2D5fYQEaEdEqBgV06Sq&#10;rQRTn43jkGiOz7MNCfv1OzsJpd2epr049t3nz3ff3WVx19aSnISxFaiMxqMxJUJxyCt1yOj33ebT&#10;Z0qsYypnEpTI6FlYerf8+GHR6FQkUILMhSFIomza6IyWzuk0iiwvRc3sCLRQ6CzA1Mzh0Ryi3LAG&#10;2WsZJePxTdSAybUBLqxF633npMvAXxSCu6eisMIRmVGMzYXVhHXv12i5YOnBMF1WvA+D/UMUNasU&#10;PnqhumeOkaOp/qCqK27AQuFGHOoIiqLiIuSA2cTjd9lsS6ZFyAXFsfoik/1/tPzx9GxIlWc0QXkU&#10;q7FGO9E68gVagibUp9E2RdhWI9C1aMc6D3aLRp92W5jafzEhgn6kOl/U9WzcX5rHk2Q2o4SjL06S&#10;ZHI78zzR63VtrPsqoCZ+k1GD5QuqstODdR10gPjXLMgq31RShoNvGbGWhpwYFlu6ECSSv0FJRZqM&#10;3kxm40D8xuepL/f3kvEffXhXKOSTCmP2onTJ+51r920n4nxQZg/5GQUz0LWc1XxTIf8Ds+6ZGewx&#10;1Ajnxj3hUkjAoKDfUVKC+fU3u8dj6dFLSYM9m1H788iMoER+U9gU83g69U0eDtPZrS+pufbsrz3q&#10;WK8BlYpxQjUPW493ctgWBuoXHK+VfxVdTHF8O6Nu2K5dN0k4nlysVgGEba2Ze1BbzT21r4zXdde+&#10;MKP7ujpsiUcYupul78rbYf1NBaujg6IKtfdCd6r2+uNIhO7px9fP3PU5oF5/MsvfAAAA//8DAFBL&#10;AwQUAAYACAAAACEAEh/Set0AAAALAQAADwAAAGRycy9kb3ducmV2LnhtbEyPy07DMBBF90j8gzVI&#10;7KjzkFAS4lSAChtWtIi1G7u2RTyObDcNf8+wguVoru49p9+ufmKLjskFFFBuCmAax6AcGgEfh5e7&#10;BljKEpWcAmoB3zrBdri+6mWnwgXf9bLPhlEJpk4KsDnPHedptNrLtAmzRvqdQvQy0xkNV1FeqNxP&#10;vCqKe+6lQ1qwctbPVo9f+7MXsHsyrRkbGe2uUc4t6+fpzbwKcXuzPj4Ay3rNf2H4xSd0GIjpGM6o&#10;EpsEVC2pZAFt2ZICBeq6qIEdKVmWVQ186Pl/h+EHAAD//wMAUEsBAi0AFAAGAAgAAAAhALaDOJL+&#10;AAAA4QEAABMAAAAAAAAAAAAAAAAAAAAAAFtDb250ZW50X1R5cGVzXS54bWxQSwECLQAUAAYACAAA&#10;ACEAOP0h/9YAAACUAQAACwAAAAAAAAAAAAAAAAAvAQAAX3JlbHMvLnJlbHNQSwECLQAUAAYACAAA&#10;ACEANOCXrlECAACsBAAADgAAAAAAAAAAAAAAAAAuAgAAZHJzL2Uyb0RvYy54bWxQSwECLQAUAAYA&#10;CAAAACEAEh/Set0AAAALAQAADwAAAAAAAAAAAAAAAACrBAAAZHJzL2Rvd25yZXYueG1sUEsFBgAA&#10;AAAEAAQA8wAAALUFAAAAAA==&#10;" fillcolor="white [3201]" strokeweight=".5pt">
                <v:textbox>
                  <w:txbxContent>
                    <w:p w:rsidR="00562DF4" w:rsidRDefault="00562DF4" w:rsidP="000B28AA">
                      <w:pPr>
                        <w:rPr>
                          <w:b/>
                        </w:rPr>
                      </w:pPr>
                      <w:r>
                        <w:rPr>
                          <w:b/>
                        </w:rPr>
                        <w:t>4.</w:t>
                      </w:r>
                    </w:p>
                    <w:p w:rsidR="00562DF4" w:rsidRDefault="00562DF4" w:rsidP="000B28AA"/>
                  </w:txbxContent>
                </v:textbox>
              </v:shape>
            </w:pict>
          </mc:Fallback>
        </mc:AlternateContent>
      </w:r>
    </w:p>
    <w:p w:rsidR="000B28AA" w:rsidRDefault="00A07DBB" w:rsidP="000B28AA">
      <w:pPr>
        <w:spacing w:line="276" w:lineRule="auto"/>
        <w:jc w:val="center"/>
        <w:rPr>
          <w:rFonts w:cstheme="minorHAnsi"/>
          <w:b/>
          <w:sz w:val="32"/>
        </w:rPr>
      </w:pPr>
      <w:r>
        <w:rPr>
          <w:noProof/>
          <w:lang w:eastAsia="en-GB"/>
        </w:rPr>
        <mc:AlternateContent>
          <mc:Choice Requires="wpg">
            <w:drawing>
              <wp:anchor distT="0" distB="0" distL="114300" distR="114300" simplePos="0" relativeHeight="251669504" behindDoc="0" locked="0" layoutInCell="1" allowOverlap="1" wp14:anchorId="45BB33AE" wp14:editId="39BA6B22">
                <wp:simplePos x="0" y="0"/>
                <wp:positionH relativeFrom="column">
                  <wp:posOffset>2472204</wp:posOffset>
                </wp:positionH>
                <wp:positionV relativeFrom="paragraph">
                  <wp:posOffset>214630</wp:posOffset>
                </wp:positionV>
                <wp:extent cx="2038350" cy="1201420"/>
                <wp:effectExtent l="19050" t="0" r="38100" b="36830"/>
                <wp:wrapNone/>
                <wp:docPr id="39" name="Group 39"/>
                <wp:cNvGraphicFramePr/>
                <a:graphic xmlns:a="http://schemas.openxmlformats.org/drawingml/2006/main">
                  <a:graphicData uri="http://schemas.microsoft.com/office/word/2010/wordprocessingGroup">
                    <wpg:wgp>
                      <wpg:cNvGrpSpPr/>
                      <wpg:grpSpPr>
                        <a:xfrm>
                          <a:off x="0" y="0"/>
                          <a:ext cx="2038350" cy="1201420"/>
                          <a:chOff x="0" y="0"/>
                          <a:chExt cx="1520456" cy="1201479"/>
                        </a:xfrm>
                      </wpg:grpSpPr>
                      <wps:wsp>
                        <wps:cNvPr id="66" name="Cloud 66"/>
                        <wps:cNvSpPr/>
                        <wps:spPr>
                          <a:xfrm>
                            <a:off x="0" y="0"/>
                            <a:ext cx="1520456" cy="1201479"/>
                          </a:xfrm>
                          <a:prstGeom prst="cloud">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Text Box 12"/>
                        <wps:cNvSpPr txBox="1"/>
                        <wps:spPr>
                          <a:xfrm>
                            <a:off x="318977" y="297712"/>
                            <a:ext cx="850604" cy="542260"/>
                          </a:xfrm>
                          <a:prstGeom prst="rect">
                            <a:avLst/>
                          </a:prstGeom>
                          <a:noFill/>
                          <a:ln w="6350">
                            <a:noFill/>
                          </a:ln>
                        </wps:spPr>
                        <wps:txbx>
                          <w:txbxContent>
                            <w:p w:rsidR="00562DF4" w:rsidRDefault="00562DF4" w:rsidP="000B28AA"/>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5BB33AE" id="Group 39" o:spid="_x0000_s1070" style="position:absolute;left:0;text-align:left;margin-left:194.65pt;margin-top:16.9pt;width:160.5pt;height:94.6pt;z-index:251669504;mso-width-relative:margin" coordsize="15204,1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dkXNwMAAAMJAAAOAAAAZHJzL2Uyb0RvYy54bWzUVltv0zAUfkfiP1h+Z7n0umjpVDo2IU1j&#10;YkN7dh3nIhLb2G6T8us5di7tuiLQkBC8pD72uX4+53MvLpuqRFumdCF4jIMzHyPGqUgKnsX4y+P1&#10;uzlG2hCekFJwFuMd0/hy8fbNRS0jFopclAlTCJxwHdUyxrkxMvI8TXNWEX0mJONwmApVEQOiyrxE&#10;kRq8V6UX+v7Uq4VKpBKUaQ27V+0hXjj/acqo+ZSmmhlUxhhyM+6r3Hdtv97igkSZIjIvaJcGeUUW&#10;FSk4BB1cXRFD0EYVL1xVBVVCi9ScUVF5Ik0LylwNUE3gH1Vzo8RGulqyqM7kABNAe4TTq93Su+29&#10;QkUS49E5RpxUcEcuLAIZwKllFoHOjZIP8l51G1kr2XqbVFX2FypBjYN1N8DKGoMobIb+aD6aAPoU&#10;zgKocxx2wNMcbueFHc0/dJbBJPTHk+mB5cxl5fWBPZvfkE4toYn0Hif9Zzg95EQyB7+2GHQ4TSGd&#10;FqdVKTYJAtnB4nQGkHSkAa/fReiXdZJIKm1umKiQXcSY2tiu48j2VhvIADDpdWxYLq6LsoR9EpXc&#10;frUoi8TuOcHOF1uVCm0JTIZpAlsEuDjQAslaAsR9MW5ldiVrvX5mKXSOvWCXiJvZvU9CKePGgeM8&#10;gbY1SyGDwTA4ZViaPplO15oxN8uDoX/K8HnEwcJFFdwMxlXBhTrlIPk6RG71++rbmm35a5HsoBGU&#10;aJlES3pdwIXcEm3uiQLqgDYHOoTTXKjvGNVALTHW3zZEMYzKjxx68jwYjy0XOWE8mcE0IHV4sj48&#10;4ZtqJeCOAiBSSd3S6puyX6ZKVE/AgksbFY4IpxAbWsSoXliZlvKARylbLp0a8I8k5pY/SGqdW5Rs&#10;/zw2T0TJrssMjPCd6OeAREe91upaSy6WGyPSwjXiHqcOP5hJyyR/Yzhn/XA+WvZ5LxoUhEfziUwD&#10;+7bmbm5/MqmjYH4+A39AWiEsWj/QiR03zSf+1B+31DQZh+HUcRq0ek+J/TR2WCp4ixzKRyDaoW4h&#10;PBhYVMd4ajnz2cnpiTTNumkZ3GWwR/+/6FLzL/Woe07gpXVU2P0rsE/5oex6ev/fZfEDAAD//wMA&#10;UEsDBBQABgAIAAAAIQCpvsfg4AAAAAoBAAAPAAAAZHJzL2Rvd25yZXYueG1sTI9BT8MwDIXvSPyH&#10;yEjcWNJWwChNp2kCThMSGxLiljVeW61xqiZru3+POcHN9nt6/l6xml0nRhxC60lDslAgkCpvW6o1&#10;fO5f75YgQjRkTecJNVwwwKq8vipMbv1EHzjuYi04hEJuNDQx9rmUoWrQmbDwPRJrRz84E3kdamkH&#10;M3G462Sq1IN0piX+0JgeNw1Wp93ZaXibzLTOkpdxezpuLt/7+/evbYJa397M62cQEef4Z4ZffEaH&#10;kpkO/kw2iE5DtnzK2MpDxhXY8JgoPhw0pGmmQJaF/F+h/AEAAP//AwBQSwECLQAUAAYACAAAACEA&#10;toM4kv4AAADhAQAAEwAAAAAAAAAAAAAAAAAAAAAAW0NvbnRlbnRfVHlwZXNdLnhtbFBLAQItABQA&#10;BgAIAAAAIQA4/SH/1gAAAJQBAAALAAAAAAAAAAAAAAAAAC8BAABfcmVscy8ucmVsc1BLAQItABQA&#10;BgAIAAAAIQCt1dkXNwMAAAMJAAAOAAAAAAAAAAAAAAAAAC4CAABkcnMvZTJvRG9jLnhtbFBLAQIt&#10;ABQABgAIAAAAIQCpvsfg4AAAAAoBAAAPAAAAAAAAAAAAAAAAAJEFAABkcnMvZG93bnJldi54bWxQ&#10;SwUGAAAAAAQABADzAAAAngYAAAAA&#10;">
                <v:shape id="Cloud 66" o:spid="_x0000_s1071" style="position:absolute;width:15204;height:12014;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9L7xgAAANsAAAAPAAAAZHJzL2Rvd25yZXYueG1sRI9Pa8JA&#10;FMTvgt9heQUvUjctEkt0Ff8gpBdF20tvr9lnkpp9G7Krid++Kwgeh5n5DTNbdKYSV2pcaVnB2ygC&#10;QZxZXXKu4Ptr+/oBwnlkjZVlUnAjB4t5vzfDRNuWD3Q9+lwECLsEFRTe14mULivIoBvZmjh4J9sY&#10;9EE2udQNtgFuKvkeRbE0WHJYKLCmdUHZ+XgxCtbpr7XDatKeV8vNX7oZf+53lx+lBi/dcgrCU+ef&#10;4Uc71QriGO5fwg+Q838AAAD//wMAUEsBAi0AFAAGAAgAAAAhANvh9svuAAAAhQEAABMAAAAAAAAA&#10;AAAAAAAAAAAAAFtDb250ZW50X1R5cGVzXS54bWxQSwECLQAUAAYACAAAACEAWvQsW78AAAAVAQAA&#10;CwAAAAAAAAAAAAAAAAAfAQAAX3JlbHMvLnJlbHNQSwECLQAUAAYACAAAACEA5m/S+8YAAADbAAAA&#10;DwAAAAAAAAAAAAAAAAAHAgAAZHJzL2Rvd25yZXYueG1sUEsFBgAAAAADAAMAtwAAAPo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165174,728035;76023,705869;243836,970611;204839,981208;579955,1087172;556445,1038779;1014588,966495;1005190,1019588;1201195,638397;1315617,836863;1471112,427026;1420148,501451;1348842,150908;1351516,186062;1023422,109913;1049537,65080;779269,131273;791904,92614;492740,144400;538495,181891;145253,439124;137263,399659" o:connectangles="0,0,0,0,0,0,0,0,0,0,0,0,0,0,0,0,0,0,0,0,0,0"/>
                </v:shape>
                <v:shape id="Text Box 12" o:spid="_x0000_s1072" type="#_x0000_t202" style="position:absolute;left:3189;top:2977;width:8506;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rsidR="00562DF4" w:rsidRDefault="00562DF4" w:rsidP="000B28AA"/>
                    </w:txbxContent>
                  </v:textbox>
                </v:shape>
              </v:group>
            </w:pict>
          </mc:Fallback>
        </mc:AlternateContent>
      </w: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A07DBB" w:rsidP="000B28AA">
      <w:pPr>
        <w:spacing w:line="276" w:lineRule="auto"/>
        <w:jc w:val="center"/>
        <w:rPr>
          <w:rFonts w:cstheme="minorHAnsi"/>
          <w:b/>
          <w:sz w:val="32"/>
        </w:rPr>
      </w:pPr>
      <w:r>
        <w:rPr>
          <w:noProof/>
          <w:lang w:eastAsia="en-GB"/>
        </w:rPr>
        <mc:AlternateContent>
          <mc:Choice Requires="wpg">
            <w:drawing>
              <wp:anchor distT="0" distB="0" distL="114300" distR="114300" simplePos="0" relativeHeight="251670528" behindDoc="0" locked="0" layoutInCell="1" allowOverlap="1" wp14:anchorId="3FACD7C9" wp14:editId="64DF0B17">
                <wp:simplePos x="0" y="0"/>
                <wp:positionH relativeFrom="column">
                  <wp:posOffset>2500630</wp:posOffset>
                </wp:positionH>
                <wp:positionV relativeFrom="paragraph">
                  <wp:posOffset>155575</wp:posOffset>
                </wp:positionV>
                <wp:extent cx="2038350" cy="1201420"/>
                <wp:effectExtent l="19050" t="0" r="38100" b="36830"/>
                <wp:wrapNone/>
                <wp:docPr id="22" name="Group 22"/>
                <wp:cNvGraphicFramePr/>
                <a:graphic xmlns:a="http://schemas.openxmlformats.org/drawingml/2006/main">
                  <a:graphicData uri="http://schemas.microsoft.com/office/word/2010/wordprocessingGroup">
                    <wpg:wgp>
                      <wpg:cNvGrpSpPr/>
                      <wpg:grpSpPr>
                        <a:xfrm>
                          <a:off x="0" y="0"/>
                          <a:ext cx="2038350" cy="1201420"/>
                          <a:chOff x="0" y="0"/>
                          <a:chExt cx="1520456" cy="1201479"/>
                        </a:xfrm>
                        <a:noFill/>
                      </wpg:grpSpPr>
                      <wps:wsp>
                        <wps:cNvPr id="25" name="Cloud 25"/>
                        <wps:cNvSpPr/>
                        <wps:spPr>
                          <a:xfrm>
                            <a:off x="0" y="0"/>
                            <a:ext cx="1520456" cy="1201479"/>
                          </a:xfrm>
                          <a:prstGeom prst="cloud">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Text Box 19"/>
                        <wps:cNvSpPr txBox="1"/>
                        <wps:spPr>
                          <a:xfrm>
                            <a:off x="318977" y="297712"/>
                            <a:ext cx="850604" cy="542260"/>
                          </a:xfrm>
                          <a:prstGeom prst="rect">
                            <a:avLst/>
                          </a:prstGeom>
                          <a:grpFill/>
                          <a:ln w="6350">
                            <a:noFill/>
                          </a:ln>
                        </wps:spPr>
                        <wps:txbx>
                          <w:txbxContent>
                            <w:p w:rsidR="00562DF4" w:rsidRDefault="00562DF4" w:rsidP="000B28AA"/>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FACD7C9" id="Group 22" o:spid="_x0000_s1073" style="position:absolute;left:0;text-align:left;margin-left:196.9pt;margin-top:12.25pt;width:160.5pt;height:94.6pt;z-index:251670528;mso-width-relative:margin" coordsize="15204,1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7ktQAMAABAJAAAOAAAAZHJzL2Uyb0RvYy54bWzUVslu2zAQvRfoPxC8N5bkNULkwHWboECQ&#10;Bk2KnGmKsoVKJEvSltKv7wy12HF8CFKgaC8yl1k4j28efXFZlwXZCWNzJRMangWUCMlVmst1Qr8/&#10;XH2YUWIdkykrlBQJfRKWXs7fv7uodCwitVFFKgyBINLGlU7oxjkdDwaWb0TJ7JnSQsJmpkzJHEzN&#10;epAaVkH0shhEQTAZVMqk2igurIXVT80mnfv4WSa4+5plVjhSJBTO5vzX+O8Kv4P5BYvXhulNzttj&#10;sDecomS5hKR9qE/MMbI1+YtQZc6NsipzZ1yVA5VlORe+BqgmDI6quTZqq30t67ha6x4mgPYIpzeH&#10;5be7O0PyNKFRRIlkJdyRT0tgDuBUeh2DzbXR9/rOtAvrZob11pkp8RcqIbWH9amHVdSOcFiMguFs&#10;OAb0OeyFUOcoaoHnG7idF35887n1DMdRMBpPDjyn53iqwT6xVFd5UeAaHrU/WaWBT3YPmf0zyO43&#10;TAt/Exbh6CAbd5AtC7VNSTRuIPM2PV42tgDda8F6RcnaWHctVElwkFCOuT352O7GugaezqbhpG4x&#10;YnEhccWqIk9xzU+w18SyMGTHoEtcHbYQH1gB4OgJGHfV+JF7KgSGKOQ3kQGL8LL9SXz/7mMyzoV0&#10;kzaut0a3DE7QO4anHAvXHaa1RTfh+7p3DE45Ps/Ye/isSrreucylMqcCpD/6zI19V31TM5a/UukT&#10;MMGoRlWs5lc53MgNs+6OGZARoDxII+xulPlFSQUyk1D7c8uMoKT4IoGU5+FohLrkJ6PxFDqDmMOd&#10;1eGO3JZLBXcUgqhq7odo74pumBlVPoIiLjArbDHJITdwxJlusnSN/IGmcrFYeDPQIs3cjbzXHIMj&#10;Skigh/qRGd3SzEE736quEVh8RLbGFj2lWmydynLPxD1OLX7QlKgqf6M7QTcaQXtAJfqoahJ69cDs&#10;0MTYoMTVsI41e2nryL2Xl1bXhuHsfDqlBAQsgkHotRGY2OrUbBxMglEjU+NRFE28vh2oVNeOLZYG&#10;3iWP8hGI2NUIIcjYQceSKqETFNAG3XbndEu6elV7OR/2Jf1HNHX/Ekn9gwLPLhD32bt+OPek3v+R&#10;mf8GAAD//wMAUEsDBBQABgAIAAAAIQAv40Ue4AAAAAoBAAAPAAAAZHJzL2Rvd25yZXYueG1sTI9N&#10;T8JAEIbvJv6HzZh4k20pCNZuCSHqiZAIJsTb0h3ahu5s013a8u8dT3p8P/LOM9lqtI3osfO1IwXx&#10;JAKBVDhTU6ng6/D+tAThgyajG0eo4IYeVvn9XaZT4wb6xH4fSsEj5FOtoAqhTaX0RYVW+4lrkTg7&#10;u87qwLIrpen0wOO2kdMoepZW18QXKt3ipsLisr9aBR+DHtZJ/NZvL+fN7fsw3x23MSr1+DCuX0EE&#10;HMNfGX7xGR1yZjq5KxkvGgXJS8LoQcF0NgfBhUU8Y+PERpwsQOaZ/P9C/gMAAP//AwBQSwECLQAU&#10;AAYACAAAACEAtoM4kv4AAADhAQAAEwAAAAAAAAAAAAAAAAAAAAAAW0NvbnRlbnRfVHlwZXNdLnht&#10;bFBLAQItABQABgAIAAAAIQA4/SH/1gAAAJQBAAALAAAAAAAAAAAAAAAAAC8BAABfcmVscy8ucmVs&#10;c1BLAQItABQABgAIAAAAIQCu57ktQAMAABAJAAAOAAAAAAAAAAAAAAAAAC4CAABkcnMvZTJvRG9j&#10;LnhtbFBLAQItABQABgAIAAAAIQAv40Ue4AAAAAoBAAAPAAAAAAAAAAAAAAAAAJoFAABkcnMvZG93&#10;bnJldi54bWxQSwUGAAAAAAQABADzAAAApwYAAAAA&#10;">
                <v:shape id="Cloud 25" o:spid="_x0000_s1074" style="position:absolute;width:15204;height:12014;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MxwAAANsAAAAPAAAAZHJzL2Rvd25yZXYueG1sRI9Pa8JA&#10;FMTvhX6H5RV6kbpRtC1pNuIfCvGiVL309pp9TVKzb0N2NfHbu4LQ4zAzv2GSWW9qcabWVZYVjIYR&#10;COLc6ooLBYf958s7COeRNdaWScGFHMzSx4cEY207/qLzzhciQNjFqKD0vomldHlJBt3QNsTB+7Wt&#10;QR9kW0jdYhfgppbjKHqVBisOCyU2tCwpP+5ORsEy+7F2UL91x8V89ZetJuvt5vSt1PNTP/8A4an3&#10;/+F7O9MKxlO4fQk/QKZXAAAA//8DAFBLAQItABQABgAIAAAAIQDb4fbL7gAAAIUBAAATAAAAAAAA&#10;AAAAAAAAAAAAAABbQ29udGVudF9UeXBlc10ueG1sUEsBAi0AFAAGAAgAAAAhAFr0LFu/AAAAFQEA&#10;AAsAAAAAAAAAAAAAAAAAHwEAAF9yZWxzLy5yZWxzUEsBAi0AFAAGAAgAAAAhAIDX9UzHAAAA2wAA&#10;AA8AAAAAAAAAAAAAAAAABwIAAGRycy9kb3ducmV2LnhtbFBLBQYAAAAAAwADALcAAAD7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165174,728035;76023,705869;243836,970611;204839,981208;579955,1087172;556445,1038779;1014588,966495;1005190,1019588;1201195,638397;1315617,836863;1471112,427026;1420148,501451;1348842,150908;1351516,186062;1023422,109913;1049537,65080;779269,131273;791904,92614;492740,144400;538495,181891;145253,439124;137263,399659" o:connectangles="0,0,0,0,0,0,0,0,0,0,0,0,0,0,0,0,0,0,0,0,0,0"/>
                </v:shape>
                <v:shape id="Text Box 19" o:spid="_x0000_s1075" type="#_x0000_t202" style="position:absolute;left:3189;top:2977;width:8506;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562DF4" w:rsidRDefault="00562DF4" w:rsidP="000B28AA"/>
                    </w:txbxContent>
                  </v:textbox>
                </v:shape>
              </v:group>
            </w:pict>
          </mc:Fallback>
        </mc:AlternateContent>
      </w:r>
      <w:r>
        <w:rPr>
          <w:noProof/>
          <w:lang w:eastAsia="en-GB"/>
        </w:rPr>
        <mc:AlternateContent>
          <mc:Choice Requires="wpg">
            <w:drawing>
              <wp:anchor distT="0" distB="0" distL="114300" distR="114300" simplePos="0" relativeHeight="251673600" behindDoc="0" locked="0" layoutInCell="1" allowOverlap="1" wp14:anchorId="5BB95FB9" wp14:editId="719A2B66">
                <wp:simplePos x="0" y="0"/>
                <wp:positionH relativeFrom="margin">
                  <wp:posOffset>2529205</wp:posOffset>
                </wp:positionH>
                <wp:positionV relativeFrom="paragraph">
                  <wp:posOffset>1679575</wp:posOffset>
                </wp:positionV>
                <wp:extent cx="2038350" cy="1201420"/>
                <wp:effectExtent l="19050" t="0" r="38100" b="36830"/>
                <wp:wrapNone/>
                <wp:docPr id="23" name="Group 23"/>
                <wp:cNvGraphicFramePr/>
                <a:graphic xmlns:a="http://schemas.openxmlformats.org/drawingml/2006/main">
                  <a:graphicData uri="http://schemas.microsoft.com/office/word/2010/wordprocessingGroup">
                    <wpg:wgp>
                      <wpg:cNvGrpSpPr/>
                      <wpg:grpSpPr>
                        <a:xfrm>
                          <a:off x="0" y="0"/>
                          <a:ext cx="2038350" cy="1201420"/>
                          <a:chOff x="0" y="0"/>
                          <a:chExt cx="1520456" cy="1201479"/>
                        </a:xfrm>
                        <a:noFill/>
                      </wpg:grpSpPr>
                      <wps:wsp>
                        <wps:cNvPr id="28" name="Cloud 28"/>
                        <wps:cNvSpPr/>
                        <wps:spPr>
                          <a:xfrm>
                            <a:off x="0" y="0"/>
                            <a:ext cx="1520456" cy="1201479"/>
                          </a:xfrm>
                          <a:prstGeom prst="cloud">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Text Box 25"/>
                        <wps:cNvSpPr txBox="1"/>
                        <wps:spPr>
                          <a:xfrm>
                            <a:off x="393420" y="265813"/>
                            <a:ext cx="850604" cy="542260"/>
                          </a:xfrm>
                          <a:prstGeom prst="rect">
                            <a:avLst/>
                          </a:prstGeom>
                          <a:grpFill/>
                          <a:ln w="6350">
                            <a:noFill/>
                          </a:ln>
                        </wps:spPr>
                        <wps:txbx>
                          <w:txbxContent>
                            <w:p w:rsidR="00562DF4" w:rsidRDefault="00562DF4" w:rsidP="000B28AA"/>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BB95FB9" id="Group 23" o:spid="_x0000_s1076" style="position:absolute;left:0;text-align:left;margin-left:199.15pt;margin-top:132.25pt;width:160.5pt;height:94.6pt;z-index:251673600;mso-position-horizontal-relative:margin;mso-width-relative:margin" coordsize="15204,1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goPAMAABAJAAAOAAAAZHJzL2Uyb0RvYy54bWzUVl1v2jAUfZ+0/2D5fSUJhEHUUDG6VpOq&#10;rlo79dk4Donm2J5tSLpfv2vnA0p5qDpp2l5CbN/P43NPOL9oKo52TJtSihSHZwFGTFCZlWKT4u8P&#10;Vx9mGBlLREa4FCzFT8zgi8X7d+e1SlgkC8kzphEEESapVYoLa1UyGhlasIqYM6mYgMNc6opYWOrN&#10;KNOkhugVH0VBMB3VUmdKS8qMgd3L9hAvfPw8Z9R+zXPDLOIphtqsf2r/XLvnaHFOko0mqihpVwZ5&#10;QxUVKQUkHUJdEkvQVpcvQlUl1dLI3J5RWY1knpeU+R6gmzA46uZay63yvWySeqMGmADaI5zeHJbe&#10;7u40KrMUR2OMBKngjnxaBGsAp1abBGyutbpXd7rb2LQr12+T68r9Qieo8bA+DbCyxiIKm1Ewno1j&#10;QJ/CWQh9TqIOeFrA7bzwo8XnzjOMo2ASTw88P85dVaN9YiGvSs7dnit1qKxWwCezh8z8GWT3BVHM&#10;34RxcPSQAblbyFZcbjMUzVrIvM2Al0kMQPdasF7RstLGXjNZIfeSYupye/KR3Y2xLTy9TctJ1WFE&#10;Ei7cjpG8zNyeX7hZYyuu0Y7AlNgm7CA+sALAnSdg3Hfj3+wTZy4EF99YDixyl+0r8fO7j0koZcJO&#10;u7je2rnlUMHgGJ5y5LYvprN1bszP9eAYnHJ8nnHw8FmlsINzVQqpTwXIfgyZW/u++7Zn1/5aZk/A&#10;BC1bVTGKXpVwIzfE2DuiQUaA8iCNcFpI/QujGmQmxebnlmiGEf8igJTzcDJxuuQXk/gjTAbShyfr&#10;wxOxrVYS7igEUVXUvzp7y/vXXMvqERRx6bLCEREUcgNHrO4XK9vKH2gqZculNwMtUsTeiHtFXXCH&#10;kiPQQ/NItOpoZmGcb2U/CCQ5Iltr6zyFXG6tzEvPxD1OHX4wlE5V/sZ0zvvpfHBK9Ek2KIqPBhTZ&#10;BvZdz17aenLv5aXTtfF87EQLgYBF03gWem0EJnY6NYuDaTBpZSqeRNHU69uBSvXj2GGp4bvkUT4C&#10;0U21gxBk7GBiUZ3iqRPQFt3u5PRI2mbdeDkfR31L/xFN7b9EUv9Bgc8uEPfZd/1w7Um9/yOz+A0A&#10;AP//AwBQSwMEFAAGAAgAAAAhADWo/ODjAAAACwEAAA8AAABkcnMvZG93bnJldi54bWxMj01vgkAQ&#10;hu9N+h8206S3uiDiB2UwxrQ9mSbVJsbbCiMQ2VnCroD/vttTe5yZJ+88b7oedSN66mxtGCGcBCCI&#10;c1PUXCJ8H95fliCsU1yoxjAh3MnCOnt8SFVSmIG/qN+7UvgQtolCqJxrEyltXpFWdmJaYn+7mE4r&#10;58eulEWnBh+uGzkNgrnUqmb/oVItbSvKr/ubRvgY1LCJwrd+d71s76dD/HnchYT4/DRuXkE4Gt0f&#10;DL/6Xh0y73Q2Ny6saBCi1TLyKMJ0PotBeGIRrvzmjDCLowXILJX/O2Q/AAAA//8DAFBLAQItABQA&#10;BgAIAAAAIQC2gziS/gAAAOEBAAATAAAAAAAAAAAAAAAAAAAAAABbQ29udGVudF9UeXBlc10ueG1s&#10;UEsBAi0AFAAGAAgAAAAhADj9If/WAAAAlAEAAAsAAAAAAAAAAAAAAAAALwEAAF9yZWxzLy5yZWxz&#10;UEsBAi0AFAAGAAgAAAAhAEwsKCg8AwAAEAkAAA4AAAAAAAAAAAAAAAAALgIAAGRycy9lMm9Eb2Mu&#10;eG1sUEsBAi0AFAAGAAgAAAAhADWo/ODjAAAACwEAAA8AAAAAAAAAAAAAAAAAlgUAAGRycy9kb3du&#10;cmV2LnhtbFBLBQYAAAAABAAEAPMAAACmBgAAAAA=&#10;">
                <v:shape id="Cloud 28" o:spid="_x0000_s1077" style="position:absolute;width:15204;height:12014;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lrSwwAAANsAAAAPAAAAZHJzL2Rvd25yZXYueG1sRE9Na8JA&#10;EL0X/A/LCL2UZqNILdFVYqSQXloae+ltzI5JNDsbsquJ/757KPT4eN/r7WhacaPeNZYVzKIYBHFp&#10;dcOVgu/D2/MrCOeRNbaWScGdHGw3k4c1JtoO/EW3wlcihLBLUEHtfZdI6cqaDLrIdsSBO9neoA+w&#10;r6TucQjhppXzOH6RBhsODTV2lNVUXoqrUZDlR2uf2uVw2aX7c75fvH9+XH+UepyO6QqEp9H/i//c&#10;uVYwD2PDl/AD5OYXAAD//wMAUEsBAi0AFAAGAAgAAAAhANvh9svuAAAAhQEAABMAAAAAAAAAAAAA&#10;AAAAAAAAAFtDb250ZW50X1R5cGVzXS54bWxQSwECLQAUAAYACAAAACEAWvQsW78AAAAVAQAACwAA&#10;AAAAAAAAAAAAAAAfAQAAX3JlbHMvLnJlbHNQSwECLQAUAAYACAAAACEAbtZa0sMAAADbAAAADwAA&#10;AAAAAAAAAAAAAAAHAgAAZHJzL2Rvd25yZXYueG1sUEsFBgAAAAADAAMAtwAAAPc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165174,728035;76023,705869;243836,970611;204839,981208;579955,1087172;556445,1038779;1014588,966495;1005190,1019588;1201195,638397;1315617,836863;1471112,427026;1420148,501451;1348842,150908;1351516,186062;1023422,109913;1049537,65080;779269,131273;791904,92614;492740,144400;538495,181891;145253,439124;137263,399659" o:connectangles="0,0,0,0,0,0,0,0,0,0,0,0,0,0,0,0,0,0,0,0,0,0"/>
                </v:shape>
                <v:shape id="Text Box 25" o:spid="_x0000_s1078" type="#_x0000_t202" style="position:absolute;left:3934;top:2658;width:8506;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562DF4" w:rsidRDefault="00562DF4" w:rsidP="000B28AA"/>
                    </w:txbxContent>
                  </v:textbox>
                </v:shape>
                <w10:wrap anchorx="margin"/>
              </v:group>
            </w:pict>
          </mc:Fallback>
        </mc:AlternateContent>
      </w:r>
      <w:r>
        <w:rPr>
          <w:noProof/>
          <w:lang w:eastAsia="en-GB"/>
        </w:rPr>
        <mc:AlternateContent>
          <mc:Choice Requires="wpg">
            <w:drawing>
              <wp:anchor distT="0" distB="0" distL="114300" distR="114300" simplePos="0" relativeHeight="251674624" behindDoc="0" locked="0" layoutInCell="1" allowOverlap="1" wp14:anchorId="427FD72C" wp14:editId="3D6E9B36">
                <wp:simplePos x="0" y="0"/>
                <wp:positionH relativeFrom="column">
                  <wp:posOffset>2472055</wp:posOffset>
                </wp:positionH>
                <wp:positionV relativeFrom="paragraph">
                  <wp:posOffset>3303905</wp:posOffset>
                </wp:positionV>
                <wp:extent cx="2038350" cy="1201420"/>
                <wp:effectExtent l="19050" t="0" r="38100" b="36830"/>
                <wp:wrapNone/>
                <wp:docPr id="34" name="Group 34"/>
                <wp:cNvGraphicFramePr/>
                <a:graphic xmlns:a="http://schemas.openxmlformats.org/drawingml/2006/main">
                  <a:graphicData uri="http://schemas.microsoft.com/office/word/2010/wordprocessingGroup">
                    <wpg:wgp>
                      <wpg:cNvGrpSpPr/>
                      <wpg:grpSpPr>
                        <a:xfrm>
                          <a:off x="0" y="0"/>
                          <a:ext cx="2038350" cy="1201420"/>
                          <a:chOff x="0" y="0"/>
                          <a:chExt cx="1520456" cy="1201479"/>
                        </a:xfrm>
                        <a:noFill/>
                      </wpg:grpSpPr>
                      <wps:wsp>
                        <wps:cNvPr id="60" name="Cloud 60"/>
                        <wps:cNvSpPr/>
                        <wps:spPr>
                          <a:xfrm>
                            <a:off x="0" y="0"/>
                            <a:ext cx="1520456" cy="1201479"/>
                          </a:xfrm>
                          <a:prstGeom prst="cloud">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Text Box 28"/>
                        <wps:cNvSpPr txBox="1"/>
                        <wps:spPr>
                          <a:xfrm>
                            <a:off x="318977" y="297712"/>
                            <a:ext cx="850604" cy="542260"/>
                          </a:xfrm>
                          <a:prstGeom prst="rect">
                            <a:avLst/>
                          </a:prstGeom>
                          <a:grpFill/>
                          <a:ln w="6350">
                            <a:noFill/>
                          </a:ln>
                        </wps:spPr>
                        <wps:txbx>
                          <w:txbxContent>
                            <w:p w:rsidR="00562DF4" w:rsidRDefault="00562DF4" w:rsidP="000B28AA"/>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27FD72C" id="Group 34" o:spid="_x0000_s1079" style="position:absolute;left:0;text-align:left;margin-left:194.65pt;margin-top:260.15pt;width:160.5pt;height:94.6pt;z-index:251674624;mso-width-relative:margin" coordsize="15204,1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GZOQMAABAJAAAOAAAAZHJzL2Uyb0RvYy54bWzUVltP2zAUfp+0/2D5fTRJr0QE1JWBJiGG&#10;BhPPruO00RLbs90m3a/fOc6lpTAJMWnaXlIf+1w/n/O5Zxd1WZCtMDZXMqHhSUCJkFyluVwl9NvD&#10;1YcZJdYxmbJCSZHQnbD04vz9u7NKxyJSa1WkwhBwIm1c6YSundPxYGD5WpTMnigtJBxmypTMgWhW&#10;g9SwCryXxSAKgsmgUibVRnFhLexeNof03PvPMsHdlyyzwpEioZCb81/jv0v8Ds7PWLwyTK9z3qbB&#10;3pBFyXIJQXtXl8wxsjH5M1dlzo2yKnMnXJUDlWU5F74GqCYMjqq5NmqjfS2ruFrpHiaA9ginN7vl&#10;t9s7Q/I0ocMRJZKVcEc+LAEZwKn0Kgada6Pv9Z1pN1aNhPXWmSnxFyohtYd118Mqakc4bEbBcDYc&#10;A/oczkKocxS1wPM13M4zO77+1FqG4ygYjScHltNTzGqwDyzVVV4UuIep9plVGvrJ7iGzfwbZ/Zpp&#10;4W/CIhwtZBOoqYFsUahNSkD2CHmdHi8bW4DutWC9omRtrLsWqiS4SCjH2L752PbGugaeTqfpSd1i&#10;xOJC4o5VRZ7inhdw1sSiMGTLYEpcHbYQH2gB4GgJGHfV+JXbFQJdFPKryKCL8LJ9Jn5+9z4Z50K6&#10;SevXa6NZBhn0huFLhoXrkml10Uz4ue4Ng5cMn0bsLXxUJV1vXOZSmZccpN/7yI1+V31TM5a/VOkO&#10;OsGohlWs5lc53MgNs+6OGaARaA+gRjhdK/OTkgpoJqH2x4YZQUnxWUJTnoajEfKSF0bjKUwGMYcn&#10;y8MTuSkXCu4oBFLV3C9R3xXdMjOqfARGnGNUOGKSQ2zoEWc6YeEa+gNO5WI+92rARZq5G3mvOTpH&#10;lLCBHupHZnTbZg7G+VZ1g8Dio2ZrdNFSqvnGqSz3nbjHqcUPhhJZ5W9MJ6DUTOcDMtFHVZNodjSg&#10;xNWwjzW3g/ubUR2Gs9PplBIgsAgWYYT60IktT83GwSQA/kSCG4+iqCGCA5bqxrHF0sC75FE+AhGn&#10;Gv0CjR1MLKkSOkECbdBtT14eSVcv64bOh11J/1Gbun+pSf2DAs8uNO6Td/1Q9k29/yNz/gsAAP//&#10;AwBQSwMEFAAGAAgAAAAhAJmHDxrgAAAACwEAAA8AAABkcnMvZG93bnJldi54bWxMj8FKw0AQhu+C&#10;77CM4M1u0hBtYzalFPVUhLaCeNtmp0lodjZkt0n69k5PevuG+fnnm3w12VYM2PvGkYJ4FoFAKp1p&#10;qFLwdXh/WoDwQZPRrSNUcEUPq+L+LteZcSPtcNiHSnAJ+UwrqEPoMil9WaPVfuY6JN6dXG914LGv&#10;pOn1yOW2lfMoepZWN8QXat3hpsbyvL9YBR+jHtdJ/DZsz6fN9eeQfn5vY1Tq8WFav4IIOIW/MNz0&#10;WR0Kdjq6CxkvWgXJYplwVEE6jxg48RLf4MgQLVOQRS7//1D8AgAA//8DAFBLAQItABQABgAIAAAA&#10;IQC2gziS/gAAAOEBAAATAAAAAAAAAAAAAAAAAAAAAABbQ29udGVudF9UeXBlc10ueG1sUEsBAi0A&#10;FAAGAAgAAAAhADj9If/WAAAAlAEAAAsAAAAAAAAAAAAAAAAALwEAAF9yZWxzLy5yZWxzUEsBAi0A&#10;FAAGAAgAAAAhAOKo8Zk5AwAAEAkAAA4AAAAAAAAAAAAAAAAALgIAAGRycy9lMm9Eb2MueG1sUEsB&#10;Ai0AFAAGAAgAAAAhAJmHDxrgAAAACwEAAA8AAAAAAAAAAAAAAAAAkwUAAGRycy9kb3ducmV2Lnht&#10;bFBLBQYAAAAABAAEAPMAAACgBgAAAAA=&#10;">
                <v:shape id="Cloud 60" o:spid="_x0000_s1080" style="position:absolute;width:15204;height:12014;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8UwwAAANsAAAAPAAAAZHJzL2Rvd25yZXYueG1sRE9Na8JA&#10;EL0X/A/LCL2UZmMRLdFVYkRILy2NvfQ2Zsckmp0N2dWk/757KPT4eN/r7WhacafeNZYVzKIYBHFp&#10;dcOVgq/j4fkVhPPIGlvLpOCHHGw3k4c1JtoO/En3wlcihLBLUEHtfZdI6cqaDLrIdsSBO9veoA+w&#10;r6TucQjhppUvcbyQBhsODTV2lNVUXoubUZDlJ2uf2uVw3aX7S76fv328376VepyO6QqEp9H/i//c&#10;uVawCOvDl/AD5OYXAAD//wMAUEsBAi0AFAAGAAgAAAAhANvh9svuAAAAhQEAABMAAAAAAAAAAAAA&#10;AAAAAAAAAFtDb250ZW50X1R5cGVzXS54bWxQSwECLQAUAAYACAAAACEAWvQsW78AAAAVAQAACwAA&#10;AAAAAAAAAAAAAAAfAQAAX3JlbHMvLnJlbHNQSwECLQAUAAYACAAAACEABsrvFMMAAADbAAAADwAA&#10;AAAAAAAAAAAAAAAHAgAAZHJzL2Rvd25yZXYueG1sUEsFBgAAAAADAAMAtwAAAPc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165174,728035;76023,705869;243836,970611;204839,981208;579955,1087172;556445,1038779;1014588,966495;1005190,1019588;1201195,638397;1315617,836863;1471112,427026;1420148,501451;1348842,150908;1351516,186062;1023422,109913;1049537,65080;779269,131273;791904,92614;492740,144400;538495,181891;145253,439124;137263,399659" o:connectangles="0,0,0,0,0,0,0,0,0,0,0,0,0,0,0,0,0,0,0,0,0,0"/>
                </v:shape>
                <v:shape id="Text Box 28" o:spid="_x0000_s1081" type="#_x0000_t202" style="position:absolute;left:3189;top:2977;width:8506;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rsidR="00562DF4" w:rsidRDefault="00562DF4" w:rsidP="000B28AA"/>
                    </w:txbxContent>
                  </v:textbox>
                </v:shape>
              </v:group>
            </w:pict>
          </mc:Fallback>
        </mc:AlternateContent>
      </w: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52"/>
          <w:szCs w:val="52"/>
        </w:rPr>
      </w:pPr>
    </w:p>
    <w:p w:rsidR="000B28AA" w:rsidRDefault="000B28AA" w:rsidP="000B28AA">
      <w:pPr>
        <w:spacing w:line="276" w:lineRule="auto"/>
        <w:jc w:val="center"/>
        <w:rPr>
          <w:rFonts w:cstheme="minorHAnsi"/>
          <w:b/>
          <w:sz w:val="32"/>
        </w:rPr>
      </w:pPr>
    </w:p>
    <w:p w:rsidR="000B28AA" w:rsidRDefault="000B28AA" w:rsidP="000B28AA">
      <w:pPr>
        <w:spacing w:line="276" w:lineRule="auto"/>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DD6B60" w:rsidP="000B28AA">
      <w:pPr>
        <w:spacing w:line="276" w:lineRule="auto"/>
        <w:jc w:val="center"/>
        <w:rPr>
          <w:rFonts w:cstheme="minorHAnsi"/>
          <w:b/>
          <w:sz w:val="32"/>
        </w:rPr>
      </w:pPr>
      <w:r>
        <w:rPr>
          <w:noProof/>
          <w:lang w:eastAsia="en-GB"/>
        </w:rPr>
        <mc:AlternateContent>
          <mc:Choice Requires="wps">
            <w:drawing>
              <wp:anchor distT="0" distB="0" distL="114300" distR="114300" simplePos="0" relativeHeight="251672576" behindDoc="0" locked="0" layoutInCell="1" allowOverlap="1" wp14:anchorId="5745337E" wp14:editId="14D5508D">
                <wp:simplePos x="0" y="0"/>
                <wp:positionH relativeFrom="column">
                  <wp:posOffset>2475186</wp:posOffset>
                </wp:positionH>
                <wp:positionV relativeFrom="paragraph">
                  <wp:posOffset>113161</wp:posOffset>
                </wp:positionV>
                <wp:extent cx="2038350" cy="1201420"/>
                <wp:effectExtent l="19050" t="0" r="38100" b="36830"/>
                <wp:wrapNone/>
                <wp:docPr id="64" name="Cloud 64"/>
                <wp:cNvGraphicFramePr/>
                <a:graphic xmlns:a="http://schemas.openxmlformats.org/drawingml/2006/main">
                  <a:graphicData uri="http://schemas.microsoft.com/office/word/2010/wordprocessingShape">
                    <wps:wsp>
                      <wps:cNvSpPr/>
                      <wps:spPr>
                        <a:xfrm>
                          <a:off x="0" y="0"/>
                          <a:ext cx="2038350" cy="1201420"/>
                        </a:xfrm>
                        <a:prstGeom prst="cloud">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485D86" id="Cloud 64" o:spid="_x0000_s1026" style="position:absolute;margin-left:194.9pt;margin-top:8.9pt;width:160.5pt;height:94.6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ccQIAAC0FAAAOAAAAZHJzL2Uyb0RvYy54bWysVEtv2zAMvg/YfxB0Xx2nadcFdYogRYcB&#10;RVesHXpWZakRJomapLz260fKjpN1PQ272KJIfuTHhy6vts6ytYrJgG94fTLiTHkJrfEvDf/+ePPh&#10;grOUhW+FBa8avlOJX83ev7vchKkawxJsqyJDEJ+mm9DwZc5hWlVJLpUT6QSC8qjUEJ3IKMaXqo1i&#10;g+jOVuPR6LzaQGxDBKlSwtvrTslnBV9rJfNXrZPKzDYcc8vlG8v3mb7V7FJMX6IISyP7NMQ/ZOGE&#10;8Rh0gLoWWbBVNH9BOSMjJND5RIKrQGsjVeGAbOrRKzYPSxFU4YLFSWEoU/p/sPJufR+ZaRt+PuHM&#10;C4c9WlhYtQxlLM4mpCnaPIT72EsJj8R0q6OjP3Jg21LQ3VBQtc1M4uV4dHpxeoZ1l6irkeFkXEpe&#10;HdxDTPmzAsfo0HBJsUslxfo2ZYyJtnsbCufhxlhb2mY9XSSwpqW7ItDcqIWNbC2w43lbEwmEOLJC&#10;iTwrotaRKae8s4ogrP+mNFaE0i+JlFk8YAoplc/nPW6xJjeNGQyO9VuONu+T6W3JTZUZHRxHbzn+&#10;GXHwKFHB58HZGQ/xLYD2xxC5s9+z7zgT/WdodzgIEboNSUHeGGzIrUj5XkRcCWwirjlqlxB/cbbB&#10;lWl4+rkSUXFmv3icyU/1ZEI7VoTJ2UfsNYvHmudjjV+5BWCPanwggixHss92f9QR3BNu95yiokp4&#10;ibFxRHLcC4vcrTK+D1LN58UM9yqIfOsfgiRwqhLNz+P2ScTQT1nGAb2D/XqJ6atZ62zJ08N8lUGb&#10;MoiHOvX1w50sw9W/H7T0x3KxOrxys98AAAD//wMAUEsDBBQABgAIAAAAIQCcU88H4QAAAAoBAAAP&#10;AAAAZHJzL2Rvd25yZXYueG1sTI9BT8MwDIXvSPyHyEhcEEs2EB2l6TQ2IW0XEIMLt7QxbVnjVE26&#10;ln+POcHJtt7T8/ey1eRaccI+NJ40zGcKBFLpbUOVhve3p+sliBANWdN6Qg3fGGCVn59lJrV+pFc8&#10;HWIlOIRCajTUMXaplKGs0Zkw8x0Sa5++dyby2VfS9mbkcNfKhVJ30pmG+ENtOtzUWB4Pg9Ow2RXe&#10;X7XJeHxcb79229v9y/PwofXlxbR+ABFxin9m+MVndMiZqfAD2SBaDTfLe0aPLCQ82ZDMFS+FhoVK&#10;FMg8k/8r5D8AAAD//wMAUEsBAi0AFAAGAAgAAAAhALaDOJL+AAAA4QEAABMAAAAAAAAAAAAAAAAA&#10;AAAAAFtDb250ZW50X1R5cGVzXS54bWxQSwECLQAUAAYACAAAACEAOP0h/9YAAACUAQAACwAAAAAA&#10;AAAAAAAAAAAvAQAAX3JlbHMvLnJlbHNQSwECLQAUAAYACAAAACEArKLP3HECAAAtBQAADgAAAAAA&#10;AAAAAAAAAAAuAgAAZHJzL2Uyb0RvYy54bWxQSwECLQAUAAYACAAAACEAnFPPB+EAAAAKAQAADwAA&#10;AAAAAAAAAAAAAADLBAAAZHJzL2Rvd25yZXYueG1sUEsFBgAAAAAEAAQA8wAAANk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221435,727999;101918,705834;326891,970564;274611,981160;777498,1087118;745979,1038728;1360174,966448;1347576,1019538;1610344,638366;1763739,836822;1972198,427005;1903876,501426;1808281,150901;1811867,186053;1372017,109908;1407028,65077;1044702,131266;1061641,92609;660576,144393;721916,181882;194728,439102;184018,399639" o:connectangles="0,0,0,0,0,0,0,0,0,0,0,0,0,0,0,0,0,0,0,0,0,0"/>
              </v:shape>
            </w:pict>
          </mc:Fallback>
        </mc:AlternateContent>
      </w:r>
    </w:p>
    <w:p w:rsidR="000B28AA" w:rsidRDefault="00DD6B60" w:rsidP="000B28AA">
      <w:pPr>
        <w:spacing w:line="276" w:lineRule="auto"/>
        <w:rPr>
          <w:rFonts w:cstheme="minorHAnsi"/>
          <w:b/>
          <w:sz w:val="32"/>
        </w:rPr>
      </w:pPr>
      <w:r>
        <w:rPr>
          <w:noProof/>
          <w:lang w:eastAsia="en-GB"/>
        </w:rPr>
        <mc:AlternateContent>
          <mc:Choice Requires="wpg">
            <w:drawing>
              <wp:anchor distT="0" distB="0" distL="114300" distR="114300" simplePos="0" relativeHeight="251677696" behindDoc="0" locked="0" layoutInCell="1" allowOverlap="1" wp14:anchorId="567FFAA7" wp14:editId="06BFB2CF">
                <wp:simplePos x="0" y="0"/>
                <wp:positionH relativeFrom="column">
                  <wp:posOffset>4903732</wp:posOffset>
                </wp:positionH>
                <wp:positionV relativeFrom="paragraph">
                  <wp:posOffset>16510</wp:posOffset>
                </wp:positionV>
                <wp:extent cx="1062990" cy="1294765"/>
                <wp:effectExtent l="0" t="0" r="41910" b="38735"/>
                <wp:wrapNone/>
                <wp:docPr id="49" name="Group 49"/>
                <wp:cNvGraphicFramePr/>
                <a:graphic xmlns:a="http://schemas.openxmlformats.org/drawingml/2006/main">
                  <a:graphicData uri="http://schemas.microsoft.com/office/word/2010/wordprocessingGroup">
                    <wpg:wgp>
                      <wpg:cNvGrpSpPr/>
                      <wpg:grpSpPr>
                        <a:xfrm>
                          <a:off x="0" y="0"/>
                          <a:ext cx="1062990" cy="1294765"/>
                          <a:chOff x="-64604" y="0"/>
                          <a:chExt cx="1452486" cy="1294790"/>
                        </a:xfrm>
                      </wpg:grpSpPr>
                      <wps:wsp>
                        <wps:cNvPr id="31" name="Text Box 50"/>
                        <wps:cNvSpPr txBox="1"/>
                        <wps:spPr>
                          <a:xfrm>
                            <a:off x="-64604" y="346848"/>
                            <a:ext cx="945931" cy="616703"/>
                          </a:xfrm>
                          <a:prstGeom prst="rect">
                            <a:avLst/>
                          </a:prstGeom>
                          <a:solidFill>
                            <a:schemeClr val="lt1"/>
                          </a:solidFill>
                          <a:ln w="6350">
                            <a:solidFill>
                              <a:prstClr val="black"/>
                            </a:solidFill>
                          </a:ln>
                        </wps:spPr>
                        <wps:txbx>
                          <w:txbxContent>
                            <w:p w:rsidR="00562DF4" w:rsidRDefault="00562DF4" w:rsidP="000B28AA"/>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Straight Connector 32"/>
                        <wps:cNvCnPr/>
                        <wps:spPr>
                          <a:xfrm flipV="1">
                            <a:off x="943661" y="0"/>
                            <a:ext cx="444221" cy="336499"/>
                          </a:xfrm>
                          <a:prstGeom prst="line">
                            <a:avLst/>
                          </a:prstGeom>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a:off x="943661" y="950976"/>
                            <a:ext cx="424281" cy="34381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567FFAA7" id="Group 49" o:spid="_x0000_s1082" style="position:absolute;margin-left:386.1pt;margin-top:1.3pt;width:83.7pt;height:101.95pt;z-index:251677696;mso-width-relative:margin" coordorigin="-646" coordsize="14524,1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12igMAAC4KAAAOAAAAZHJzL2Uyb0RvYy54bWzsVl1v2zYUfR+w/0DovZEt0YolRCkydwkG&#10;BG2wZOszTVGWUIrkSDpS+ut7SYmyHW/D0BV96ostkvfz3HMoXb0dOo6emTatFGW0vFhEiAkqq1bs&#10;yuiPp9s36wgZS0RFuBSsjF6Yid5e//zTVa8KlshG8oppBEGEKXpVRo21qohjQxvWEXMhFRNwWEvd&#10;EQtLvYsrTXqI3vE4WSyyuJe6UlpSZgzsvhsPo2sfv64ZtR/q2jCLeBlBbdb/av+7db/x9RUpdpqo&#10;pqVTGeQrquhIKyDpHOodsQTtdXsWqmuplkbW9oLKLpZ13VLme4BulotX3dxpuVe+l13R79QME0D7&#10;CqevDkvfPz9o1FZlhPMICdLBjHxaBGsAp1e7AmzutHpUD3ra2I0r1+9Q6879Qydo8LC+zLCywSIK&#10;m8tFluQ5oE/hbJnk+DJbjcDTBqbj/N5kOFvgCB2cafNrcMerBK+zI3eIBZXEIXvsipxr6hUwyRzA&#10;Mv8PrMeGKOZnYBwQE1jpMoD15Lr8RQ5o5Yty2cHMgYXsAPvQ8YijKQxs/g1mR72nOFvj9YhNQC/H&#10;q9ylc+Bly+xykZ40Twqljb1jskPuoYw0cN5TkTzfGzviFExcdiN5W922nPuF0xnbcI2eCSiEW18s&#10;IHtixQXqIXkKLZ5FcKFn/y0n9NNU3lEEiMcFDMyBM4LgnuywHTzzUhwQ2srqBYDTctSpUfS2hfj3&#10;xNgHokGYQCK4bOC0kfpzhHoQbhmZv/ZEswjx3wQMO19i7JTuF3h1mcBCH59sj0/EvttI6BwAhmz+&#10;0dlbHh5rLbuPcMfcuKxwRASF3GVkw+PGjtcJ3FGU3dx4I9C2IvZePCrqQjvQHE5Pw0ei1TQnCwN+&#10;LwO9SPFqXKOt8xTyZm9l3fpZOuBGlCY8gepOpd+D80ng/KPVpN01Fm2kEEA3qVGahBkC+zdiuirC&#10;uEelopq36s8AyHRj5DjNMkD/oPxAfIxxkkzET9MM5/5CmlV/RnzeCifUMySdNs7IZ+wLZ86Yi99Z&#10;DTT0QnUb/tVzkET1KUjCWzqLGsQzO02SONXRwWmydW7Mv47+q+Ns7TNKYWfHrhVSj0I8zWqHUGo9&#10;2oeux14P1HGXwkSZ78Wd9N+44280V9A/c8ehcM6YfLXILzPHPIB3el3gBCfrQBucrpf+dvlBm29M&#10;G//ShY8SoNLJV8/x2tPs8Jl3/QUAAP//AwBQSwMEFAAGAAgAAAAhAFrsIyrgAAAACQEAAA8AAABk&#10;cnMvZG93bnJldi54bWxMj0FLw0AQhe+C/2EZwZvdJKWpjdmUUtRTEWwF8bbNTpPQ7GzIbpP03zue&#10;7G0e7/Hme/l6sq0YsPeNIwXxLAKBVDrTUKXg6/D29AzCB01Gt45QwRU9rIv7u1xnxo30icM+VIJL&#10;yGdaQR1Cl0npyxqt9jPXIbF3cr3VgWVfSdPrkcttK5MoSqXVDfGHWne4rbE87y9Wwfuox808fh12&#10;59P2+nNYfHzvYlTq8WHavIAIOIX/MPzhMzoUzHR0FzJetAqWyyThqIIkBcH+ar7i48g6Shcgi1ze&#10;Lih+AQAA//8DAFBLAQItABQABgAIAAAAIQC2gziS/gAAAOEBAAATAAAAAAAAAAAAAAAAAAAAAABb&#10;Q29udGVudF9UeXBlc10ueG1sUEsBAi0AFAAGAAgAAAAhADj9If/WAAAAlAEAAAsAAAAAAAAAAAAA&#10;AAAALwEAAF9yZWxzLy5yZWxzUEsBAi0AFAAGAAgAAAAhAH8MzXaKAwAALgoAAA4AAAAAAAAAAAAA&#10;AAAALgIAAGRycy9lMm9Eb2MueG1sUEsBAi0AFAAGAAgAAAAhAFrsIyrgAAAACQEAAA8AAAAAAAAA&#10;AAAAAAAA5AUAAGRycy9kb3ducmV2LnhtbFBLBQYAAAAABAAEAPMAAADxBgAAAAA=&#10;">
                <v:shape id="Text Box 50" o:spid="_x0000_s1083" type="#_x0000_t202" style="position:absolute;left:-646;top:3468;width:9459;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rsidR="00562DF4" w:rsidRDefault="00562DF4" w:rsidP="000B28AA"/>
                    </w:txbxContent>
                  </v:textbox>
                </v:shape>
                <v:line id="Straight Connector 32" o:spid="_x0000_s1084" style="position:absolute;flip:y;visibility:visible;mso-wrap-style:square" from="9436,0" to="13878,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aAvQAAANsAAAAPAAAAZHJzL2Rvd25yZXYueG1sRI/NCsIw&#10;EITvgu8QVvCmqYo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xTcWgL0AAADbAAAADwAAAAAAAAAA&#10;AAAAAAAHAgAAZHJzL2Rvd25yZXYueG1sUEsFBgAAAAADAAMAtwAAAPECAAAAAA==&#10;" strokecolor="black [3200]" strokeweight=".5pt">
                  <v:stroke joinstyle="miter"/>
                </v:line>
                <v:line id="Straight Connector 33" o:spid="_x0000_s1085" style="position:absolute;visibility:visible;mso-wrap-style:square" from="9436,9509" to="13679,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2kxAAAANsAAAAPAAAAZHJzL2Rvd25yZXYueG1sRI9Ba8JA&#10;FITvgv9heUIvUjc2IDa6ikgLhYq2cfH8yL4modm3IbvV9N+7guBxmJlvmOW6t404U+drxwqmkwQE&#10;ceFMzaUCfXx/noPwAdlg45gU/JOH9Wo4WGJm3IW/6ZyHUkQI+wwVVCG0mZS+qMiin7iWOHo/rrMY&#10;ouxKaTq8RLht5EuSzKTFmuNChS1tKyp+8z+r4FO/nsbpYa61PeZ7/NL122G3Vepp1G8WIAL14RG+&#10;tz+MgjSF25f4A+TqCgAA//8DAFBLAQItABQABgAIAAAAIQDb4fbL7gAAAIUBAAATAAAAAAAAAAAA&#10;AAAAAAAAAABbQ29udGVudF9UeXBlc10ueG1sUEsBAi0AFAAGAAgAAAAhAFr0LFu/AAAAFQEAAAsA&#10;AAAAAAAAAAAAAAAAHwEAAF9yZWxzLy5yZWxzUEsBAi0AFAAGAAgAAAAhAKqmvaTEAAAA2wAAAA8A&#10;AAAAAAAAAAAAAAAABwIAAGRycy9kb3ducmV2LnhtbFBLBQYAAAAAAwADALcAAAD4AgAAAAA=&#10;" strokecolor="black [3200]" strokeweight=".5pt">
                  <v:stroke joinstyle="miter"/>
                </v:line>
              </v:group>
            </w:pict>
          </mc:Fallback>
        </mc:AlternateContent>
      </w:r>
      <w:r w:rsidR="00060140">
        <w:rPr>
          <w:noProof/>
          <w:lang w:eastAsia="en-GB"/>
        </w:rPr>
        <mc:AlternateContent>
          <mc:Choice Requires="wps">
            <w:drawing>
              <wp:anchor distT="0" distB="0" distL="114300" distR="114300" simplePos="0" relativeHeight="251685888" behindDoc="0" locked="0" layoutInCell="1" allowOverlap="1" wp14:anchorId="033B7663" wp14:editId="1B395682">
                <wp:simplePos x="0" y="0"/>
                <wp:positionH relativeFrom="margin">
                  <wp:posOffset>5822950</wp:posOffset>
                </wp:positionH>
                <wp:positionV relativeFrom="paragraph">
                  <wp:posOffset>86846</wp:posOffset>
                </wp:positionV>
                <wp:extent cx="811530" cy="292100"/>
                <wp:effectExtent l="0" t="0" r="1270" b="0"/>
                <wp:wrapNone/>
                <wp:docPr id="197" name="Text Box 197"/>
                <wp:cNvGraphicFramePr/>
                <a:graphic xmlns:a="http://schemas.openxmlformats.org/drawingml/2006/main">
                  <a:graphicData uri="http://schemas.microsoft.com/office/word/2010/wordprocessingShape">
                    <wps:wsp>
                      <wps:cNvSpPr txBox="1"/>
                      <wps:spPr>
                        <a:xfrm>
                          <a:off x="0" y="0"/>
                          <a:ext cx="811530" cy="292100"/>
                        </a:xfrm>
                        <a:prstGeom prst="rect">
                          <a:avLst/>
                        </a:prstGeom>
                        <a:solidFill>
                          <a:schemeClr val="lt1"/>
                        </a:solidFill>
                        <a:ln w="6350">
                          <a:noFill/>
                        </a:ln>
                      </wps:spPr>
                      <wps:txbx>
                        <w:txbxContent>
                          <w:p w:rsidR="00562DF4" w:rsidRDefault="00562DF4" w:rsidP="000B28AA">
                            <w:pPr>
                              <w:rPr>
                                <w:u w:val="single"/>
                              </w:rPr>
                            </w:pPr>
                            <w:r>
                              <w:rPr>
                                <w:u w:val="single"/>
                              </w:rPr>
                              <w:t>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7663" id="Text Box 197" o:spid="_x0000_s1086" type="#_x0000_t202" style="position:absolute;margin-left:458.5pt;margin-top:6.85pt;width:63.9pt;height:2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R2RgIAAIQEAAAOAAAAZHJzL2Uyb0RvYy54bWysVMlu2zAQvRfoPxC8N7KcOIthOXATuCgQ&#10;JAHsImeaomwBFIclaUvu1/eRsp2lPRW9UMOZ4SzvzWhy2zWa7ZTzNZmC52cDzpSRVNZmXfAfy/mX&#10;a858EKYUmowq+F55fjv9/GnS2rEa0oZ0qRxDEOPHrS34JgQ7zjIvN6oR/oysMjBW5BoRcHXrrHSi&#10;RfRGZ8PB4DJryZXWkVTeQ3vfG/k0xa8qJcNTVXkVmC44agvpdOlcxTObTsR47YTd1PJQhviHKhpR&#10;GyQ9hboXQbCtq/8I1dTSkacqnElqMqqqWqrUA7rJBx+6WWyEVakXgOPtCSb//8LKx92zY3UJ7m6u&#10;ODOiAUlL1QX2lToWdUCotX4Mx4WFa+hggPdR76GMjXeVa+IXLTHYgfX+hG8MJ6G8zvPROSwSpuHN&#10;MB8k/LPXx9b58E1Rw6JQcAf6Eqpi9+ADCoHr0SXm8qTrcl5rnS5xZNSddmwnQLYOqUS8eOelDWsL&#10;fnk+GqTAhuLzPrI2SBBb7VuKUuhWXQLnfHTsd0XlHjA46kfJWzmvUeyD8OFZOMwO+sM+hCcclSYk&#10;o4PE2Ybcr7/poz8ohZWzFrNYcP9zK5ziTH83IPsmv7iIw5suF6OrIS7urWX11mK2zR0BgRybZ2US&#10;o3/QR7Fy1LxgbWYxK0zCSOQueDiKd6HfEKydVLNZcsK4WhEezMLKGDoiHqlYdi/C2QNfAUQ/0nFq&#10;xfgDbb1vfGlotg1U1YnTCHSP6gF/jHqi+rCWcZfe3pPX689j+hsAAP//AwBQSwMEFAAGAAgAAAAh&#10;AJemLAHhAAAACgEAAA8AAABkcnMvZG93bnJldi54bWxMj0FPg0AQhe8m/ofNmHgxdqm0YpGlMUZt&#10;4s3Sarxt2RGI7Cxht4D/3ulJj5P38ub7svVkWzFg7xtHCuazCARS6UxDlYJd8Xx9B8IHTUa3jlDB&#10;D3pY5+dnmU6NG+kNh22oBI+QT7WCOoQuldKXNVrtZ65D4uzL9VYHPvtKml6PPG5beRNFt9LqhvhD&#10;rTt8rLH83h6tgs+r6uPVTy/7MV7G3dNmKJJ3Uyh1eTE93IMIOIW/MpzwGR1yZjq4IxkvWgWrecIu&#10;gYM4AXEqRIsFyxwULFcJyDyT/xXyXwAAAP//AwBQSwECLQAUAAYACAAAACEAtoM4kv4AAADhAQAA&#10;EwAAAAAAAAAAAAAAAAAAAAAAW0NvbnRlbnRfVHlwZXNdLnhtbFBLAQItABQABgAIAAAAIQA4/SH/&#10;1gAAAJQBAAALAAAAAAAAAAAAAAAAAC8BAABfcmVscy8ucmVsc1BLAQItABQABgAIAAAAIQDU6HR2&#10;RgIAAIQEAAAOAAAAAAAAAAAAAAAAAC4CAABkcnMvZTJvRG9jLnhtbFBLAQItABQABgAIAAAAIQCX&#10;piwB4QAAAAoBAAAPAAAAAAAAAAAAAAAAAKAEAABkcnMvZG93bnJldi54bWxQSwUGAAAAAAQABADz&#10;AAAArgUAAAAA&#10;" fillcolor="white [3201]" stroked="f" strokeweight=".5pt">
                <v:textbox>
                  <w:txbxContent>
                    <w:p w:rsidR="00562DF4" w:rsidRDefault="00562DF4" w:rsidP="000B28AA">
                      <w:pPr>
                        <w:rPr>
                          <w:u w:val="single"/>
                        </w:rPr>
                      </w:pPr>
                      <w:r>
                        <w:rPr>
                          <w:u w:val="single"/>
                        </w:rPr>
                        <w:t>WHY?</w:t>
                      </w:r>
                    </w:p>
                  </w:txbxContent>
                </v:textbox>
                <w10:wrap anchorx="margin"/>
              </v:shape>
            </w:pict>
          </mc:Fallback>
        </mc:AlternateContent>
      </w:r>
    </w:p>
    <w:p w:rsidR="000B28AA" w:rsidRDefault="00DD6B60">
      <w:r>
        <w:rPr>
          <w:noProof/>
          <w:lang w:eastAsia="en-GB"/>
        </w:rPr>
        <mc:AlternateContent>
          <mc:Choice Requires="wps">
            <w:drawing>
              <wp:anchor distT="0" distB="0" distL="114300" distR="114300" simplePos="0" relativeHeight="251665408" behindDoc="0" locked="0" layoutInCell="1" allowOverlap="1" wp14:anchorId="01B888F5" wp14:editId="1F6ACD50">
                <wp:simplePos x="0" y="0"/>
                <wp:positionH relativeFrom="column">
                  <wp:posOffset>257153</wp:posOffset>
                </wp:positionH>
                <wp:positionV relativeFrom="paragraph">
                  <wp:posOffset>11780</wp:posOffset>
                </wp:positionV>
                <wp:extent cx="1913890" cy="1223010"/>
                <wp:effectExtent l="0" t="0" r="10160" b="15240"/>
                <wp:wrapNone/>
                <wp:docPr id="46" name="Text Box 46"/>
                <wp:cNvGraphicFramePr/>
                <a:graphic xmlns:a="http://schemas.openxmlformats.org/drawingml/2006/main">
                  <a:graphicData uri="http://schemas.microsoft.com/office/word/2010/wordprocessingShape">
                    <wps:wsp>
                      <wps:cNvSpPr txBox="1"/>
                      <wps:spPr>
                        <a:xfrm>
                          <a:off x="0" y="0"/>
                          <a:ext cx="1913890" cy="1223010"/>
                        </a:xfrm>
                        <a:prstGeom prst="rect">
                          <a:avLst/>
                        </a:prstGeom>
                        <a:solidFill>
                          <a:schemeClr val="lt1"/>
                        </a:solidFill>
                        <a:ln w="6350">
                          <a:solidFill>
                            <a:prstClr val="black"/>
                          </a:solidFill>
                        </a:ln>
                      </wps:spPr>
                      <wps:txbx>
                        <w:txbxContent>
                          <w:p w:rsidR="00562DF4" w:rsidRDefault="00562DF4" w:rsidP="000B28AA">
                            <w:pPr>
                              <w:rPr>
                                <w:b/>
                              </w:rPr>
                            </w:pPr>
                            <w:r>
                              <w:rPr>
                                <w:b/>
                              </w:rPr>
                              <w:t>5.</w:t>
                            </w:r>
                          </w:p>
                          <w:p w:rsidR="00562DF4" w:rsidRDefault="00562DF4"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888F5" id="Text Box 46" o:spid="_x0000_s1087" type="#_x0000_t202" style="position:absolute;margin-left:20.25pt;margin-top:.95pt;width:150.7pt;height:9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LTwIAAKwEAAAOAAAAZHJzL2Uyb0RvYy54bWysVMtu2zAQvBfoPxC81/IraWJEDlwHLgoE&#10;SQC7yJmmKFsoxWVJ2lL69R1StuOkPRW9UPvicHd2Vze3ba3ZXjlfkcn5oNfnTBlJRWU2Of++Wny6&#10;4swHYQqhyaicvyjPb6cfP9w0dqKGtCVdKMcAYvyksTnfhmAnWeblVtXC98gqA2dJrhYBqttkhRMN&#10;0GudDfv9y6whV1hHUnkP613n5NOEX5ZKhsey9CownXPkFtLp0rmOZza9EZONE3ZbyUMa4h+yqEVl&#10;8OgJ6k4EwXau+gOqrqQjT2XoSaozKstKqlQDqhn031Wz3AqrUi0gx9sTTf7/wcqH/ZNjVZHz8SVn&#10;RtTo0Uq1gX2hlsEEfhrrJwhbWgSGFnb0+Wj3MMay29LV8YuCGPxg+uXEbkST8dL1YHR1DZeEbzAc&#10;jlBwxMler1vnw1dFNYtCzh3al1gV+3sfutBjSHzNk66KRaV1UuLIqLl2bC/QbB1SkgB/E6UNa3J+&#10;ObroJ+A3vgh9ur/WQv44pHcWBTxtkHMkpSs+SqFdt4nE0YmxNRUvIMxRN3LeykUF/Hvhw5NwmDEQ&#10;gb0JjzhKTUiKDhJnW3K//maP8Wg9vJw1mNmc+5874RRn+pvBUFwPxuM45EkZX3weQnHnnvW5x+zq&#10;OYGpATbUyiTG+KCPYumofsZ6zeKrcAkj8XbOw1Gch26TsJ5SzWYpCGNtRbg3SysjdOxM5HXVPgtn&#10;D30NGIkHOk63mLxrbxcbbxqa7QKVVep9JLpj9cA/ViJNz2F9486d6ynq9Scz/Q0AAP//AwBQSwME&#10;FAAGAAgAAAAhAAK4XsraAAAACAEAAA8AAABkcnMvZG93bnJldi54bWxMj8FOwzAQRO9I/IO1SNyo&#10;A6QoTeNUgAoXTi2I8zZ2bavxOrLdNPw9zgluOzuj2bfNZnI9G1WI1pOA+0UBTFHnpSUt4Ovz7a4C&#10;FhOSxN6TEvCjImza66sGa+kvtFPjPmmWSyjWKMCkNNScx84oh3HhB0XZO/rgMGUZNJcBL7nc9fyh&#10;KJ64Q0v5gsFBvRrVnfZnJ2D7ole6qzCYbSWtHafv44d+F+L2ZnpeA0tqSn9hmPEzOrSZ6eDPJCPr&#10;BZTFMifzfgUs24/lPBxmXS6Btw3//0D7CwAA//8DAFBLAQItABQABgAIAAAAIQC2gziS/gAAAOEB&#10;AAATAAAAAAAAAAAAAAAAAAAAAABbQ29udGVudF9UeXBlc10ueG1sUEsBAi0AFAAGAAgAAAAhADj9&#10;If/WAAAAlAEAAAsAAAAAAAAAAAAAAAAALwEAAF9yZWxzLy5yZWxzUEsBAi0AFAAGAAgAAAAhAD9k&#10;RwtPAgAArAQAAA4AAAAAAAAAAAAAAAAALgIAAGRycy9lMm9Eb2MueG1sUEsBAi0AFAAGAAgAAAAh&#10;AAK4XsraAAAACAEAAA8AAAAAAAAAAAAAAAAAqQQAAGRycy9kb3ducmV2LnhtbFBLBQYAAAAABAAE&#10;APMAAACwBQAAAAA=&#10;" fillcolor="white [3201]" strokeweight=".5pt">
                <v:textbox>
                  <w:txbxContent>
                    <w:p w:rsidR="00562DF4" w:rsidRDefault="00562DF4" w:rsidP="000B28AA">
                      <w:pPr>
                        <w:rPr>
                          <w:b/>
                        </w:rPr>
                      </w:pPr>
                      <w:r>
                        <w:rPr>
                          <w:b/>
                        </w:rPr>
                        <w:t>5.</w:t>
                      </w:r>
                    </w:p>
                    <w:p w:rsidR="00562DF4" w:rsidRDefault="00562DF4" w:rsidP="000B28AA"/>
                  </w:txbxContent>
                </v:textbox>
              </v:shape>
            </w:pict>
          </mc:Fallback>
        </mc:AlternateContent>
      </w:r>
    </w:p>
    <w:p w:rsidR="000B28AA" w:rsidRDefault="000B28AA"/>
    <w:p w:rsidR="000B28AA" w:rsidRDefault="000B28AA"/>
    <w:p w:rsidR="000A670B" w:rsidRDefault="000A670B" w:rsidP="000A670B">
      <w:pPr>
        <w:spacing w:line="276" w:lineRule="auto"/>
        <w:jc w:val="center"/>
        <w:rPr>
          <w:rFonts w:cstheme="minorHAnsi"/>
          <w:b/>
          <w:sz w:val="32"/>
        </w:rPr>
      </w:pPr>
    </w:p>
    <w:p w:rsidR="000A670B" w:rsidRDefault="00562DF4" w:rsidP="000A670B">
      <w:pPr>
        <w:spacing w:line="276" w:lineRule="auto"/>
        <w:jc w:val="center"/>
        <w:rPr>
          <w:rFonts w:cstheme="minorHAnsi"/>
          <w:b/>
          <w:sz w:val="20"/>
          <w:szCs w:val="20"/>
        </w:rPr>
      </w:pPr>
      <w:r w:rsidRPr="006B040C">
        <w:rPr>
          <w:rFonts w:cstheme="minorHAnsi"/>
          <w:b/>
          <w:noProof/>
          <w:sz w:val="32"/>
          <w:lang w:eastAsia="en-GB"/>
        </w:rPr>
        <mc:AlternateContent>
          <mc:Choice Requires="wps">
            <w:drawing>
              <wp:anchor distT="45720" distB="45720" distL="114300" distR="114300" simplePos="0" relativeHeight="251862016" behindDoc="0" locked="0" layoutInCell="1" allowOverlap="1" wp14:anchorId="5F533348" wp14:editId="15E32B00">
                <wp:simplePos x="0" y="0"/>
                <wp:positionH relativeFrom="column">
                  <wp:posOffset>1481356</wp:posOffset>
                </wp:positionH>
                <wp:positionV relativeFrom="paragraph">
                  <wp:posOffset>553</wp:posOffset>
                </wp:positionV>
                <wp:extent cx="4466590" cy="467360"/>
                <wp:effectExtent l="0" t="0" r="16510" b="1524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6590" cy="467360"/>
                        </a:xfrm>
                        <a:prstGeom prst="rect">
                          <a:avLst/>
                        </a:prstGeom>
                        <a:solidFill>
                          <a:srgbClr val="FFFFFF"/>
                        </a:solidFill>
                        <a:ln w="9525">
                          <a:solidFill>
                            <a:srgbClr val="000000"/>
                          </a:solidFill>
                          <a:miter lim="800000"/>
                          <a:headEnd/>
                          <a:tailEnd/>
                        </a:ln>
                      </wps:spPr>
                      <wps:txbx>
                        <w:txbxContent>
                          <w:p w:rsidR="00562DF4" w:rsidRDefault="00562DF4" w:rsidP="000A670B">
                            <w:r>
                              <w:t>Unit /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33348" id="_x0000_s1088" type="#_x0000_t202" style="position:absolute;left:0;text-align:left;margin-left:116.65pt;margin-top:.05pt;width:351.7pt;height:36.8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4KQIAAE4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XdJ8kVNi&#10;mEaRnkUfyFvoSR756awvMOzJYmDo8Rh1TrV6+wj8mycGNi0zO3HvHHStYDXmN4k3s6urA46PIFX3&#10;EWp8hu0DJKC+cTqSh3QQREedjhdtYiocD6fT+Xy2RBdH33S+uJkn8TJWnG9b58N7AZrETUkdap/Q&#10;2eHRh5gNK84h8TEPStZbqVQy3K7aKEcODPtkm75UwIswZUhX0uUsnw0E/BVinL4/QWgZsOGV1CW9&#10;vQSxItL2ztSpHQOTathjysqceIzUDSSGvuqTZDeLsz4V1Edk1sHQ4DiQuGnB/aCkw+Yuqf++Z05Q&#10;oj4YVGc5mU7jNCRjOlvkaLhrT3XtYYYjVEkDJcN2E9IEReIM3KOKjUwER7mHTE45Y9Mm3k8DFqfi&#10;2k5Rv34D658AAAD//wMAUEsDBBQABgAIAAAAIQAN9J6T3AAAAAcBAAAPAAAAZHJzL2Rvd25yZXYu&#10;eG1sTI7BTsMwEETvSPyDtUhcEHWoUdKGOBVCAsGtlKpc3XibRNjrYLtp+HvcExxHbzTzqtVkDRvR&#10;h96RhLtZBgypcbqnVsL24/l2ASxERVoZRyjhBwOs6suLSpXanegdx01sWRqhUCoJXYxDyXloOrQq&#10;zNyAlNjBeatiir7l2qtTGreGz7Ms51b1lB46NeBTh83X5mglLO5fx8/wJta7Jj+YZbwpxpdvL+X1&#10;1fT4ACziFP/KcNZP6lAnp707kg7MSJgLIVL1DFjCS5EXwPYSClEAryv+37/+BQAA//8DAFBLAQIt&#10;ABQABgAIAAAAIQC2gziS/gAAAOEBAAATAAAAAAAAAAAAAAAAAAAAAABbQ29udGVudF9UeXBlc10u&#10;eG1sUEsBAi0AFAAGAAgAAAAhADj9If/WAAAAlAEAAAsAAAAAAAAAAAAAAAAALwEAAF9yZWxzLy5y&#10;ZWxzUEsBAi0AFAAGAAgAAAAhAGD60rgpAgAATgQAAA4AAAAAAAAAAAAAAAAALgIAAGRycy9lMm9E&#10;b2MueG1sUEsBAi0AFAAGAAgAAAAhAA30npPcAAAABwEAAA8AAAAAAAAAAAAAAAAAgwQAAGRycy9k&#10;b3ducmV2LnhtbFBLBQYAAAAABAAEAPMAAACMBQAAAAA=&#10;">
                <v:textbox>
                  <w:txbxContent>
                    <w:p w:rsidR="00562DF4" w:rsidRDefault="00562DF4" w:rsidP="000A670B">
                      <w:r>
                        <w:t>Unit / Topic:</w:t>
                      </w:r>
                    </w:p>
                  </w:txbxContent>
                </v:textbox>
                <w10:wrap type="square"/>
              </v:shape>
            </w:pict>
          </mc:Fallback>
        </mc:AlternateContent>
      </w:r>
    </w:p>
    <w:p w:rsidR="00CF64F0" w:rsidRDefault="00CF64F0" w:rsidP="000A670B">
      <w:pPr>
        <w:spacing w:line="276" w:lineRule="auto"/>
        <w:jc w:val="center"/>
        <w:rPr>
          <w:rFonts w:cstheme="minorHAnsi"/>
          <w:b/>
          <w:sz w:val="20"/>
          <w:szCs w:val="20"/>
        </w:rPr>
      </w:pPr>
    </w:p>
    <w:p w:rsidR="00CF64F0" w:rsidRDefault="00562DF4" w:rsidP="000A670B">
      <w:pPr>
        <w:spacing w:line="276" w:lineRule="auto"/>
        <w:jc w:val="center"/>
        <w:rPr>
          <w:rFonts w:cstheme="minorHAnsi"/>
          <w:b/>
          <w:sz w:val="20"/>
          <w:szCs w:val="20"/>
        </w:rPr>
      </w:pPr>
      <w:r w:rsidRPr="00B13573">
        <w:rPr>
          <w:rFonts w:cstheme="minorHAnsi"/>
          <w:b/>
          <w:noProof/>
          <w:sz w:val="32"/>
          <w:lang w:eastAsia="en-GB"/>
        </w:rPr>
        <mc:AlternateContent>
          <mc:Choice Requires="wps">
            <w:drawing>
              <wp:anchor distT="45720" distB="45720" distL="114300" distR="114300" simplePos="0" relativeHeight="251860992" behindDoc="0" locked="0" layoutInCell="1" allowOverlap="1" wp14:anchorId="46F54A4F" wp14:editId="4B309217">
                <wp:simplePos x="0" y="0"/>
                <wp:positionH relativeFrom="column">
                  <wp:posOffset>1465102</wp:posOffset>
                </wp:positionH>
                <wp:positionV relativeFrom="paragraph">
                  <wp:posOffset>117598</wp:posOffset>
                </wp:positionV>
                <wp:extent cx="4610100" cy="1404620"/>
                <wp:effectExtent l="0" t="0" r="0" b="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4620"/>
                        </a:xfrm>
                        <a:prstGeom prst="rect">
                          <a:avLst/>
                        </a:prstGeom>
                        <a:solidFill>
                          <a:srgbClr val="FFFFFF"/>
                        </a:solidFill>
                        <a:ln w="9525">
                          <a:noFill/>
                          <a:miter lim="800000"/>
                          <a:headEnd/>
                          <a:tailEnd/>
                        </a:ln>
                      </wps:spPr>
                      <wps:txbx>
                        <w:txbxContent>
                          <w:p w:rsidR="00562DF4" w:rsidRPr="00B13573" w:rsidRDefault="00562DF4" w:rsidP="000A670B">
                            <w:pPr>
                              <w:rPr>
                                <w:sz w:val="44"/>
                              </w:rPr>
                            </w:pPr>
                            <w:r>
                              <w:rPr>
                                <w:rFonts w:cstheme="minorHAnsi"/>
                                <w:b/>
                                <w:sz w:val="32"/>
                              </w:rPr>
                              <w:t>3 x 2 Testing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F54A4F" id="_x0000_s1089" type="#_x0000_t202" style="position:absolute;left:0;text-align:left;margin-left:115.35pt;margin-top:9.25pt;width:363pt;height:110.6pt;z-index:251860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i6JAIAACYEAAAOAAAAZHJzL2Uyb0RvYy54bWysU9uO2yAQfa/Uf0C8N77UyWatOKtttqkq&#10;bS/Sbj8AYxyjYoYCiZ1+/Q44SaPtW1UeEDDDYeacw+pu7BU5COsk6Ipms5QSoTk0Uu8q+uN5+25J&#10;ifNMN0yBFhU9Ckfv1m/frAZTihw6UI2wBEG0KwdT0c57UyaJ453omZuBERqDLdieedzaXdJYNiB6&#10;r5I8TRfJALYxFrhwDk8fpiBdR/y2Fdx/a1snPFEVxdp8nG2c6zAn6xUrd5aZTvJTGewfquiZ1Pjo&#10;BeqBeUb2Vv4F1UtuwUHrZxz6BNpWchF7wG6y9FU3Tx0zIvaC5Dhzocn9P1j+9fDdEtlUNL/JKNGs&#10;R5GexejJBxhJHvgZjCsx7clgoh/xGHWOvTrzCPynIxo2HdM7cW8tDJ1gDdaXhZvJ1dUJxwWQevgC&#10;DT7D9h4i0NjaPpCHdBBER52OF21CKRwPi0WGBGGIYywr0mKRR/USVp6vG+v8JwE9CYuKWhQ/wrPD&#10;o/OhHFaeU8JrDpRstlKpuLG7eqMsOTA0yjaO2MGrNKXJUNHbeT6PyBrC/eihXno0spJ9RZdpGJO1&#10;Ah0fdRNTPJNqWmMlSp/4CZRM5PixHqMU75dn3mtojsiYhcm4+NFw0YH9TcmApq2o+7VnVlCiPmtk&#10;/TYriuDyuCnmN0gRsdeR+jrCNEeoinpKpuXGx58R+TD3qM5WRt6CjFMlp5rRjJHO08cJbr/ex6w/&#10;33v9AgAA//8DAFBLAwQUAAYACAAAACEAwf95HN4AAAAKAQAADwAAAGRycy9kb3ducmV2LnhtbEyP&#10;y07DMBBF90j8gzVI7KhDUfpI41QVFRsWSBQkunRjJ46wx5btpuHvma5gOXOu7pypt5OzbNQxDR4F&#10;PM4KYBpbrwbsBXx+vDysgKUsUUnrUQv40Qm2ze1NLSvlL/iux0PuGZVgqqQAk3OoOE+t0U6mmQ8a&#10;iXU+OplpjD1XUV6o3Fk+L4oFd3JAumBk0M9Gt9+HsxPw5cyg9vHt2Ck77l+7XRmmGIS4v5t2G2BZ&#10;T/kvDFd9UoeGnE7+jCoxK2D+VCwpSmBVAqPAulzQ4nQl6yXwpub/X2h+AQAA//8DAFBLAQItABQA&#10;BgAIAAAAIQC2gziS/gAAAOEBAAATAAAAAAAAAAAAAAAAAAAAAABbQ29udGVudF9UeXBlc10ueG1s&#10;UEsBAi0AFAAGAAgAAAAhADj9If/WAAAAlAEAAAsAAAAAAAAAAAAAAAAALwEAAF9yZWxzLy5yZWxz&#10;UEsBAi0AFAAGAAgAAAAhANxM+LokAgAAJgQAAA4AAAAAAAAAAAAAAAAALgIAAGRycy9lMm9Eb2Mu&#10;eG1sUEsBAi0AFAAGAAgAAAAhAMH/eRzeAAAACgEAAA8AAAAAAAAAAAAAAAAAfgQAAGRycy9kb3du&#10;cmV2LnhtbFBLBQYAAAAABAAEAPMAAACJBQAAAAA=&#10;" stroked="f">
                <v:textbox style="mso-fit-shape-to-text:t">
                  <w:txbxContent>
                    <w:p w:rsidR="00562DF4" w:rsidRPr="00B13573" w:rsidRDefault="00562DF4" w:rsidP="000A670B">
                      <w:pPr>
                        <w:rPr>
                          <w:sz w:val="44"/>
                        </w:rPr>
                      </w:pPr>
                      <w:r>
                        <w:rPr>
                          <w:rFonts w:cstheme="minorHAnsi"/>
                          <w:b/>
                          <w:sz w:val="32"/>
                        </w:rPr>
                        <w:t>3 x 2 Testing</w:t>
                      </w:r>
                    </w:p>
                  </w:txbxContent>
                </v:textbox>
                <w10:wrap type="square"/>
              </v:shape>
            </w:pict>
          </mc:Fallback>
        </mc:AlternateContent>
      </w:r>
    </w:p>
    <w:p w:rsidR="000B28AA" w:rsidRPr="000A670B" w:rsidRDefault="000B28AA" w:rsidP="00B03140">
      <w:pPr>
        <w:spacing w:line="276" w:lineRule="auto"/>
        <w:rPr>
          <w:rFonts w:cstheme="minorHAnsi"/>
          <w:b/>
        </w:rPr>
      </w:pPr>
    </w:p>
    <w:tbl>
      <w:tblPr>
        <w:tblStyle w:val="TableGrid"/>
        <w:tblpPr w:leftFromText="180" w:rightFromText="180" w:vertAnchor="text" w:horzAnchor="margin" w:tblpY="337"/>
        <w:tblW w:w="0" w:type="auto"/>
        <w:tblInd w:w="0" w:type="dxa"/>
        <w:tblLook w:val="04A0" w:firstRow="1" w:lastRow="0" w:firstColumn="1" w:lastColumn="0" w:noHBand="0" w:noVBand="1"/>
      </w:tblPr>
      <w:tblGrid>
        <w:gridCol w:w="2100"/>
        <w:gridCol w:w="8245"/>
      </w:tblGrid>
      <w:tr w:rsidR="000B28AA" w:rsidTr="00613942">
        <w:trPr>
          <w:trHeight w:val="1701"/>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28AA" w:rsidRDefault="000B28AA">
            <w:pPr>
              <w:spacing w:line="276" w:lineRule="auto"/>
              <w:rPr>
                <w:rFonts w:cstheme="minorHAnsi"/>
                <w:b/>
                <w:sz w:val="28"/>
              </w:rPr>
            </w:pPr>
            <w:r>
              <w:rPr>
                <w:rFonts w:cstheme="minorHAnsi"/>
                <w:b/>
                <w:sz w:val="28"/>
              </w:rPr>
              <w:t xml:space="preserve">Last Lesson </w:t>
            </w:r>
          </w:p>
          <w:p w:rsidR="000B28AA" w:rsidRDefault="000B28AA">
            <w:pPr>
              <w:spacing w:line="276" w:lineRule="auto"/>
              <w:rPr>
                <w:rFonts w:cstheme="minorHAnsi"/>
                <w:sz w:val="28"/>
              </w:rPr>
            </w:pPr>
            <w:r>
              <w:rPr>
                <w:rFonts w:cstheme="minorHAnsi"/>
                <w:sz w:val="28"/>
              </w:rPr>
              <w:t xml:space="preserve">Key facts: </w:t>
            </w:r>
          </w:p>
        </w:tc>
        <w:tc>
          <w:tcPr>
            <w:tcW w:w="8245"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rsidP="00C10322">
            <w:pPr>
              <w:pStyle w:val="ListParagraph"/>
              <w:numPr>
                <w:ilvl w:val="0"/>
                <w:numId w:val="1"/>
              </w:numPr>
              <w:spacing w:line="276" w:lineRule="auto"/>
              <w:rPr>
                <w:rFonts w:cstheme="minorHAnsi"/>
                <w:b/>
                <w:sz w:val="32"/>
              </w:rPr>
            </w:pPr>
          </w:p>
        </w:tc>
      </w:tr>
      <w:tr w:rsidR="000B28AA" w:rsidTr="00613942">
        <w:trPr>
          <w:trHeight w:val="170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8AA" w:rsidRDefault="000B28AA">
            <w:pPr>
              <w:rPr>
                <w:rFonts w:cstheme="minorHAnsi"/>
                <w:sz w:val="28"/>
              </w:rPr>
            </w:pPr>
          </w:p>
        </w:tc>
        <w:tc>
          <w:tcPr>
            <w:tcW w:w="8245"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rsidP="00C10322">
            <w:pPr>
              <w:pStyle w:val="ListParagraph"/>
              <w:numPr>
                <w:ilvl w:val="0"/>
                <w:numId w:val="1"/>
              </w:numPr>
              <w:spacing w:line="276" w:lineRule="auto"/>
              <w:rPr>
                <w:rFonts w:cstheme="minorHAnsi"/>
                <w:b/>
                <w:sz w:val="32"/>
              </w:rPr>
            </w:pPr>
          </w:p>
        </w:tc>
      </w:tr>
      <w:tr w:rsidR="000B28AA" w:rsidTr="00613942">
        <w:trPr>
          <w:trHeight w:val="1701"/>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28AA" w:rsidRDefault="000B28AA">
            <w:pPr>
              <w:spacing w:line="276" w:lineRule="auto"/>
              <w:rPr>
                <w:rFonts w:cstheme="minorHAnsi"/>
                <w:b/>
                <w:sz w:val="28"/>
              </w:rPr>
            </w:pPr>
            <w:r>
              <w:rPr>
                <w:rFonts w:cstheme="minorHAnsi"/>
                <w:b/>
                <w:sz w:val="28"/>
              </w:rPr>
              <w:t xml:space="preserve">Last Week </w:t>
            </w:r>
          </w:p>
          <w:p w:rsidR="000B28AA" w:rsidRDefault="000B28AA">
            <w:pPr>
              <w:spacing w:line="276" w:lineRule="auto"/>
              <w:rPr>
                <w:rFonts w:cstheme="minorHAnsi"/>
                <w:sz w:val="28"/>
              </w:rPr>
            </w:pPr>
            <w:r>
              <w:rPr>
                <w:rFonts w:cstheme="minorHAnsi"/>
                <w:sz w:val="28"/>
              </w:rPr>
              <w:t>Key facts:</w:t>
            </w:r>
          </w:p>
        </w:tc>
        <w:tc>
          <w:tcPr>
            <w:tcW w:w="8245"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rsidP="00C10322">
            <w:pPr>
              <w:pStyle w:val="ListParagraph"/>
              <w:numPr>
                <w:ilvl w:val="0"/>
                <w:numId w:val="1"/>
              </w:numPr>
              <w:spacing w:line="276" w:lineRule="auto"/>
              <w:rPr>
                <w:rFonts w:cstheme="minorHAnsi"/>
                <w:b/>
                <w:sz w:val="32"/>
              </w:rPr>
            </w:pPr>
          </w:p>
        </w:tc>
      </w:tr>
      <w:tr w:rsidR="000B28AA" w:rsidTr="00613942">
        <w:trPr>
          <w:trHeight w:val="170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8AA" w:rsidRDefault="000B28AA">
            <w:pPr>
              <w:rPr>
                <w:rFonts w:cstheme="minorHAnsi"/>
                <w:sz w:val="28"/>
              </w:rPr>
            </w:pPr>
          </w:p>
        </w:tc>
        <w:tc>
          <w:tcPr>
            <w:tcW w:w="8245"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rsidP="00C10322">
            <w:pPr>
              <w:pStyle w:val="ListParagraph"/>
              <w:numPr>
                <w:ilvl w:val="0"/>
                <w:numId w:val="1"/>
              </w:numPr>
              <w:spacing w:line="276" w:lineRule="auto"/>
              <w:rPr>
                <w:rFonts w:cstheme="minorHAnsi"/>
                <w:b/>
                <w:sz w:val="32"/>
              </w:rPr>
            </w:pPr>
          </w:p>
        </w:tc>
      </w:tr>
      <w:tr w:rsidR="000B28AA" w:rsidTr="00613942">
        <w:trPr>
          <w:trHeight w:val="1701"/>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28AA" w:rsidRDefault="000B28AA">
            <w:pPr>
              <w:spacing w:line="276" w:lineRule="auto"/>
              <w:rPr>
                <w:rFonts w:cstheme="minorHAnsi"/>
                <w:b/>
                <w:sz w:val="28"/>
              </w:rPr>
            </w:pPr>
            <w:r>
              <w:rPr>
                <w:rFonts w:cstheme="minorHAnsi"/>
                <w:b/>
                <w:sz w:val="28"/>
              </w:rPr>
              <w:t xml:space="preserve">Last Year </w:t>
            </w:r>
          </w:p>
          <w:p w:rsidR="000B28AA" w:rsidRDefault="000B28AA">
            <w:pPr>
              <w:spacing w:line="276" w:lineRule="auto"/>
              <w:rPr>
                <w:rFonts w:cstheme="minorHAnsi"/>
                <w:sz w:val="28"/>
              </w:rPr>
            </w:pPr>
            <w:r>
              <w:rPr>
                <w:rFonts w:cstheme="minorHAnsi"/>
                <w:sz w:val="28"/>
              </w:rPr>
              <w:t>Key facts:</w:t>
            </w:r>
          </w:p>
        </w:tc>
        <w:tc>
          <w:tcPr>
            <w:tcW w:w="8245"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rsidP="00C10322">
            <w:pPr>
              <w:pStyle w:val="ListParagraph"/>
              <w:numPr>
                <w:ilvl w:val="0"/>
                <w:numId w:val="1"/>
              </w:numPr>
              <w:spacing w:line="276" w:lineRule="auto"/>
              <w:rPr>
                <w:rFonts w:cstheme="minorHAnsi"/>
                <w:b/>
                <w:sz w:val="32"/>
              </w:rPr>
            </w:pPr>
          </w:p>
        </w:tc>
      </w:tr>
      <w:tr w:rsidR="000B28AA" w:rsidTr="00613942">
        <w:trPr>
          <w:trHeight w:val="170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8AA" w:rsidRDefault="000B28AA">
            <w:pPr>
              <w:rPr>
                <w:rFonts w:cstheme="minorHAnsi"/>
                <w:sz w:val="28"/>
              </w:rPr>
            </w:pPr>
          </w:p>
        </w:tc>
        <w:tc>
          <w:tcPr>
            <w:tcW w:w="8245"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rsidP="00C10322">
            <w:pPr>
              <w:pStyle w:val="ListParagraph"/>
              <w:numPr>
                <w:ilvl w:val="0"/>
                <w:numId w:val="1"/>
              </w:numPr>
              <w:spacing w:line="276" w:lineRule="auto"/>
              <w:rPr>
                <w:rFonts w:cstheme="minorHAnsi"/>
                <w:b/>
                <w:sz w:val="32"/>
              </w:rPr>
            </w:pPr>
          </w:p>
        </w:tc>
      </w:tr>
      <w:tr w:rsidR="000B28AA" w:rsidTr="00613942">
        <w:trPr>
          <w:trHeight w:val="1701"/>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hideMark/>
          </w:tcPr>
          <w:p w:rsidR="000B28AA" w:rsidRDefault="000B28AA">
            <w:pPr>
              <w:spacing w:line="276" w:lineRule="auto"/>
              <w:rPr>
                <w:rFonts w:cstheme="minorHAnsi"/>
                <w:b/>
                <w:sz w:val="28"/>
              </w:rPr>
            </w:pPr>
            <w:r>
              <w:rPr>
                <w:rFonts w:cstheme="minorHAnsi"/>
                <w:b/>
                <w:sz w:val="28"/>
              </w:rPr>
              <w:t>One topic to revise next:</w:t>
            </w:r>
          </w:p>
        </w:tc>
      </w:tr>
    </w:tbl>
    <w:p w:rsidR="000B28AA" w:rsidRDefault="000B28AA" w:rsidP="000B28AA">
      <w:pPr>
        <w:rPr>
          <w:rFonts w:eastAsia="Arial" w:cs="Arial"/>
          <w:b/>
          <w:bCs/>
          <w:spacing w:val="-1"/>
          <w:sz w:val="16"/>
          <w:szCs w:val="16"/>
        </w:rPr>
      </w:pPr>
    </w:p>
    <w:p w:rsidR="000A670B" w:rsidRDefault="00562DF4" w:rsidP="000A670B">
      <w:pPr>
        <w:spacing w:line="276" w:lineRule="auto"/>
        <w:jc w:val="center"/>
        <w:rPr>
          <w:rFonts w:cstheme="minorHAnsi"/>
          <w:b/>
          <w:sz w:val="32"/>
        </w:rPr>
      </w:pPr>
      <w:r w:rsidRPr="006B040C">
        <w:rPr>
          <w:rFonts w:cstheme="minorHAnsi"/>
          <w:b/>
          <w:noProof/>
          <w:sz w:val="32"/>
          <w:lang w:eastAsia="en-GB"/>
        </w:rPr>
        <mc:AlternateContent>
          <mc:Choice Requires="wps">
            <w:drawing>
              <wp:anchor distT="45720" distB="45720" distL="114300" distR="114300" simplePos="0" relativeHeight="251866112" behindDoc="0" locked="0" layoutInCell="1" allowOverlap="1" wp14:anchorId="21614A95" wp14:editId="2C7701E2">
                <wp:simplePos x="0" y="0"/>
                <wp:positionH relativeFrom="margin">
                  <wp:posOffset>917757</wp:posOffset>
                </wp:positionH>
                <wp:positionV relativeFrom="paragraph">
                  <wp:posOffset>-627</wp:posOffset>
                </wp:positionV>
                <wp:extent cx="4609465" cy="467360"/>
                <wp:effectExtent l="0" t="0" r="13335" b="1524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467360"/>
                        </a:xfrm>
                        <a:prstGeom prst="rect">
                          <a:avLst/>
                        </a:prstGeom>
                        <a:solidFill>
                          <a:srgbClr val="FFFFFF"/>
                        </a:solidFill>
                        <a:ln w="9525">
                          <a:solidFill>
                            <a:srgbClr val="000000"/>
                          </a:solidFill>
                          <a:miter lim="800000"/>
                          <a:headEnd/>
                          <a:tailEnd/>
                        </a:ln>
                      </wps:spPr>
                      <wps:txbx>
                        <w:txbxContent>
                          <w:p w:rsidR="00562DF4" w:rsidRDefault="00562DF4" w:rsidP="000A670B">
                            <w:r>
                              <w:t>Unit /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14A95" id="_x0000_s1090" type="#_x0000_t202" style="position:absolute;left:0;text-align:left;margin-left:72.25pt;margin-top:-.05pt;width:362.95pt;height:36.8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LeKgIAAE4EAAAOAAAAZHJzL2Uyb0RvYy54bWysVNuO0zAQfUfiHyy/06TZtN1GTVdLlyKk&#10;5SLt8gGO4zQWtifYbpPy9YydtlQLvCDyYHk84+OZc2ayuhu0IgdhnQRT0ukkpUQYDrU0u5J+fd6+&#10;uaXEeWZqpsCIkh6Fo3fr169WfVeIDFpQtbAEQYwr+q6krfddkSSOt0IzN4FOGHQ2YDXzaNpdUlvW&#10;I7pWSZam86QHW3cWuHAOTx9GJ11H/KYR3H9uGic8USXF3HxcbVyrsCbrFSt2lnWt5Kc02D9koZk0&#10;+OgF6oF5RvZW/galJbfgoPETDjqBppFcxBqwmmn6opqnlnUi1oLkuO5Ck/t/sPzT4Yslsi5ptphR&#10;YphGkZ7F4MlbGEgW+Ok7V2DYU4eBfsBj1DnW6rpH4N8cMbBpmdmJe2uhbwWrMb9puJlcXR1xXACp&#10;+o9Q4zNs7yECDY3VgTykgyA66nS8aBNS4XiYz9NlPscUOfry+eJmHsVLWHG+3Vnn3wvQJGxKalH7&#10;iM4Oj86HbFhxDgmPOVCy3kqlomF31UZZcmDYJ9v4xQJehClD+pIuZ9lsJOCvEGn8/gShpceGV1KX&#10;9PYSxIpA2ztTx3b0TKpxjykrc+IxUDeS6IdqiJLdLM/6VFAfkVkLY4PjQOKmBfuDkh6bu6Tu+55Z&#10;QYn6YFCd5TTPwzREI58tMjTstae69jDDEaqknpJxu/FxggJxBu5RxUZGgoPcYyannLFpI++nAQtT&#10;cW3HqF+/gfVPAAAA//8DAFBLAwQUAAYACAAAACEAw2wrNd8AAAAIAQAADwAAAGRycy9kb3ducmV2&#10;LnhtbEyPwU7DMBBE70j8g7VIXFDrlKZNCHEqhASiNygIrm68TSLidbDdNPw9ywmOoxnNvCk3k+3F&#10;iD50jhQs5gkIpNqZjhoFb68PsxxEiJqM7h2hgm8MsKnOz0pdGHeiFxx3sRFcQqHQCtoYh0LKULdo&#10;dZi7AYm9g/NWR5a+kcbrE5fbXl4nyVpa3REvtHrA+xbrz93RKsjTp/EjbJfP7/X60N/Eq2x8/PJK&#10;XV5Md7cgIk7xLwy/+IwOFTPt3ZFMED3rNF1xVMFsAYL9PEtSEHsF2XIFsirl/wPVDwAAAP//AwBQ&#10;SwECLQAUAAYACAAAACEAtoM4kv4AAADhAQAAEwAAAAAAAAAAAAAAAAAAAAAAW0NvbnRlbnRfVHlw&#10;ZXNdLnhtbFBLAQItABQABgAIAAAAIQA4/SH/1gAAAJQBAAALAAAAAAAAAAAAAAAAAC8BAABfcmVs&#10;cy8ucmVsc1BLAQItABQABgAIAAAAIQDvR4LeKgIAAE4EAAAOAAAAAAAAAAAAAAAAAC4CAABkcnMv&#10;ZTJvRG9jLnhtbFBLAQItABQABgAIAAAAIQDDbCs13wAAAAgBAAAPAAAAAAAAAAAAAAAAAIQEAABk&#10;cnMvZG93bnJldi54bWxQSwUGAAAAAAQABADzAAAAkAUAAAAA&#10;">
                <v:textbox>
                  <w:txbxContent>
                    <w:p w:rsidR="00562DF4" w:rsidRDefault="00562DF4" w:rsidP="000A670B">
                      <w:r>
                        <w:t>Unit / Topic:</w:t>
                      </w:r>
                    </w:p>
                  </w:txbxContent>
                </v:textbox>
                <w10:wrap type="square" anchorx="margin"/>
              </v:shape>
            </w:pict>
          </mc:Fallback>
        </mc:AlternateContent>
      </w:r>
    </w:p>
    <w:p w:rsidR="000A670B" w:rsidRDefault="00562DF4" w:rsidP="000A670B">
      <w:pPr>
        <w:spacing w:line="276" w:lineRule="auto"/>
        <w:jc w:val="center"/>
        <w:rPr>
          <w:rFonts w:cstheme="minorHAnsi"/>
          <w:b/>
          <w:sz w:val="32"/>
        </w:rPr>
      </w:pPr>
      <w:r w:rsidRPr="00B13573">
        <w:rPr>
          <w:rFonts w:cstheme="minorHAnsi"/>
          <w:b/>
          <w:noProof/>
          <w:sz w:val="32"/>
          <w:lang w:eastAsia="en-GB"/>
        </w:rPr>
        <mc:AlternateContent>
          <mc:Choice Requires="wps">
            <w:drawing>
              <wp:anchor distT="45720" distB="45720" distL="114300" distR="114300" simplePos="0" relativeHeight="251865088" behindDoc="0" locked="0" layoutInCell="1" allowOverlap="1" wp14:anchorId="6C900714" wp14:editId="6C6C6B25">
                <wp:simplePos x="0" y="0"/>
                <wp:positionH relativeFrom="column">
                  <wp:posOffset>937103</wp:posOffset>
                </wp:positionH>
                <wp:positionV relativeFrom="paragraph">
                  <wp:posOffset>203678</wp:posOffset>
                </wp:positionV>
                <wp:extent cx="4212590" cy="1404620"/>
                <wp:effectExtent l="0" t="0" r="3810" b="635"/>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1404620"/>
                        </a:xfrm>
                        <a:prstGeom prst="rect">
                          <a:avLst/>
                        </a:prstGeom>
                        <a:solidFill>
                          <a:srgbClr val="FFFFFF"/>
                        </a:solidFill>
                        <a:ln w="9525">
                          <a:noFill/>
                          <a:miter lim="800000"/>
                          <a:headEnd/>
                          <a:tailEnd/>
                        </a:ln>
                      </wps:spPr>
                      <wps:txbx>
                        <w:txbxContent>
                          <w:p w:rsidR="00562DF4" w:rsidRPr="002B2587" w:rsidRDefault="00562DF4" w:rsidP="000A670B">
                            <w:pPr>
                              <w:rPr>
                                <w:rFonts w:cstheme="minorHAnsi"/>
                                <w:b/>
                                <w:sz w:val="32"/>
                                <w:szCs w:val="32"/>
                              </w:rPr>
                            </w:pPr>
                            <w:r w:rsidRPr="002B2587">
                              <w:rPr>
                                <w:rFonts w:cstheme="minorHAnsi"/>
                                <w:b/>
                                <w:sz w:val="32"/>
                                <w:szCs w:val="32"/>
                              </w:rPr>
                              <w:t>Process and Categorise</w:t>
                            </w:r>
                          </w:p>
                          <w:p w:rsidR="00562DF4" w:rsidRPr="002B2587" w:rsidRDefault="00562DF4" w:rsidP="000A670B">
                            <w:pPr>
                              <w:rPr>
                                <w:b/>
                                <w:sz w:val="32"/>
                                <w:szCs w:val="32"/>
                              </w:rPr>
                            </w:pPr>
                            <w:r w:rsidRPr="002B2587">
                              <w:rPr>
                                <w:b/>
                                <w:sz w:val="32"/>
                                <w:szCs w:val="32"/>
                              </w:rPr>
                              <w:t>Steps and stages explained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00714" id="_x0000_s1091" type="#_x0000_t202" style="position:absolute;left:0;text-align:left;margin-left:73.8pt;margin-top:16.05pt;width:331.7pt;height:110.6pt;z-index:251865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poIwIAACYEAAAOAAAAZHJzL2Uyb0RvYy54bWysU1Fv2yAQfp+0/4B4X+xYTttYcaouXaZJ&#10;XTep3Q/AGMdowDEgsbNfvwOnadS9TeMBAXf38d13d6vbUStyEM5LMDWdz3JKhOHQSrOr6Y/n7Ycb&#10;SnxgpmUKjKjpUXh6u37/bjXYShTQg2qFIwhifDXYmvYh2CrLPO+FZn4GVhg0duA0C3h1u6x1bEB0&#10;rbIiz6+yAVxrHXDhPb7eT0a6TvhdJ3j41nVeBKJqitxC2l3am7hn6xWrdo7ZXvITDfYPLDSTBj89&#10;Q92zwMjeyb+gtOQOPHRhxkFn0HWSi5QDZjPP32Tz1DMrUi4ojrdnmfz/g+WPh++OyLamxXVJiWEa&#10;i/QsxkA+wkiKqM9gfYVuTxYdw4jPWOeUq7cPwH96YmDTM7MTd87B0AvWIr95jMwuQiccH0Ga4Su0&#10;+A3bB0hAY+d0FA/lIIiOdTqeaxOpcHwsi3mxWKKJo21e5uVVkaqXseol3DofPgvQJB5q6rD4CZ4d&#10;HnyIdFj14hJ/86Bku5VKpYvbNRvlyIFho2zTShm8cVOGDDVdLopFQjYQ41MPaRmwkZXUNb3J45pa&#10;K8rxybTJJTCppjMyUeakT5RkEieMzZhKUabgKF4D7REVczA1Lg4aHnpwvykZsGlr6n/tmROUqC8G&#10;VV/OS4wlIV3KxTVKRNylpbm0MMMRqqaBkum4CWkykh72DquzlUm3VyYnztiMSc7T4MRuv7wnr9fx&#10;Xv8BAAD//wMAUEsDBBQABgAIAAAAIQDQYCVd3wAAAAoBAAAPAAAAZHJzL2Rvd25yZXYueG1sTI/L&#10;TsMwEEX3SPyDNUjsqPOgpUrjVBUVGxZIFCS6dGMnjojHlu2m4e8ZVnR5NUd3zq23sx3ZpEMcHArI&#10;Fxkwja1TA/YCPj9eHtbAYpKo5OhQC/jREbbN7U0tK+Uu+K6nQ+oZlWCspACTkq84j63RVsaF8xrp&#10;1rlgZaIYeq6CvFC5HXmRZStu5YD0wUivn41uvw9nK+DLmkHtw9uxU+O0f+12Sz8HL8T93bzbAEt6&#10;Tv8w/OmTOjTkdHJnVJGNlB+fVoQKKIscGAHrPKdxJwHFsiyBNzW/ntD8AgAA//8DAFBLAQItABQA&#10;BgAIAAAAIQC2gziS/gAAAOEBAAATAAAAAAAAAAAAAAAAAAAAAABbQ29udGVudF9UeXBlc10ueG1s&#10;UEsBAi0AFAAGAAgAAAAhADj9If/WAAAAlAEAAAsAAAAAAAAAAAAAAAAALwEAAF9yZWxzLy5yZWxz&#10;UEsBAi0AFAAGAAgAAAAhAAlImmgjAgAAJgQAAA4AAAAAAAAAAAAAAAAALgIAAGRycy9lMm9Eb2Mu&#10;eG1sUEsBAi0AFAAGAAgAAAAhANBgJV3fAAAACgEAAA8AAAAAAAAAAAAAAAAAfQQAAGRycy9kb3du&#10;cmV2LnhtbFBLBQYAAAAABAAEAPMAAACJBQAAAAA=&#10;" stroked="f">
                <v:textbox style="mso-fit-shape-to-text:t">
                  <w:txbxContent>
                    <w:p w:rsidR="00562DF4" w:rsidRPr="002B2587" w:rsidRDefault="00562DF4" w:rsidP="000A670B">
                      <w:pPr>
                        <w:rPr>
                          <w:rFonts w:cstheme="minorHAnsi"/>
                          <w:b/>
                          <w:sz w:val="32"/>
                          <w:szCs w:val="32"/>
                        </w:rPr>
                      </w:pPr>
                      <w:r w:rsidRPr="002B2587">
                        <w:rPr>
                          <w:rFonts w:cstheme="minorHAnsi"/>
                          <w:b/>
                          <w:sz w:val="32"/>
                          <w:szCs w:val="32"/>
                        </w:rPr>
                        <w:t>Process and Categorise</w:t>
                      </w:r>
                    </w:p>
                    <w:p w:rsidR="00562DF4" w:rsidRPr="002B2587" w:rsidRDefault="00562DF4" w:rsidP="000A670B">
                      <w:pPr>
                        <w:rPr>
                          <w:b/>
                          <w:sz w:val="32"/>
                          <w:szCs w:val="32"/>
                        </w:rPr>
                      </w:pPr>
                      <w:r w:rsidRPr="002B2587">
                        <w:rPr>
                          <w:b/>
                          <w:sz w:val="32"/>
                          <w:szCs w:val="32"/>
                        </w:rPr>
                        <w:t>Steps and stages explained</w:t>
                      </w:r>
                    </w:p>
                  </w:txbxContent>
                </v:textbox>
                <w10:wrap type="square"/>
              </v:shape>
            </w:pict>
          </mc:Fallback>
        </mc:AlternateContent>
      </w:r>
    </w:p>
    <w:p w:rsidR="000A670B" w:rsidRDefault="000A670B" w:rsidP="000A670B">
      <w:pPr>
        <w:spacing w:line="276" w:lineRule="auto"/>
        <w:jc w:val="center"/>
        <w:rPr>
          <w:rFonts w:cstheme="minorHAnsi"/>
          <w:b/>
          <w:sz w:val="32"/>
        </w:rPr>
      </w:pPr>
    </w:p>
    <w:p w:rsidR="000B28AA" w:rsidRDefault="000B28AA" w:rsidP="00B03140">
      <w:pPr>
        <w:spacing w:line="276" w:lineRule="auto"/>
        <w:rPr>
          <w:rFonts w:cstheme="minorHAnsi"/>
          <w:b/>
          <w:sz w:val="32"/>
        </w:rPr>
      </w:pPr>
    </w:p>
    <w:p w:rsidR="000B28AA" w:rsidRDefault="00C17E1E" w:rsidP="000B28AA">
      <w:pPr>
        <w:spacing w:line="276" w:lineRule="auto"/>
        <w:jc w:val="center"/>
        <w:rPr>
          <w:rFonts w:cstheme="minorHAnsi"/>
          <w:b/>
          <w:sz w:val="32"/>
        </w:rPr>
      </w:pPr>
      <w:r>
        <w:rPr>
          <w:noProof/>
          <w:lang w:eastAsia="en-GB"/>
        </w:rPr>
        <mc:AlternateContent>
          <mc:Choice Requires="wpg">
            <w:drawing>
              <wp:anchor distT="0" distB="0" distL="114300" distR="114300" simplePos="0" relativeHeight="251696128" behindDoc="0" locked="0" layoutInCell="1" allowOverlap="1" wp14:anchorId="16576567" wp14:editId="31D9D6BE">
                <wp:simplePos x="0" y="0"/>
                <wp:positionH relativeFrom="margin">
                  <wp:posOffset>259976</wp:posOffset>
                </wp:positionH>
                <wp:positionV relativeFrom="paragraph">
                  <wp:posOffset>129166</wp:posOffset>
                </wp:positionV>
                <wp:extent cx="6243320" cy="6245130"/>
                <wp:effectExtent l="0" t="0" r="24130" b="22860"/>
                <wp:wrapNone/>
                <wp:docPr id="70" name="Group 70"/>
                <wp:cNvGraphicFramePr/>
                <a:graphic xmlns:a="http://schemas.openxmlformats.org/drawingml/2006/main">
                  <a:graphicData uri="http://schemas.microsoft.com/office/word/2010/wordprocessingGroup">
                    <wpg:wgp>
                      <wpg:cNvGrpSpPr/>
                      <wpg:grpSpPr>
                        <a:xfrm>
                          <a:off x="0" y="0"/>
                          <a:ext cx="6243320" cy="6245130"/>
                          <a:chOff x="0" y="0"/>
                          <a:chExt cx="6243764" cy="6245212"/>
                        </a:xfrm>
                      </wpg:grpSpPr>
                      <wps:wsp>
                        <wps:cNvPr id="77" name="Text Box 7"/>
                        <wps:cNvSpPr txBox="1">
                          <a:spLocks noChangeArrowheads="1"/>
                        </wps:cNvSpPr>
                        <wps:spPr bwMode="auto">
                          <a:xfrm>
                            <a:off x="0" y="0"/>
                            <a:ext cx="1809750" cy="1647825"/>
                          </a:xfrm>
                          <a:prstGeom prst="rect">
                            <a:avLst/>
                          </a:prstGeom>
                          <a:noFill/>
                          <a:ln w="9525">
                            <a:solidFill>
                              <a:srgbClr val="000000"/>
                            </a:solidFill>
                            <a:miter lim="800000"/>
                            <a:headEnd/>
                            <a:tailEnd/>
                          </a:ln>
                        </wps:spPr>
                        <wps:txbx>
                          <w:txbxContent>
                            <w:p w:rsidR="00562DF4" w:rsidRDefault="00562DF4" w:rsidP="000B28AA"/>
                            <w:p w:rsidR="00562DF4" w:rsidRDefault="00562DF4" w:rsidP="000B28AA"/>
                          </w:txbxContent>
                        </wps:txbx>
                        <wps:bodyPr rot="0" vert="horz" wrap="square" lIns="91440" tIns="45720" rIns="91440" bIns="45720" anchor="t" anchorCtr="0">
                          <a:noAutofit/>
                        </wps:bodyPr>
                      </wps:wsp>
                      <wpg:grpSp>
                        <wpg:cNvPr id="78" name="Group 78"/>
                        <wpg:cNvGrpSpPr/>
                        <wpg:grpSpPr>
                          <a:xfrm>
                            <a:off x="2011873" y="2019935"/>
                            <a:ext cx="2190203" cy="1775637"/>
                            <a:chOff x="2011873" y="2019935"/>
                            <a:chExt cx="2095500" cy="1514475"/>
                          </a:xfrm>
                        </wpg:grpSpPr>
                        <wps:wsp>
                          <wps:cNvPr id="89" name="Cloud 89"/>
                          <wps:cNvSpPr/>
                          <wps:spPr>
                            <a:xfrm>
                              <a:off x="2011873" y="2019935"/>
                              <a:ext cx="2095500" cy="1514475"/>
                            </a:xfrm>
                            <a:prstGeom prst="cloud">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Text Box 2"/>
                          <wps:cNvSpPr txBox="1">
                            <a:spLocks noChangeArrowheads="1"/>
                          </wps:cNvSpPr>
                          <wps:spPr bwMode="auto">
                            <a:xfrm>
                              <a:off x="2119224" y="2335064"/>
                              <a:ext cx="1975973" cy="990600"/>
                            </a:xfrm>
                            <a:prstGeom prst="rect">
                              <a:avLst/>
                            </a:prstGeom>
                            <a:noFill/>
                            <a:ln w="9525">
                              <a:noFill/>
                              <a:miter lim="800000"/>
                              <a:headEnd/>
                              <a:tailEnd/>
                            </a:ln>
                          </wps:spPr>
                          <wps:txbx>
                            <w:txbxContent>
                              <w:p w:rsidR="00562DF4" w:rsidRDefault="00562DF4" w:rsidP="000B28AA">
                                <w:pPr>
                                  <w:jc w:val="center"/>
                                  <w:rPr>
                                    <w:b/>
                                    <w:sz w:val="28"/>
                                    <w:szCs w:val="28"/>
                                  </w:rPr>
                                </w:pPr>
                                <w:r>
                                  <w:rPr>
                                    <w:b/>
                                    <w:sz w:val="28"/>
                                    <w:szCs w:val="28"/>
                                  </w:rPr>
                                  <w:t>Which is the most important stage?</w:t>
                                </w:r>
                              </w:p>
                              <w:p w:rsidR="00562DF4" w:rsidRDefault="00562DF4" w:rsidP="000B28AA">
                                <w:pPr>
                                  <w:jc w:val="center"/>
                                  <w:rPr>
                                    <w:sz w:val="28"/>
                                    <w:szCs w:val="28"/>
                                  </w:rPr>
                                </w:pPr>
                              </w:p>
                              <w:p w:rsidR="00562DF4" w:rsidRDefault="00562DF4" w:rsidP="000B28AA">
                                <w:pPr>
                                  <w:jc w:val="center"/>
                                  <w:rPr>
                                    <w:b/>
                                    <w:sz w:val="28"/>
                                    <w:szCs w:val="28"/>
                                  </w:rPr>
                                </w:pPr>
                                <w:r>
                                  <w:rPr>
                                    <w:b/>
                                    <w:sz w:val="28"/>
                                    <w:szCs w:val="28"/>
                                  </w:rPr>
                                  <w:t>WHY?</w:t>
                                </w:r>
                              </w:p>
                              <w:p w:rsidR="00562DF4" w:rsidRDefault="00562DF4" w:rsidP="000B28AA"/>
                            </w:txbxContent>
                          </wps:txbx>
                          <wps:bodyPr rot="0" vert="horz" wrap="square" lIns="91440" tIns="45720" rIns="91440" bIns="45720" anchor="t" anchorCtr="0">
                            <a:noAutofit/>
                          </wps:bodyPr>
                        </wps:wsp>
                      </wpg:grpSp>
                      <wps:wsp>
                        <wps:cNvPr id="79" name="Text Box 11"/>
                        <wps:cNvSpPr txBox="1">
                          <a:spLocks noChangeArrowheads="1"/>
                        </wps:cNvSpPr>
                        <wps:spPr bwMode="auto">
                          <a:xfrm>
                            <a:off x="2849752" y="4597381"/>
                            <a:ext cx="1809750" cy="1647825"/>
                          </a:xfrm>
                          <a:prstGeom prst="rect">
                            <a:avLst/>
                          </a:prstGeom>
                          <a:noFill/>
                          <a:ln w="9525">
                            <a:solidFill>
                              <a:srgbClr val="000000"/>
                            </a:solidFill>
                            <a:miter lim="800000"/>
                            <a:headEnd/>
                            <a:tailEnd/>
                          </a:ln>
                        </wps:spPr>
                        <wps:txbx>
                          <w:txbxContent>
                            <w:p w:rsidR="00562DF4" w:rsidRDefault="00562DF4" w:rsidP="000B28AA"/>
                            <w:p w:rsidR="00562DF4" w:rsidRDefault="00562DF4" w:rsidP="000B28AA"/>
                          </w:txbxContent>
                        </wps:txbx>
                        <wps:bodyPr rot="0" vert="horz" wrap="square" lIns="91440" tIns="45720" rIns="91440" bIns="45720" anchor="t" anchorCtr="0">
                          <a:noAutofit/>
                        </wps:bodyPr>
                      </wps:wsp>
                      <wps:wsp>
                        <wps:cNvPr id="80" name="Text Box 12"/>
                        <wps:cNvSpPr txBox="1">
                          <a:spLocks noChangeArrowheads="1"/>
                        </wps:cNvSpPr>
                        <wps:spPr bwMode="auto">
                          <a:xfrm>
                            <a:off x="0" y="4597387"/>
                            <a:ext cx="1809750" cy="1647825"/>
                          </a:xfrm>
                          <a:prstGeom prst="rect">
                            <a:avLst/>
                          </a:prstGeom>
                          <a:noFill/>
                          <a:ln w="9525">
                            <a:solidFill>
                              <a:srgbClr val="000000"/>
                            </a:solidFill>
                            <a:miter lim="800000"/>
                            <a:headEnd/>
                            <a:tailEnd/>
                          </a:ln>
                        </wps:spPr>
                        <wps:txbx>
                          <w:txbxContent>
                            <w:p w:rsidR="00562DF4" w:rsidRDefault="00562DF4" w:rsidP="000B28AA"/>
                            <w:p w:rsidR="00562DF4" w:rsidRDefault="00562DF4" w:rsidP="000B28AA"/>
                          </w:txbxContent>
                        </wps:txbx>
                        <wps:bodyPr rot="0" vert="horz" wrap="square" lIns="91440" tIns="45720" rIns="91440" bIns="45720" anchor="t" anchorCtr="0">
                          <a:noAutofit/>
                        </wps:bodyPr>
                      </wps:wsp>
                      <wps:wsp>
                        <wps:cNvPr id="81" name="Text Box 13"/>
                        <wps:cNvSpPr txBox="1">
                          <a:spLocks noChangeArrowheads="1"/>
                        </wps:cNvSpPr>
                        <wps:spPr bwMode="auto">
                          <a:xfrm>
                            <a:off x="4434014" y="1886585"/>
                            <a:ext cx="1809750" cy="1647825"/>
                          </a:xfrm>
                          <a:prstGeom prst="rect">
                            <a:avLst/>
                          </a:prstGeom>
                          <a:noFill/>
                          <a:ln w="9525">
                            <a:solidFill>
                              <a:srgbClr val="000000"/>
                            </a:solidFill>
                            <a:miter lim="800000"/>
                            <a:headEnd/>
                            <a:tailEnd/>
                          </a:ln>
                        </wps:spPr>
                        <wps:txbx>
                          <w:txbxContent>
                            <w:p w:rsidR="00562DF4" w:rsidRDefault="00562DF4" w:rsidP="000B28AA"/>
                            <w:p w:rsidR="00562DF4" w:rsidRDefault="00562DF4" w:rsidP="000B28AA"/>
                          </w:txbxContent>
                        </wps:txbx>
                        <wps:bodyPr rot="0" vert="horz" wrap="square" lIns="91440" tIns="45720" rIns="91440" bIns="45720" anchor="t" anchorCtr="0">
                          <a:noAutofit/>
                        </wps:bodyPr>
                      </wps:wsp>
                      <wps:wsp>
                        <wps:cNvPr id="82" name="Text Box 14"/>
                        <wps:cNvSpPr txBox="1">
                          <a:spLocks noChangeArrowheads="1"/>
                        </wps:cNvSpPr>
                        <wps:spPr bwMode="auto">
                          <a:xfrm>
                            <a:off x="2790825" y="19685"/>
                            <a:ext cx="1809750" cy="1647825"/>
                          </a:xfrm>
                          <a:prstGeom prst="rect">
                            <a:avLst/>
                          </a:prstGeom>
                          <a:solidFill>
                            <a:schemeClr val="bg1"/>
                          </a:solidFill>
                          <a:ln w="9525">
                            <a:solidFill>
                              <a:srgbClr val="000000"/>
                            </a:solidFill>
                            <a:miter lim="800000"/>
                            <a:headEnd/>
                            <a:tailEnd/>
                          </a:ln>
                        </wps:spPr>
                        <wps:txbx>
                          <w:txbxContent>
                            <w:p w:rsidR="00562DF4" w:rsidRDefault="00562DF4" w:rsidP="000B28AA">
                              <w:pPr>
                                <w:rPr>
                                  <w:b/>
                                </w:rPr>
                              </w:pPr>
                              <w:r>
                                <w:rPr>
                                  <w:b/>
                                </w:rPr>
                                <w:t>Key Facts / Observations</w:t>
                              </w:r>
                            </w:p>
                            <w:p w:rsidR="00562DF4" w:rsidRDefault="00562DF4" w:rsidP="000B28AA"/>
                          </w:txbxContent>
                        </wps:txbx>
                        <wps:bodyPr rot="0" vert="horz" wrap="square" lIns="91440" tIns="45720" rIns="91440" bIns="45720" anchor="t" anchorCtr="0">
                          <a:noAutofit/>
                        </wps:bodyPr>
                      </wps:wsp>
                      <wps:wsp>
                        <wps:cNvPr id="83" name="Text Box 15"/>
                        <wps:cNvSpPr txBox="1">
                          <a:spLocks noChangeArrowheads="1"/>
                        </wps:cNvSpPr>
                        <wps:spPr bwMode="auto">
                          <a:xfrm>
                            <a:off x="0" y="1886585"/>
                            <a:ext cx="1809750" cy="1647825"/>
                          </a:xfrm>
                          <a:prstGeom prst="rect">
                            <a:avLst/>
                          </a:prstGeom>
                          <a:solidFill>
                            <a:srgbClr val="FFFFFF"/>
                          </a:solidFill>
                          <a:ln w="9525">
                            <a:solidFill>
                              <a:srgbClr val="000000"/>
                            </a:solidFill>
                            <a:miter lim="800000"/>
                            <a:headEnd/>
                            <a:tailEnd/>
                          </a:ln>
                        </wps:spPr>
                        <wps:txbx>
                          <w:txbxContent>
                            <w:p w:rsidR="00562DF4" w:rsidRDefault="00562DF4" w:rsidP="000B28AA"/>
                            <w:p w:rsidR="00562DF4" w:rsidRDefault="00562DF4" w:rsidP="000B28AA"/>
                          </w:txbxContent>
                        </wps:txbx>
                        <wps:bodyPr rot="0" vert="horz" wrap="square" lIns="91440" tIns="45720" rIns="91440" bIns="45720" anchor="t" anchorCtr="0">
                          <a:noAutofit/>
                        </wps:bodyPr>
                      </wps:wsp>
                      <wps:wsp>
                        <wps:cNvPr id="84" name="Arrow: Right 84"/>
                        <wps:cNvSpPr/>
                        <wps:spPr>
                          <a:xfrm>
                            <a:off x="1933575" y="476885"/>
                            <a:ext cx="809625" cy="409575"/>
                          </a:xfrm>
                          <a:prstGeom prst="rightArrow">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Arrow: Bent-Up 18"/>
                        <wps:cNvSpPr/>
                        <wps:spPr>
                          <a:xfrm flipV="1">
                            <a:off x="4657725" y="591185"/>
                            <a:ext cx="1257300" cy="904875"/>
                          </a:xfrm>
                          <a:custGeom>
                            <a:avLst/>
                            <a:gdLst>
                              <a:gd name="connsiteX0" fmla="*/ 0 w 1257300"/>
                              <a:gd name="connsiteY0" fmla="*/ 650081 h 866775"/>
                              <a:gd name="connsiteX1" fmla="*/ 932259 w 1257300"/>
                              <a:gd name="connsiteY1" fmla="*/ 650081 h 866775"/>
                              <a:gd name="connsiteX2" fmla="*/ 932259 w 1257300"/>
                              <a:gd name="connsiteY2" fmla="*/ 216694 h 866775"/>
                              <a:gd name="connsiteX3" fmla="*/ 823913 w 1257300"/>
                              <a:gd name="connsiteY3" fmla="*/ 216694 h 866775"/>
                              <a:gd name="connsiteX4" fmla="*/ 1040606 w 1257300"/>
                              <a:gd name="connsiteY4" fmla="*/ 0 h 866775"/>
                              <a:gd name="connsiteX5" fmla="*/ 1257300 w 1257300"/>
                              <a:gd name="connsiteY5" fmla="*/ 216694 h 866775"/>
                              <a:gd name="connsiteX6" fmla="*/ 1148953 w 1257300"/>
                              <a:gd name="connsiteY6" fmla="*/ 216694 h 866775"/>
                              <a:gd name="connsiteX7" fmla="*/ 1148953 w 1257300"/>
                              <a:gd name="connsiteY7" fmla="*/ 866775 h 866775"/>
                              <a:gd name="connsiteX8" fmla="*/ 0 w 1257300"/>
                              <a:gd name="connsiteY8" fmla="*/ 866775 h 866775"/>
                              <a:gd name="connsiteX9" fmla="*/ 0 w 1257300"/>
                              <a:gd name="connsiteY9" fmla="*/ 650081 h 866775"/>
                              <a:gd name="connsiteX0" fmla="*/ 0 w 1257300"/>
                              <a:gd name="connsiteY0" fmla="*/ 688181 h 904875"/>
                              <a:gd name="connsiteX1" fmla="*/ 932259 w 1257300"/>
                              <a:gd name="connsiteY1" fmla="*/ 688181 h 904875"/>
                              <a:gd name="connsiteX2" fmla="*/ 932259 w 1257300"/>
                              <a:gd name="connsiteY2" fmla="*/ 254794 h 904875"/>
                              <a:gd name="connsiteX3" fmla="*/ 823913 w 1257300"/>
                              <a:gd name="connsiteY3" fmla="*/ 254794 h 904875"/>
                              <a:gd name="connsiteX4" fmla="*/ 1059656 w 1257300"/>
                              <a:gd name="connsiteY4" fmla="*/ 0 h 904875"/>
                              <a:gd name="connsiteX5" fmla="*/ 1257300 w 1257300"/>
                              <a:gd name="connsiteY5" fmla="*/ 254794 h 904875"/>
                              <a:gd name="connsiteX6" fmla="*/ 1148953 w 1257300"/>
                              <a:gd name="connsiteY6" fmla="*/ 254794 h 904875"/>
                              <a:gd name="connsiteX7" fmla="*/ 1148953 w 1257300"/>
                              <a:gd name="connsiteY7" fmla="*/ 904875 h 904875"/>
                              <a:gd name="connsiteX8" fmla="*/ 0 w 1257300"/>
                              <a:gd name="connsiteY8" fmla="*/ 904875 h 904875"/>
                              <a:gd name="connsiteX9" fmla="*/ 0 w 1257300"/>
                              <a:gd name="connsiteY9" fmla="*/ 688181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57300" h="904875">
                                <a:moveTo>
                                  <a:pt x="0" y="688181"/>
                                </a:moveTo>
                                <a:lnTo>
                                  <a:pt x="932259" y="688181"/>
                                </a:lnTo>
                                <a:lnTo>
                                  <a:pt x="932259" y="254794"/>
                                </a:lnTo>
                                <a:lnTo>
                                  <a:pt x="823913" y="254794"/>
                                </a:lnTo>
                                <a:lnTo>
                                  <a:pt x="1059656" y="0"/>
                                </a:lnTo>
                                <a:lnTo>
                                  <a:pt x="1257300" y="254794"/>
                                </a:lnTo>
                                <a:lnTo>
                                  <a:pt x="1148953" y="254794"/>
                                </a:lnTo>
                                <a:lnTo>
                                  <a:pt x="1148953" y="904875"/>
                                </a:lnTo>
                                <a:lnTo>
                                  <a:pt x="0" y="904875"/>
                                </a:lnTo>
                                <a:lnTo>
                                  <a:pt x="0" y="688181"/>
                                </a:lnTo>
                                <a:close/>
                              </a:path>
                            </a:pathLst>
                          </a:cu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Arrow: Right 87"/>
                        <wps:cNvSpPr/>
                        <wps:spPr>
                          <a:xfrm rot="10800000">
                            <a:off x="2011873" y="5171637"/>
                            <a:ext cx="731327" cy="409575"/>
                          </a:xfrm>
                          <a:prstGeom prst="rightArrow">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Arrow: Right 88"/>
                        <wps:cNvSpPr/>
                        <wps:spPr>
                          <a:xfrm rot="16200000">
                            <a:off x="533366" y="3828971"/>
                            <a:ext cx="809625" cy="409575"/>
                          </a:xfrm>
                          <a:prstGeom prst="rightArrow">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576567" id="Group 70" o:spid="_x0000_s1092" style="position:absolute;left:0;text-align:left;margin-left:20.45pt;margin-top:10.15pt;width:491.6pt;height:491.75pt;z-index:251696128;mso-position-horizontal-relative:margin;mso-width-relative:margin;mso-height-relative:margin" coordsize="62437,62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WxgQgAANs1AAAOAAAAZHJzL2Uyb0RvYy54bWzsW1uP27YSfi/Q/yDosUBjUXcZcYrttgkK&#10;pG3QpLdHrSTbQmVRR9Kunf76fkOKNH3pWrtN3PSs92EtWTMccjTfzHA4fv7VZlVZd0Xblbye2eyZ&#10;Y1tFnfG8rBcz++d3L7+Mbavr0zpPK14XM/t90dlfvfj8s+frZlq4fMmrvGgtDFJ303Uzs5d930wn&#10;ky5bFqu0e8abosbDOW9XaY/bdjHJ23SN0VfVxHWccLLmbd60PCu6Dt9+Ix/aL8T483mR9T/O513R&#10;W9XMxtx68b8V/2/o/+TF83S6aNNmWWbDNNJHzGKVljWE6qG+SfvUum3Lg6FWZdbyjs/7ZxlfTfh8&#10;XmaFWANWw5y91bxq+W0j1rKYrheNVhNUu6enRw+b/XD3prXKfGZHUE+drvCOhFgL91DOullMQfOq&#10;bd42b9rhi4W8o/Vu5u2KPrESayPU+l6rtdj0VoYvQ9f3PBfDZ3iGm4B5g+KzJd7OAV+2/NbgjEJ/&#10;y+kyl2Y1UYInND89nXUDI+q2eur+mZ7eLtOmEOrvSAdKT5HS0zta4Nd8Y0VSU4KK1GT1G3wNOAiT&#10;6JrXPPujs2p+vUzrRXHVtny9LNIc02NiNTRvCCBW0ng37WiQm/X3PMfrSG97LgYao2sWO0kUDLpm&#10;oR/FbrCjsXTatF3/quAriy5mdguMiOHTu9ddL5WrSOjN1vxlWVX4Pp1WtbWe2UmAIem241WZ00Nx&#10;0y5urqvWuksJaeJvkLtDtip74L0qVzM71kTplNTxbZ0LKX1aVvIar7mq8baVSqRy+s3NRlisL7RH&#10;D294/h4aa7nEN/wRLpa8/dO21sD2zO7+d5u2hW1V39XQesJ8n5yBuPGDiGyzNZ/cmE/SOsNQM7u3&#10;LXl53QsHIpVzhbczL4XetjMZ5gxblAgSFqrBpAwJrnEHcLE0owcBDl6DxZFnW4AWrpPEE687nSrw&#10;uSxxXAcEBD4WRUHoCXNNpxp8fzvGFoiukwSBo8wqgP6iXbP6F4AYJ0p/1xW/zS3cw37oJQxYGu4I&#10;TPSu9uDzt6vWmju15gMoZTSP+7AkAeTGAbR3iCCKeYXGUL+RzmEHZ8cR0fXvq4LGq+qfijmwAd/j&#10;SgG7Y6ZZVtR9OABTUBPbHBjWjIPT2mWsejWZgZbYChFfNaNzWqLmEFJ53WvmVVnz9tgA+R9asqRX&#10;/kCueYs5jf6uyV6WcG2v065/k7YI57DbD+sS6tvVNYefY0humkxckgvpK3U5b/nqV2QmV+SI8Ej5&#10;kKxv1c3gRSzkNllxdSXIkBM0af+6fttkKnqQK363+TVtm8Ff97DPH7iKTel0z21LWtJvzUf4pjME&#10;zATrl35OB0wRxA2knidguowlrotsgnyl5wUOMgsRcRTiGUJnQs6UfGWSOCE8Hgh0tnEA+MfHTiOq&#10;ftCQqDX7KYfEbbCQ/vrj52w6VGgTZDp5GKLFmWww9mFkrrBBn4wtFvPYxusnlcB5KmJ/ytZKfuqj&#10;W2h86CTlVufsXhITgfeTtjlkito/PqXNhYgNR9KLD5tJqMTg0ZuLc9gm0py9AM40cs/qPX3f8x0m&#10;IziL4zCI93Y7T8p7irVfLDRHKQEBdd9CNX7PaqFulDhUciEfypLw49vnTnVFlE23W8ibhdo77VB9&#10;amUcsR+92DHZMfYe+3asUX5WO5ZZwJl87I51dmYh8aX4GzZhO2SfmhHrGvAllUV8lkYsKt1T66dy&#10;seyteN8h31+eYwl26CiTiWQ0CuN9T4pUNCQ/S1t1H5W6vXrk4VadJiEmJKpMe1UTqofLmolR7KYv&#10;dmxuz71+jAodlbuE3GWaF7KYjrqrrkPoGYiqxAMKeEYZTRb7SIgux8mS4dEC3pZRUxPrfFTxzigb&#10;Xop3dNjynyvexeEemL9GAfnLnxuLDacV91XbrXlVNr+oSuZwROiHQRQNGVKQ4PRiP4V3g8hTRw2J&#10;48cHyM5u5QEW2aHCMU5ecxxf0VeLfHA/Ga/rDudNvyGYzVcVCsFfTCzHWltsECGKfwfkv5vkIdAX&#10;M2tpxWGIwxNZLzxg+Q07JC0h8Vw3SE6LMXlGikGa+2AxJo/LwjDxT64GWYgWE7tewrzTqzF5RopB&#10;nNBimOOj3BqelmMyOSdXggCxFSHf+mkRJtPIpQAlWznMj5NghMpMppFycPb8cDkmkzTjk3rD0aSW&#10;MwIxJvlICajIPkSCST4SLCaMR6zBJEe6wQTqt/7nmF8xEfwo1I8TYyJ4rBiTxw38SKD+/tWYCH4U&#10;6seJMQHMnCAJg0eg/v6VmAAefP0DUT9uKSaA2aNQP06OCeDRckwmqS6g/n69mTAegRiTfKQEE8Yj&#10;JJjkRzCJgzkd9dOl7F5BX8OmHjIBXOHkFd1SMrNteEe9RmZagM2DukXYl2d94KI04gQzsG8yq0LL&#10;OGag02RWPU3jmIFTk1lUYqGJccxAn8ks9mSjmYErk1lkQ6OZARaTWTUhjJs2jNlkFpvt0ZJhpyaz&#10;SFxHM8METWbRY6KY5edgbHQWTF2Glegy7NEOgN4q20KX4Y3MGnGyTzZKtkWX1EqlElFrifNmmerS&#10;4xW/K95xQdhvu+MkAAYj3ZJUtUkq44OY8w69olKfjRjYoJZBYhhdUalPSS2Dghh7BPXg2wW5gpYa&#10;T33KcbUWoOgxA0tPO3oeBvnW/eHVqUmoTzkZpAGYxmjCo0pGH1BXSGdCb1rs1fXbJ6MxNjBGIwD1&#10;ul0qDval4vCk24Vi+Ppj5UNdYB3q4MAXnRmY3X2yBYw5Q2cpoWkoOpjNfgGLmG6CVEfbkcc8F5Iv&#10;5UQo7XQ/4BajD+wH3DJeyolPsBcwRi52DNxjiomiu5uF+NUH1cMNcAee54UyvfRiN06ivZaqy1HB&#10;0BlMOrtg+wGt//8vfb6i4RK/IBKZ6PBrJ/qJknmPa/M3WS/+AgAA//8DAFBLAwQUAAYACAAAACEA&#10;dLUrwOAAAAALAQAADwAAAGRycy9kb3ducmV2LnhtbEyPQUvDQBCF74L/YRnBm91NUqXGbEop6qkI&#10;toJ4mybTJDQ7G7LbJP33bk56e8N7vPdNtp5MKwbqXWNZQ7RQIIgLWzZcafg6vD2sQDiPXGJrmTRc&#10;ycE6v73JMC3tyJ807H0lQgm7FDXU3neplK6oyaBb2I44eCfbG/Th7CtZ9jiGctPKWKknabDhsFBj&#10;R9uaivP+YjS8jzhukuh12J1P2+vP4fHjexeR1vd30+YFhKfJ/4Vhxg/okAemo71w6USrYameQ1JD&#10;rBIQs6/iZQTiOCuVrEDmmfz/Q/4LAAD//wMAUEsBAi0AFAAGAAgAAAAhALaDOJL+AAAA4QEAABMA&#10;AAAAAAAAAAAAAAAAAAAAAFtDb250ZW50X1R5cGVzXS54bWxQSwECLQAUAAYACAAAACEAOP0h/9YA&#10;AACUAQAACwAAAAAAAAAAAAAAAAAvAQAAX3JlbHMvLnJlbHNQSwECLQAUAAYACAAAACEAbqEVsYEI&#10;AADbNQAADgAAAAAAAAAAAAAAAAAuAgAAZHJzL2Uyb0RvYy54bWxQSwECLQAUAAYACAAAACEAdLUr&#10;wOAAAAALAQAADwAAAAAAAAAAAAAAAADbCgAAZHJzL2Rvd25yZXYueG1sUEsFBgAAAAAEAAQA8wAA&#10;AOgLAAAAAA==&#10;">
                <v:shape id="Text Box 7" o:spid="_x0000_s1093" type="#_x0000_t202" style="position:absolute;width:18097;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oPuxAAAANsAAAAPAAAAZHJzL2Rvd25yZXYueG1sRI/NbsIw&#10;EITvSH0Hayv1Bk5BIiVgUMWPxBFSCtclXpKIeB3FLgSeHiNV4jianW92JrPWVOJCjSstK/jsRSCI&#10;M6tLzhXsflbdLxDOI2usLJOCGzmYTd86E0y0vfKWLqnPRYCwS1BB4X2dSOmyggy6nq2Jg3eyjUEf&#10;ZJNL3eA1wE0l+1E0lAZLDg0F1jQvKDunfya80T/sBotNSnGMx8Fief8dnfaVUh/v7fcYhKfWv47/&#10;02utII7huSUAQE4fAAAA//8DAFBLAQItABQABgAIAAAAIQDb4fbL7gAAAIUBAAATAAAAAAAAAAAA&#10;AAAAAAAAAABbQ29udGVudF9UeXBlc10ueG1sUEsBAi0AFAAGAAgAAAAhAFr0LFu/AAAAFQEAAAsA&#10;AAAAAAAAAAAAAAAAHwEAAF9yZWxzLy5yZWxzUEsBAi0AFAAGAAgAAAAhALaGg+7EAAAA2wAAAA8A&#10;AAAAAAAAAAAAAAAABwIAAGRycy9kb3ducmV2LnhtbFBLBQYAAAAAAwADALcAAAD4AgAAAAA=&#10;" filled="f">
                  <v:textbox>
                    <w:txbxContent>
                      <w:p w:rsidR="00562DF4" w:rsidRDefault="00562DF4" w:rsidP="000B28AA"/>
                      <w:p w:rsidR="00562DF4" w:rsidRDefault="00562DF4" w:rsidP="000B28AA"/>
                    </w:txbxContent>
                  </v:textbox>
                </v:shape>
                <v:group id="Group 78" o:spid="_x0000_s1094" style="position:absolute;left:20118;top:20199;width:21902;height:17756" coordorigin="20118,20199" coordsize="20955,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Cloud 89" o:spid="_x0000_s1095" style="position:absolute;left:20118;top:20199;width:20955;height:15145;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UTwwAAANsAAAAPAAAAZHJzL2Rvd25yZXYueG1sRI/dasJA&#10;FITvhb7Dcgre6aa1SBpdpRRaFS9KUx/gkD35odmzYXebRJ++KwheDjPzDbPejqYVPTnfWFbwNE9A&#10;EBdWN1wpOP18zFIQPiBrbC2TgjN52G4eJmvMtB34m/o8VCJC2GeooA6hy6T0RU0G/dx2xNErrTMY&#10;onSV1A6HCDetfE6SpTTYcFyosaP3morf/M8owMGNn6VMX760NYewW/R4OZZKTR/HtxWIQGO4h2/t&#10;vVaQvsL1S/wBcvMPAAD//wMAUEsBAi0AFAAGAAgAAAAhANvh9svuAAAAhQEAABMAAAAAAAAAAAAA&#10;AAAAAAAAAFtDb250ZW50X1R5cGVzXS54bWxQSwECLQAUAAYACAAAACEAWvQsW78AAAAVAQAACwAA&#10;AAAAAAAAAAAAAAAfAQAAX3JlbHMvLnJlbHNQSwECLQAUAAYACAAAACEAiLoFE8MAAADbAAAADwAA&#10;AAAAAAAAAAAAAAAHAgAAZHJzL2Rvd25yZXYueG1sUEsFBgAAAAADAAMAtwAAAPc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2.25pt">
                    <v:stroke joinstyle="miter"/>
                    <v:path arrowok="t" o:connecttype="custom" o:connectlocs="227643,917695;104775,889754;336056,1223464;282310,1236821;799297,1370390;766895,1309390;1398310,1218276;1385358,1285200;1655494,804705;1813190,1054874;2027493,538270;1957255,632083;1858980,190221;1862667,234533;1410485,138546;1446477,82034;1073992,165470;1091406,116741;679097,182017;742156,229275;200188,553520;189177,503773" o:connectangles="0,0,0,0,0,0,0,0,0,0,0,0,0,0,0,0,0,0,0,0,0,0"/>
                  </v:shape>
                  <v:shape id="_x0000_s1096" type="#_x0000_t202" style="position:absolute;left:21192;top:23350;width:19759;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rsidR="00562DF4" w:rsidRDefault="00562DF4" w:rsidP="000B28AA">
                          <w:pPr>
                            <w:jc w:val="center"/>
                            <w:rPr>
                              <w:b/>
                              <w:sz w:val="28"/>
                              <w:szCs w:val="28"/>
                            </w:rPr>
                          </w:pPr>
                          <w:r>
                            <w:rPr>
                              <w:b/>
                              <w:sz w:val="28"/>
                              <w:szCs w:val="28"/>
                            </w:rPr>
                            <w:t>Which is the most important stage?</w:t>
                          </w:r>
                        </w:p>
                        <w:p w:rsidR="00562DF4" w:rsidRDefault="00562DF4" w:rsidP="000B28AA">
                          <w:pPr>
                            <w:jc w:val="center"/>
                            <w:rPr>
                              <w:sz w:val="28"/>
                              <w:szCs w:val="28"/>
                            </w:rPr>
                          </w:pPr>
                        </w:p>
                        <w:p w:rsidR="00562DF4" w:rsidRDefault="00562DF4" w:rsidP="000B28AA">
                          <w:pPr>
                            <w:jc w:val="center"/>
                            <w:rPr>
                              <w:b/>
                              <w:sz w:val="28"/>
                              <w:szCs w:val="28"/>
                            </w:rPr>
                          </w:pPr>
                          <w:r>
                            <w:rPr>
                              <w:b/>
                              <w:sz w:val="28"/>
                              <w:szCs w:val="28"/>
                            </w:rPr>
                            <w:t>WHY?</w:t>
                          </w:r>
                        </w:p>
                        <w:p w:rsidR="00562DF4" w:rsidRDefault="00562DF4" w:rsidP="000B28AA"/>
                      </w:txbxContent>
                    </v:textbox>
                  </v:shape>
                </v:group>
                <v:shape id="Text Box 11" o:spid="_x0000_s1097" type="#_x0000_t202" style="position:absolute;left:28497;top:45973;width:18098;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IHxAAAANsAAAAPAAAAZHJzL2Rvd25yZXYueG1sRI9Ba8JA&#10;EIXvgv9hmUJvdVMFo9FVpLbQo41pvY7ZMQlmZ0N2q9Ff7wqCx8eb971582VnanGi1lWWFbwPIhDE&#10;udUVFwqy7dfbBITzyBpry6TgQg6Wi35vjom2Z/6hU+oLESDsElRQet8kUrq8JINuYBvi4B1sa9AH&#10;2RZSt3gOcFPLYRSNpcGKQ0OJDX2UlB/TfxPeGO6y0XqTUhzjfrT+vP5OD3+1Uq8v3WoGwlPnn8eP&#10;9LdWEE/hviUAQC5uAAAA//8DAFBLAQItABQABgAIAAAAIQDb4fbL7gAAAIUBAAATAAAAAAAAAAAA&#10;AAAAAAAAAABbQ29udGVudF9UeXBlc10ueG1sUEsBAi0AFAAGAAgAAAAhAFr0LFu/AAAAFQEAAAsA&#10;AAAAAAAAAAAAAAAAHwEAAF9yZWxzLy5yZWxzUEsBAi0AFAAGAAgAAAAhAKhVsgfEAAAA2wAAAA8A&#10;AAAAAAAAAAAAAAAABwIAAGRycy9kb3ducmV2LnhtbFBLBQYAAAAAAwADALcAAAD4AgAAAAA=&#10;" filled="f">
                  <v:textbox>
                    <w:txbxContent>
                      <w:p w:rsidR="00562DF4" w:rsidRDefault="00562DF4" w:rsidP="000B28AA"/>
                      <w:p w:rsidR="00562DF4" w:rsidRDefault="00562DF4" w:rsidP="000B28AA"/>
                    </w:txbxContent>
                  </v:textbox>
                </v:shape>
                <v:shape id="Text Box 12" o:spid="_x0000_s1098" type="#_x0000_t202" style="position:absolute;top:45973;width:18097;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u9xAAAANsAAAAPAAAAZHJzL2Rvd25yZXYueG1sRI/BbsIw&#10;DIbvSLxDZCRukALSYB0BTYNJO7KOwdVrTFvROFWTQeHp8WHSjtbv//Pn5bpztbpQGyrPBibjBBRx&#10;7m3FhYH91/toASpEZIu1ZzJwowDrVb+3xNT6K3/SJYuFEgiHFA2UMTap1iEvyWEY+4ZYspNvHUYZ&#10;20LbFq8Cd7WeJsmTdlixXCixobeS8nP260RjetzPNruM5nP8mW229+/n06E2ZjjoXl9AReri//Jf&#10;+8MaWIi9/CIA0KsHAAAA//8DAFBLAQItABQABgAIAAAAIQDb4fbL7gAAAIUBAAATAAAAAAAAAAAA&#10;AAAAAAAAAABbQ29udGVudF9UeXBlc10ueG1sUEsBAi0AFAAGAAgAAAAhAFr0LFu/AAAAFQEAAAsA&#10;AAAAAAAAAAAAAAAAHwEAAF9yZWxzLy5yZWxzUEsBAi0AFAAGAAgAAAAhAAy6a73EAAAA2wAAAA8A&#10;AAAAAAAAAAAAAAAABwIAAGRycy9kb3ducmV2LnhtbFBLBQYAAAAAAwADALcAAAD4AgAAAAA=&#10;" filled="f">
                  <v:textbox>
                    <w:txbxContent>
                      <w:p w:rsidR="00562DF4" w:rsidRDefault="00562DF4" w:rsidP="000B28AA"/>
                      <w:p w:rsidR="00562DF4" w:rsidRDefault="00562DF4" w:rsidP="000B28AA"/>
                    </w:txbxContent>
                  </v:textbox>
                </v:shape>
                <v:shape id="Text Box 13" o:spid="_x0000_s1099" type="#_x0000_t202" style="position:absolute;left:44340;top:18865;width:18097;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4mxQAAANsAAAAPAAAAZHJzL2Rvd25yZXYueG1sRI9Ba8JA&#10;EIXvhf6HZQq9NRsVTIyuUmoLHmua6nXMjkkwOxuyW43+erdQ6PHx5n1v3mI1mFacqXeNZQWjKAZB&#10;XFrdcKWg+Pp4SUE4j6yxtUwKruRgtXx8WGCm7YW3dM59JQKEXYYKau+7TEpX1mTQRbYjDt7R9gZ9&#10;kH0ldY+XADetHMfxVBpsODTU2NFbTeUp/zHhjfG+mKw/c0oSPEzW77fv2XHXKvX8NLzOQXga/P/x&#10;X3qjFaQj+N0SACCXdwAAAP//AwBQSwECLQAUAAYACAAAACEA2+H2y+4AAACFAQAAEwAAAAAAAAAA&#10;AAAAAAAAAAAAW0NvbnRlbnRfVHlwZXNdLnhtbFBLAQItABQABgAIAAAAIQBa9CxbvwAAABUBAAAL&#10;AAAAAAAAAAAAAAAAAB8BAABfcmVscy8ucmVsc1BLAQItABQABgAIAAAAIQBj9s4mxQAAANsAAAAP&#10;AAAAAAAAAAAAAAAAAAcCAABkcnMvZG93bnJldi54bWxQSwUGAAAAAAMAAwC3AAAA+QIAAAAA&#10;" filled="f">
                  <v:textbox>
                    <w:txbxContent>
                      <w:p w:rsidR="00562DF4" w:rsidRDefault="00562DF4" w:rsidP="000B28AA"/>
                      <w:p w:rsidR="00562DF4" w:rsidRDefault="00562DF4" w:rsidP="000B28AA"/>
                    </w:txbxContent>
                  </v:textbox>
                </v:shape>
                <v:shape id="_x0000_s1100" type="#_x0000_t202" style="position:absolute;left:27908;top:196;width:18097;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hEwgAAANsAAAAPAAAAZHJzL2Rvd25yZXYueG1sRI9Ba8JA&#10;FITvBf/D8oTe6iZCi0bXoC1CrzUe9PaSfSbB7Nu4u8b033cLhR6HmfmGWeej6cRAzreWFaSzBARx&#10;ZXXLtYJjsX9ZgPABWWNnmRR8k4d8M3laY6btg79oOIRaRAj7DBU0IfSZlL5qyKCf2Z44ehfrDIYo&#10;XS21w0eEm07Ok+RNGmw5LjTY03tD1fVwNwrKj7TdnbDcFc6UxfkVcdDLm1LP03G7AhFoDP/hv/an&#10;VrCYw++X+APk5gcAAP//AwBQSwECLQAUAAYACAAAACEA2+H2y+4AAACFAQAAEwAAAAAAAAAAAAAA&#10;AAAAAAAAW0NvbnRlbnRfVHlwZXNdLnhtbFBLAQItABQABgAIAAAAIQBa9CxbvwAAABUBAAALAAAA&#10;AAAAAAAAAAAAAB8BAABfcmVscy8ucmVsc1BLAQItABQABgAIAAAAIQBmdahEwgAAANsAAAAPAAAA&#10;AAAAAAAAAAAAAAcCAABkcnMvZG93bnJldi54bWxQSwUGAAAAAAMAAwC3AAAA9gIAAAAA&#10;" fillcolor="white [3212]">
                  <v:textbox>
                    <w:txbxContent>
                      <w:p w:rsidR="00562DF4" w:rsidRDefault="00562DF4" w:rsidP="000B28AA">
                        <w:pPr>
                          <w:rPr>
                            <w:b/>
                          </w:rPr>
                        </w:pPr>
                        <w:r>
                          <w:rPr>
                            <w:b/>
                          </w:rPr>
                          <w:t>Key Facts / Observations</w:t>
                        </w:r>
                      </w:p>
                      <w:p w:rsidR="00562DF4" w:rsidRDefault="00562DF4" w:rsidP="000B28AA"/>
                    </w:txbxContent>
                  </v:textbox>
                </v:shape>
                <v:shape id="Text Box 15" o:spid="_x0000_s1101" type="#_x0000_t202" style="position:absolute;top:18865;width:18097;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rsidR="00562DF4" w:rsidRDefault="00562DF4" w:rsidP="000B28AA"/>
                      <w:p w:rsidR="00562DF4" w:rsidRDefault="00562DF4" w:rsidP="000B28AA"/>
                    </w:txbxContent>
                  </v:textbox>
                </v:shape>
                <v:shape id="Arrow: Right 84" o:spid="_x0000_s1102" type="#_x0000_t13" style="position:absolute;left:19335;top:4768;width:8097;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LXvgAAANsAAAAPAAAAZHJzL2Rvd25yZXYueG1sRI/NCsIw&#10;EITvgu8QVvCmqSIi1SgiKN78BfG2NGtbbTaliba+vREEj8PsfLMzWzSmEC+qXG5ZwaAfgSBOrM45&#10;VXA+rXsTEM4jaywsk4I3OVjM260ZxtrWfKDX0aciQNjFqCDzvoyldElGBl3flsTBu9nKoA+ySqWu&#10;sA5wU8hhFI2lwZxDQ4YlrTJKHsenCW9cd+fiajfLPVr55kdTX+71Xqlup1lOQXhq/P/4l95qBZMR&#10;fLcEAMj5BwAA//8DAFBLAQItABQABgAIAAAAIQDb4fbL7gAAAIUBAAATAAAAAAAAAAAAAAAAAAAA&#10;AABbQ29udGVudF9UeXBlc10ueG1sUEsBAi0AFAAGAAgAAAAhAFr0LFu/AAAAFQEAAAsAAAAAAAAA&#10;AAAAAAAAHwEAAF9yZWxzLy5yZWxzUEsBAi0AFAAGAAgAAAAhAAg/Ite+AAAA2wAAAA8AAAAAAAAA&#10;AAAAAAAABwIAAGRycy9kb3ducmV2LnhtbFBLBQYAAAAAAwADALcAAADyAgAAAAA=&#10;" adj="16136" filled="f" strokecolor="black [3213]" strokeweight="1pt"/>
                <v:shape id="Arrow: Bent-Up 18" o:spid="_x0000_s1103" style="position:absolute;left:46577;top:5911;width:12573;height:9049;flip:y;visibility:visible;mso-wrap-style:square;v-text-anchor:middle" coordsize="125730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1ewwAAANsAAAAPAAAAZHJzL2Rvd25yZXYueG1sRI/RasJA&#10;FETfC/7Dcgt9Ed1Yaioxq4igiFBorR9wzd4mIdm7S3Y18e+7QqGPw8ycYfL1YFpxo87XlhXMpgkI&#10;4sLqmksF5+/dZAHCB2SNrWVScCcP69XoKcdM256/6HYKpYgQ9hkqqEJwmZS+qMign1pHHL0f2xkM&#10;UXal1B32EW5a+ZokqTRYc1yo0NG2oqI5XY2Cj/1Y2/eLI+fTtxKP88+mvfdKvTwPmyWIQEP4D/+1&#10;D1rBIoXHl/gD5OoXAAD//wMAUEsBAi0AFAAGAAgAAAAhANvh9svuAAAAhQEAABMAAAAAAAAAAAAA&#10;AAAAAAAAAFtDb250ZW50X1R5cGVzXS54bWxQSwECLQAUAAYACAAAACEAWvQsW78AAAAVAQAACwAA&#10;AAAAAAAAAAAAAAAfAQAAX3JlbHMvLnJlbHNQSwECLQAUAAYACAAAACEA5rc9XsMAAADbAAAADwAA&#10;AAAAAAAAAAAAAAAHAgAAZHJzL2Rvd25yZXYueG1sUEsFBgAAAAADAAMAtwAAAPcCAAAAAA==&#10;" path="m,688181r932259,l932259,254794r-108346,l1059656,r197644,254794l1148953,254794r,650081l,904875,,688181xe" filled="f" strokecolor="black [3213]" strokeweight="1pt">
                  <v:stroke joinstyle="miter"/>
                  <v:path arrowok="t" o:connecttype="custom" o:connectlocs="0,688181;932259,688181;932259,254794;823913,254794;1059656,0;1257300,254794;1148953,254794;1148953,904875;0,904875;0,688181" o:connectangles="0,0,0,0,0,0,0,0,0,0"/>
                </v:shape>
                <v:shape id="Arrow: Right 87" o:spid="_x0000_s1104" type="#_x0000_t13" style="position:absolute;left:20118;top:51716;width:7314;height:40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gG0xAAAANsAAAAPAAAAZHJzL2Rvd25yZXYueG1sRI9Ba8JA&#10;FITvQv/D8gredFMPatJspBUE6yVo24O3R/Y1mzb7NmQ3mv77bkHwOMzMN0y+GW0rLtT7xrGCp3kC&#10;grhyuuFawcf7brYG4QOyxtYxKfglD5viYZJjpt2Vj3Q5hVpECPsMFZgQukxKXxmy6OeuI47el+st&#10;hij7WuoerxFuW7lIkqW02HBcMNjR1lD1cxqsgvK7PPi6PJ8xNa/d2yAp/UwHpaaP48sziEBjuIdv&#10;7b1WsF7B/5f4A2TxBwAA//8DAFBLAQItABQABgAIAAAAIQDb4fbL7gAAAIUBAAATAAAAAAAAAAAA&#10;AAAAAAAAAABbQ29udGVudF9UeXBlc10ueG1sUEsBAi0AFAAGAAgAAAAhAFr0LFu/AAAAFQEAAAsA&#10;AAAAAAAAAAAAAAAAHwEAAF9yZWxzLy5yZWxzUEsBAi0AFAAGAAgAAAAhAE7uAbTEAAAA2wAAAA8A&#10;AAAAAAAAAAAAAAAABwIAAGRycy9kb3ducmV2LnhtbFBLBQYAAAAAAwADALcAAAD4AgAAAAA=&#10;" adj="15552" filled="f" strokecolor="black [3213]" strokeweight="1pt"/>
                <v:shape id="Arrow: Right 88" o:spid="_x0000_s1105" type="#_x0000_t13" style="position:absolute;left:5333;top:38289;width:8096;height:40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P+vwAAANsAAAAPAAAAZHJzL2Rvd25yZXYueG1sRE/dasIw&#10;FL4f+A7hCLubySYMqUYpBUEvClvrAxyaY1LWnJQmavf25mKwy4/vf3eY/SDuNMU+sIb3lQJB3AXT&#10;s9VwaY9vGxAxIRscApOGX4pw2C9edliY8OBvujfJihzCsUANLqWxkDJ2jjzGVRiJM3cNk8eU4WSl&#10;mfCRw/0gP5T6lB57zg0OR6ocdT/NzWvofK1aZd3a0Tkdq0Z92XNdav26nMstiERz+hf/uU9GwyaP&#10;zV/yD5D7JwAAAP//AwBQSwECLQAUAAYACAAAACEA2+H2y+4AAACFAQAAEwAAAAAAAAAAAAAAAAAA&#10;AAAAW0NvbnRlbnRfVHlwZXNdLnhtbFBLAQItABQABgAIAAAAIQBa9CxbvwAAABUBAAALAAAAAAAA&#10;AAAAAAAAAB8BAABfcmVscy8ucmVsc1BLAQItABQABgAIAAAAIQCAyGP+vwAAANsAAAAPAAAAAAAA&#10;AAAAAAAAAAcCAABkcnMvZG93bnJldi54bWxQSwUGAAAAAAMAAwC3AAAA8wIAAAAA&#10;" adj="16136" filled="f" strokecolor="black [3213]" strokeweight="1pt"/>
                <w10:wrap anchorx="margin"/>
              </v:group>
            </w:pict>
          </mc:Fallback>
        </mc:AlternateContent>
      </w: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60140">
      <w:r>
        <w:rPr>
          <w:noProof/>
          <w:lang w:eastAsia="en-GB"/>
        </w:rPr>
        <mc:AlternateContent>
          <mc:Choice Requires="wps">
            <w:drawing>
              <wp:anchor distT="0" distB="0" distL="114300" distR="114300" simplePos="0" relativeHeight="252006400" behindDoc="0" locked="0" layoutInCell="1" allowOverlap="1" wp14:anchorId="0D1004F4" wp14:editId="3A9AB485">
                <wp:simplePos x="0" y="0"/>
                <wp:positionH relativeFrom="column">
                  <wp:posOffset>4638727</wp:posOffset>
                </wp:positionH>
                <wp:positionV relativeFrom="paragraph">
                  <wp:posOffset>144797</wp:posOffset>
                </wp:positionV>
                <wp:extent cx="1938476" cy="904240"/>
                <wp:effectExtent l="0" t="0" r="26670" b="45720"/>
                <wp:wrapNone/>
                <wp:docPr id="74" name="Arrow: Bent-Up 18"/>
                <wp:cNvGraphicFramePr/>
                <a:graphic xmlns:a="http://schemas.openxmlformats.org/drawingml/2006/main">
                  <a:graphicData uri="http://schemas.microsoft.com/office/word/2010/wordprocessingShape">
                    <wps:wsp>
                      <wps:cNvSpPr/>
                      <wps:spPr>
                        <a:xfrm rot="5400000" flipV="1">
                          <a:off x="0" y="0"/>
                          <a:ext cx="1938476" cy="904240"/>
                        </a:xfrm>
                        <a:custGeom>
                          <a:avLst/>
                          <a:gdLst>
                            <a:gd name="connsiteX0" fmla="*/ 0 w 1257300"/>
                            <a:gd name="connsiteY0" fmla="*/ 650081 h 866775"/>
                            <a:gd name="connsiteX1" fmla="*/ 932259 w 1257300"/>
                            <a:gd name="connsiteY1" fmla="*/ 650081 h 866775"/>
                            <a:gd name="connsiteX2" fmla="*/ 932259 w 1257300"/>
                            <a:gd name="connsiteY2" fmla="*/ 216694 h 866775"/>
                            <a:gd name="connsiteX3" fmla="*/ 823913 w 1257300"/>
                            <a:gd name="connsiteY3" fmla="*/ 216694 h 866775"/>
                            <a:gd name="connsiteX4" fmla="*/ 1040606 w 1257300"/>
                            <a:gd name="connsiteY4" fmla="*/ 0 h 866775"/>
                            <a:gd name="connsiteX5" fmla="*/ 1257300 w 1257300"/>
                            <a:gd name="connsiteY5" fmla="*/ 216694 h 866775"/>
                            <a:gd name="connsiteX6" fmla="*/ 1148953 w 1257300"/>
                            <a:gd name="connsiteY6" fmla="*/ 216694 h 866775"/>
                            <a:gd name="connsiteX7" fmla="*/ 1148953 w 1257300"/>
                            <a:gd name="connsiteY7" fmla="*/ 866775 h 866775"/>
                            <a:gd name="connsiteX8" fmla="*/ 0 w 1257300"/>
                            <a:gd name="connsiteY8" fmla="*/ 866775 h 866775"/>
                            <a:gd name="connsiteX9" fmla="*/ 0 w 1257300"/>
                            <a:gd name="connsiteY9" fmla="*/ 650081 h 866775"/>
                            <a:gd name="connsiteX0" fmla="*/ 0 w 1257300"/>
                            <a:gd name="connsiteY0" fmla="*/ 688181 h 904875"/>
                            <a:gd name="connsiteX1" fmla="*/ 932259 w 1257300"/>
                            <a:gd name="connsiteY1" fmla="*/ 688181 h 904875"/>
                            <a:gd name="connsiteX2" fmla="*/ 932259 w 1257300"/>
                            <a:gd name="connsiteY2" fmla="*/ 254794 h 904875"/>
                            <a:gd name="connsiteX3" fmla="*/ 823913 w 1257300"/>
                            <a:gd name="connsiteY3" fmla="*/ 254794 h 904875"/>
                            <a:gd name="connsiteX4" fmla="*/ 1059656 w 1257300"/>
                            <a:gd name="connsiteY4" fmla="*/ 0 h 904875"/>
                            <a:gd name="connsiteX5" fmla="*/ 1257300 w 1257300"/>
                            <a:gd name="connsiteY5" fmla="*/ 254794 h 904875"/>
                            <a:gd name="connsiteX6" fmla="*/ 1148953 w 1257300"/>
                            <a:gd name="connsiteY6" fmla="*/ 254794 h 904875"/>
                            <a:gd name="connsiteX7" fmla="*/ 1148953 w 1257300"/>
                            <a:gd name="connsiteY7" fmla="*/ 904875 h 904875"/>
                            <a:gd name="connsiteX8" fmla="*/ 0 w 1257300"/>
                            <a:gd name="connsiteY8" fmla="*/ 904875 h 904875"/>
                            <a:gd name="connsiteX9" fmla="*/ 0 w 1257300"/>
                            <a:gd name="connsiteY9" fmla="*/ 688181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57300" h="904875">
                              <a:moveTo>
                                <a:pt x="0" y="688181"/>
                              </a:moveTo>
                              <a:lnTo>
                                <a:pt x="932259" y="688181"/>
                              </a:lnTo>
                              <a:lnTo>
                                <a:pt x="932259" y="254794"/>
                              </a:lnTo>
                              <a:lnTo>
                                <a:pt x="823913" y="254794"/>
                              </a:lnTo>
                              <a:lnTo>
                                <a:pt x="1059656" y="0"/>
                              </a:lnTo>
                              <a:lnTo>
                                <a:pt x="1257300" y="254794"/>
                              </a:lnTo>
                              <a:lnTo>
                                <a:pt x="1148953" y="254794"/>
                              </a:lnTo>
                              <a:lnTo>
                                <a:pt x="1148953" y="904875"/>
                              </a:lnTo>
                              <a:lnTo>
                                <a:pt x="0" y="904875"/>
                              </a:lnTo>
                              <a:lnTo>
                                <a:pt x="0" y="688181"/>
                              </a:lnTo>
                              <a:close/>
                            </a:path>
                          </a:pathLst>
                        </a:cu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B8ADB9" id="Arrow: Bent-Up 18" o:spid="_x0000_s1026" style="position:absolute;margin-left:365.25pt;margin-top:11.4pt;width:152.65pt;height:71.2pt;rotation:-90;flip:y;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57300,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PAwgQAAAUSAAAOAAAAZHJzL2Uyb0RvYy54bWy0WNtu4zYQfS/QfyD0WGBjSZZky4izcLNI&#10;USDYBk320kdGomKhEqmS9CX79R2SkjzNpjFttH6wSGnOHM5whuTw8v2+bciWSVULvgyiizAgjBei&#10;rPnTMvj0cPNuHhClKS9pIzhbBs9MBe+vfvzhctctWCzWoimZJKCEq8WuWwZrrbvFZKKKNWupuhAd&#10;4/CxErKlGrryaVJKugPtbTOJwzCb7IQsOykKphS8/eA+BldWf1WxQv9WVYpp0iwDGJu2/9L+P5r/&#10;ydUlXTxJ2q3roh8GPWMULa05kI6qPlBNyUbW36lq60IKJSp9UYh2IqqqLpi1AayJwhfW3K9px6wt&#10;4BzVjW5S/53a4uP2TpK6XAazJCCctjBHKynFbkF+Zly/+9SRaG68tOvUAoTvuzvZ9xQ0jcn7SrZE&#10;CnBtmoTmF5CqqbvPEA7WJWAk2VuPP48eZ3tNCngZ5dN5MssCUsC3PEzixE7JxGk12ouN0r8w0Zo2&#10;3d4q7WashJb1d9kPuhCcq1qzr4a+bWASf5qQkOxIFKezKQyqx70Q/wOLZ2kYziOyJvMsm83Sf4F8&#10;jRBDPo3jND9OgzGeNPEZNBgTR1mWJ0etmSKaeTzNo+lxazDGkwaia5yWKEzCLMyO82BQeNSSFFO4&#10;WT9OgUGepkC4HkyJknmeergMgzx5ZufwYJAL46N+gyV6tMcjY7C4J0N+GgMW90wWnMYeNmDxbD6P&#10;bNbD+jP/H7PejwZnsO/igjFxmsxs1r9tDc7gs7LejwYncBSmeZaekfVvW4ITuF/rT8x6P1NwAkdn&#10;Zb0fD05gbx4Mcu6CrH/bbziNPTIGi3sy4DT2YMDir+QknAmehl2froeDQLHn/UkAWoSaU2doTx2d&#10;UObUgY8FcMQYurDtw3kAVALKnjLeBsPujcHRSWDITgyOTwJDnmLw9CQwZB8GJyeBIa8w2J6GvB0G&#10;yYLB2UnMEMwYPDsJDHGKwfbs6j1sCEEMzjGzU9IHm4TCwpQUjS0pdECgpJABgZLi0WDooqPaxOjQ&#10;JDs46/YHUbK2R12z1ZjPrdiyB2EF9eGc7BKg5z+INByLuv3Bjvkf8oPU8OysYiTtNole+yA1PJ20&#10;2xSsbg/pfm234kNqDfqGp9M7egEc7aPYrbTe40Dih+UPpm4YxPB0g4FjAAzDW/BVJxeNUMwtJmbS&#10;7aoyzr4JGlTAcHFTN40NkMauO0o0dWnemfm3RS+7biTZUogtvR/WGSRlTQEOU465Asy29HPDjIqG&#10;/84qKOdg5YttdL3QWf7pajK1piVzNFDzuOoIVI/S1gqrzGitYICj3l6BKdAPYzV6nQ96WQNjtv4e&#10;gW5dHikc+wE4SltGwfUIbGsu5GvWNHpkdfKDY5w7jGceRfkMBa4tT2G2VVfc1FLpW6r0HZVQJcJL&#10;uL6A4nUt5LeA7OAqYBmovzZUsoA0v3KotfMogbKUaNtJ0lkMHYm/POIvfNNeC5g+2DOAzTaNvG6G&#10;ZiVF+wVuLVaGFT5RXgA37E0aVhDXudbQh09w71Gw1cq24b4AwuqW33fFUFl3YMnD/guVHTFNCBmo&#10;qz+K4drgUDDD1B5kjX+5WG20qGpTTdtYcn7qO3DXYAOgvxcxlxm4b6UOtzdXfwMAAP//AwBQSwME&#10;FAAGAAgAAAAhAJYyhd/gAAAACwEAAA8AAABkcnMvZG93bnJldi54bWxMj0FPg0AUhO8m/ofNM/HW&#10;LhCKSFmaptF4My36Ax7sFtDdt4TdFvTXu570OJnJzDflbjGaXdXkBksC4nUETFFr5UCdgPe351UO&#10;zHkkidqSEvClHOyq25sSC2lnOqlr7TsWSsgVKKD3fiw4d22vDLq1HRUF72wngz7IqeNywjmUG82T&#10;KMq4wYHCQo+jOvSq/awvRsDT674Zjgu+1Acff3xHx3nU2Alxf7fst8C8WvxfGH7xAzpUgamxF5KO&#10;aQF5nIQvXsBqkz8AC4nHTZoCawQkaZYBr0r+/0P1AwAA//8DAFBLAQItABQABgAIAAAAIQC2gziS&#10;/gAAAOEBAAATAAAAAAAAAAAAAAAAAAAAAABbQ29udGVudF9UeXBlc10ueG1sUEsBAi0AFAAGAAgA&#10;AAAhADj9If/WAAAAlAEAAAsAAAAAAAAAAAAAAAAALwEAAF9yZWxzLy5yZWxzUEsBAi0AFAAGAAgA&#10;AAAhAIxKw8DCBAAABRIAAA4AAAAAAAAAAAAAAAAALgIAAGRycy9lMm9Eb2MueG1sUEsBAi0AFAAG&#10;AAgAAAAhAJYyhd/gAAAACwEAAA8AAAAAAAAAAAAAAAAAHAcAAGRycy9kb3ducmV2LnhtbFBLBQYA&#10;AAAABAAEAPMAAAApCAAAAAA=&#10;" path="m,688181r932259,l932259,254794r-108346,l1059656,r197644,254794l1148953,254794r,650081l,904875,,688181xe" filled="f" strokecolor="black [3213]" strokeweight="1pt">
                <v:stroke joinstyle="miter"/>
                <v:path arrowok="t" o:connecttype="custom" o:connectlocs="0,687698;1437335,687698;1437335,254615;1270290,254615;1633753,0;1938476,254615;1771429,254615;1771429,904240;0,904240;0,687698" o:connectangles="0,0,0,0,0,0,0,0,0,0"/>
              </v:shape>
            </w:pict>
          </mc:Fallback>
        </mc:AlternateContent>
      </w:r>
    </w:p>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B03140" w:rsidRDefault="00B03140"/>
    <w:p w:rsidR="000B28AA" w:rsidRDefault="000B28AA"/>
    <w:p w:rsidR="00513BAB" w:rsidRDefault="00562DF4" w:rsidP="00513BAB">
      <w:pPr>
        <w:spacing w:line="276" w:lineRule="auto"/>
        <w:jc w:val="center"/>
        <w:rPr>
          <w:rFonts w:cstheme="minorHAnsi"/>
          <w:b/>
          <w:sz w:val="32"/>
        </w:rPr>
      </w:pPr>
      <w:r w:rsidRPr="006B040C">
        <w:rPr>
          <w:rFonts w:cstheme="minorHAnsi"/>
          <w:b/>
          <w:noProof/>
          <w:sz w:val="32"/>
          <w:lang w:eastAsia="en-GB"/>
        </w:rPr>
        <mc:AlternateContent>
          <mc:Choice Requires="wps">
            <w:drawing>
              <wp:anchor distT="45720" distB="45720" distL="114300" distR="114300" simplePos="0" relativeHeight="251997184" behindDoc="0" locked="0" layoutInCell="1" allowOverlap="1" wp14:anchorId="5C0C2EC7" wp14:editId="5A6B67AD">
                <wp:simplePos x="0" y="0"/>
                <wp:positionH relativeFrom="column">
                  <wp:posOffset>1287401</wp:posOffset>
                </wp:positionH>
                <wp:positionV relativeFrom="paragraph">
                  <wp:posOffset>83</wp:posOffset>
                </wp:positionV>
                <wp:extent cx="4608830" cy="467360"/>
                <wp:effectExtent l="0" t="0" r="20320" b="27940"/>
                <wp:wrapSquare wrapText="bothSides"/>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467360"/>
                        </a:xfrm>
                        <a:prstGeom prst="rect">
                          <a:avLst/>
                        </a:prstGeom>
                        <a:solidFill>
                          <a:srgbClr val="FFFFFF"/>
                        </a:solidFill>
                        <a:ln w="9525">
                          <a:solidFill>
                            <a:srgbClr val="000000"/>
                          </a:solidFill>
                          <a:miter lim="800000"/>
                          <a:headEnd/>
                          <a:tailEnd/>
                        </a:ln>
                      </wps:spPr>
                      <wps:txbx>
                        <w:txbxContent>
                          <w:p w:rsidR="00562DF4" w:rsidRDefault="00562DF4" w:rsidP="00513BAB">
                            <w:r>
                              <w:t>Unit /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C2EC7" id="_x0000_s1106" type="#_x0000_t202" style="position:absolute;left:0;text-align:left;margin-left:101.35pt;margin-top:0;width:362.9pt;height:36.8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sFKQIAAE4EAAAOAAAAZHJzL2Uyb0RvYy54bWysVNtu2zAMfR+wfxD0vthJnDQ14hRdugwD&#10;ugvQ7gNkWY6FSaImKbG7rx8lp1nQbS/D/CCIInVEnkN6fTNoRY7CeQmmotNJTokwHBpp9hX9+rh7&#10;s6LEB2YapsCIij4JT282r1+te1uKGXSgGuEIghhf9raiXQi2zDLPO6GZn4AVBp0tOM0Cmm6fNY71&#10;iK5VNsvzZdaDa6wDLrzH07vRSTcJv20FD5/b1otAVEUxt5BWl9Y6rtlmzcq9Y7aT/JQG+4csNJMG&#10;Hz1D3bHAyMHJ36C05A48tGHCQWfQtpKLVANWM81fVPPQMStSLUiOt2ea/P+D5Z+OXxyRTUXnBUpl&#10;mEaRHsUQyFsYyCzy01tfYtiDxcAw4DHqnGr19h74N08MbDtm9uLWOeg7wRrMbxpvZhdXRxwfQer+&#10;IzT4DDsESEBD63QkD+kgiI46PZ21ialwPCyW+Wo1RxdHX7G8mi+TeBkrn29b58N7AZrETUUdap/Q&#10;2fHeh5gNK59D4mMelGx2UqlkuH29VY4cGfbJLn2pgBdhypC+oteL2WIk4K8Qefr+BKFlwIZXUld0&#10;dQ5iZaTtnWlSOwYm1bjHlJU58RipG0kMQz0kyVCxkz41NE/IrIOxwXEgcdOB+0FJj81dUf/9wJyg&#10;RH0wqM71tCjiNCSjWFzN0HCXnvrSwwxHqIoGSsbtNqQJisQZuEUVW5kIjnKPmZxyxqZNvJ8GLE7F&#10;pZ2ifv0GNj8BAAD//wMAUEsDBBQABgAIAAAAIQDmDh633gAAAAcBAAAPAAAAZHJzL2Rvd25yZXYu&#10;eG1sTI/BTsMwEETvSPyDtUhcEHVIIUlDnAohgegNCoKrG2+TiHgdbDcNf89yguNoRjNvqvVsBzGh&#10;D70jBVeLBARS40xPrYK314fLAkSImoweHKGCbwywrk9PKl0ad6QXnLaxFVxCodQKuhjHUsrQdGh1&#10;WLgRib2981ZHlr6Vxusjl9tBpkmSSat74oVOj3jfYfO5PVgFxfXT9BE2y+f3JtsPq3iRT49fXqnz&#10;s/nuFkTEOf6F4Ref0aFmpp07kAliUJAmac5RBfyI7VVa3IDYKciXGci6kv/56x8AAAD//wMAUEsB&#10;Ai0AFAAGAAgAAAAhALaDOJL+AAAA4QEAABMAAAAAAAAAAAAAAAAAAAAAAFtDb250ZW50X1R5cGVz&#10;XS54bWxQSwECLQAUAAYACAAAACEAOP0h/9YAAACUAQAACwAAAAAAAAAAAAAAAAAvAQAAX3JlbHMv&#10;LnJlbHNQSwECLQAUAAYACAAAACEAw5O7BSkCAABOBAAADgAAAAAAAAAAAAAAAAAuAgAAZHJzL2Uy&#10;b0RvYy54bWxQSwECLQAUAAYACAAAACEA5g4et94AAAAHAQAADwAAAAAAAAAAAAAAAACDBAAAZHJz&#10;L2Rvd25yZXYueG1sUEsFBgAAAAAEAAQA8wAAAI4FAAAAAA==&#10;">
                <v:textbox>
                  <w:txbxContent>
                    <w:p w:rsidR="00562DF4" w:rsidRDefault="00562DF4" w:rsidP="00513BAB">
                      <w:r>
                        <w:t>Unit / Topic:</w:t>
                      </w:r>
                    </w:p>
                  </w:txbxContent>
                </v:textbox>
                <w10:wrap type="square"/>
              </v:shape>
            </w:pict>
          </mc:Fallback>
        </mc:AlternateContent>
      </w:r>
    </w:p>
    <w:p w:rsidR="00513BAB" w:rsidRDefault="00513BAB" w:rsidP="00513BAB">
      <w:pPr>
        <w:spacing w:line="276" w:lineRule="auto"/>
        <w:jc w:val="center"/>
        <w:rPr>
          <w:rFonts w:cstheme="minorHAnsi"/>
          <w:b/>
          <w:sz w:val="20"/>
          <w:szCs w:val="20"/>
        </w:rPr>
      </w:pPr>
    </w:p>
    <w:p w:rsidR="00513BAB" w:rsidRDefault="00562DF4" w:rsidP="00513BAB">
      <w:pPr>
        <w:spacing w:line="276" w:lineRule="auto"/>
        <w:jc w:val="center"/>
        <w:rPr>
          <w:rFonts w:cstheme="minorHAnsi"/>
          <w:b/>
          <w:sz w:val="20"/>
          <w:szCs w:val="20"/>
        </w:rPr>
      </w:pPr>
      <w:r w:rsidRPr="00B13573">
        <w:rPr>
          <w:rFonts w:cstheme="minorHAnsi"/>
          <w:b/>
          <w:noProof/>
          <w:sz w:val="32"/>
          <w:lang w:eastAsia="en-GB"/>
        </w:rPr>
        <mc:AlternateContent>
          <mc:Choice Requires="wps">
            <w:drawing>
              <wp:anchor distT="45720" distB="45720" distL="114300" distR="114300" simplePos="0" relativeHeight="251996160" behindDoc="0" locked="0" layoutInCell="1" allowOverlap="1" wp14:anchorId="65753A74" wp14:editId="5D504F7A">
                <wp:simplePos x="0" y="0"/>
                <wp:positionH relativeFrom="column">
                  <wp:posOffset>1334770</wp:posOffset>
                </wp:positionH>
                <wp:positionV relativeFrom="paragraph">
                  <wp:posOffset>10160</wp:posOffset>
                </wp:positionV>
                <wp:extent cx="4610100" cy="1404620"/>
                <wp:effectExtent l="0" t="0" r="0" b="0"/>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4620"/>
                        </a:xfrm>
                        <a:prstGeom prst="rect">
                          <a:avLst/>
                        </a:prstGeom>
                        <a:solidFill>
                          <a:srgbClr val="FFFFFF"/>
                        </a:solidFill>
                        <a:ln w="9525">
                          <a:noFill/>
                          <a:miter lim="800000"/>
                          <a:headEnd/>
                          <a:tailEnd/>
                        </a:ln>
                      </wps:spPr>
                      <wps:txbx>
                        <w:txbxContent>
                          <w:p w:rsidR="00562DF4" w:rsidRPr="00B13573" w:rsidRDefault="00562DF4" w:rsidP="00513BAB">
                            <w:pPr>
                              <w:rPr>
                                <w:sz w:val="44"/>
                              </w:rPr>
                            </w:pPr>
                            <w:r>
                              <w:rPr>
                                <w:rFonts w:cstheme="minorHAnsi"/>
                                <w:b/>
                                <w:sz w:val="32"/>
                              </w:rPr>
                              <w:t>Chunk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753A74" id="_x0000_s1107" type="#_x0000_t202" style="position:absolute;left:0;text-align:left;margin-left:105.1pt;margin-top:.8pt;width:363pt;height:110.6pt;z-index:25199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vzJAIAACYEAAAOAAAAZHJzL2Uyb0RvYy54bWysU9uO2yAQfa/Uf0C8N3ZcJ91YcVbbbFNV&#10;2l6k3X4AxjhGBYYCib39+g44SaPtW1UeEDDDYeacw/p21IochfMSTE3ns5wSYTi00uxr+v1p9+aG&#10;Eh+YaZkCI2r6LDy93bx+tR5sJQroQbXCEQQxvhpsTfsQbJVlnvdCMz8DKwwGO3CaBdy6fdY6NiC6&#10;VlmR58tsANdaB1x4j6f3U5BuEn7XCR6+dp0XgaiaYm0hzS7NTZyzzZpVe8dsL/mpDPYPVWgmDT56&#10;gbpngZGDk39BackdeOjCjIPOoOskF6kH7Gaev+jmsWdWpF6QHG8vNPn/B8u/HL85Ituavi0LSgzT&#10;KNKTGAN5DyMpIj+D9RWmPVpMDCMeo86pV28fgP/wxMC2Z2Yv7pyDoResxfrm8WZ2dXXC8RGkGT5D&#10;i8+wQ4AENHZOR/KQDoLoqNPzRZtYCsfDcjlHgjDEMTYv83JZJPUyVp2vW+fDRwGaxEVNHYqf4Nnx&#10;wYdYDqvOKfE1D0q2O6lU2rh9s1WOHBkaZZdG6uBFmjJkqOlqUSwSsoF4P3lIy4BGVlLX9CaPY7JW&#10;pOODaVNKYFJNa6xEmRM/kZKJnDA2Y5KiXJ15b6B9RsYcTMbFj4aLHtwvSgY0bU39zwNzghL1ySDr&#10;q3lZRpenTbl4hxQRdx1priPMcISqaaBkWm5D+hmJD3uH6uxk4i3KOFVyqhnNmOg8fZzo9ut9yvrz&#10;vTe/AQAA//8DAFBLAwQUAAYACAAAACEA91eZodsAAAAJAQAADwAAAGRycy9kb3ducmV2LnhtbEyP&#10;y07DMBBF90j8gzVI7KhTI6IS4lQVFRsWSBQkWLrxJI7wS7abhr9nWMHy6lzdOdNuF2fZjClPwUtY&#10;rypg6PugJz9KeH97utkAy0V5rWzwKOEbM2y7y4tWNTqc/SvOhzIyGvG5URJMKbHhPPcGncqrENET&#10;G0JyqlBMI9dJnWncWS6qquZOTZ4uGBXx0WD/dTg5CR/OTHqfXj4Hbef987C7i0uKUl5fLbsHYAWX&#10;8leGX31Sh46cjuHkdWZWglhXgqoEamDE729rykcCQmyAdy3//0H3AwAA//8DAFBLAQItABQABgAI&#10;AAAAIQC2gziS/gAAAOEBAAATAAAAAAAAAAAAAAAAAAAAAABbQ29udGVudF9UeXBlc10ueG1sUEsB&#10;Ai0AFAAGAAgAAAAhADj9If/WAAAAlAEAAAsAAAAAAAAAAAAAAAAALwEAAF9yZWxzLy5yZWxzUEsB&#10;Ai0AFAAGAAgAAAAhANOO2/MkAgAAJgQAAA4AAAAAAAAAAAAAAAAALgIAAGRycy9lMm9Eb2MueG1s&#10;UEsBAi0AFAAGAAgAAAAhAPdXmaHbAAAACQEAAA8AAAAAAAAAAAAAAAAAfgQAAGRycy9kb3ducmV2&#10;LnhtbFBLBQYAAAAABAAEAPMAAACGBQAAAAA=&#10;" stroked="f">
                <v:textbox style="mso-fit-shape-to-text:t">
                  <w:txbxContent>
                    <w:p w:rsidR="00562DF4" w:rsidRPr="00B13573" w:rsidRDefault="00562DF4" w:rsidP="00513BAB">
                      <w:pPr>
                        <w:rPr>
                          <w:sz w:val="44"/>
                        </w:rPr>
                      </w:pPr>
                      <w:r>
                        <w:rPr>
                          <w:rFonts w:cstheme="minorHAnsi"/>
                          <w:b/>
                          <w:sz w:val="32"/>
                        </w:rPr>
                        <w:t>Chunk It</w:t>
                      </w:r>
                    </w:p>
                  </w:txbxContent>
                </v:textbox>
                <w10:wrap type="square"/>
              </v:shape>
            </w:pict>
          </mc:Fallback>
        </mc:AlternateContent>
      </w:r>
    </w:p>
    <w:p w:rsidR="00513BAB" w:rsidRPr="007B2243" w:rsidRDefault="00513BAB" w:rsidP="00513BAB">
      <w:pPr>
        <w:spacing w:line="276" w:lineRule="auto"/>
        <w:jc w:val="center"/>
        <w:rPr>
          <w:rFonts w:cstheme="minorHAnsi"/>
          <w:b/>
          <w:sz w:val="20"/>
          <w:szCs w:val="20"/>
        </w:rPr>
      </w:pPr>
    </w:p>
    <w:p w:rsidR="00513BAB" w:rsidRDefault="00CF64F0" w:rsidP="00513BAB">
      <w:pPr>
        <w:tabs>
          <w:tab w:val="left" w:pos="2715"/>
        </w:tabs>
        <w:rPr>
          <w:rFonts w:cstheme="minorHAnsi"/>
        </w:rPr>
      </w:pPr>
      <w:r w:rsidRPr="00FA2EAF">
        <w:rPr>
          <w:rFonts w:cstheme="minorHAnsi"/>
          <w:b/>
          <w:noProof/>
          <w:sz w:val="20"/>
          <w:szCs w:val="20"/>
          <w:lang w:eastAsia="en-GB"/>
        </w:rPr>
        <mc:AlternateContent>
          <mc:Choice Requires="wps">
            <w:drawing>
              <wp:anchor distT="0" distB="0" distL="114300" distR="114300" simplePos="0" relativeHeight="252000256" behindDoc="0" locked="0" layoutInCell="1" allowOverlap="1" wp14:anchorId="6D05E544" wp14:editId="16395BC4">
                <wp:simplePos x="0" y="0"/>
                <wp:positionH relativeFrom="column">
                  <wp:posOffset>831850</wp:posOffset>
                </wp:positionH>
                <wp:positionV relativeFrom="paragraph">
                  <wp:posOffset>111760</wp:posOffset>
                </wp:positionV>
                <wp:extent cx="596265" cy="340360"/>
                <wp:effectExtent l="0" t="0" r="0" b="0"/>
                <wp:wrapNone/>
                <wp:docPr id="349" name="Text Box 349"/>
                <wp:cNvGraphicFramePr/>
                <a:graphic xmlns:a="http://schemas.openxmlformats.org/drawingml/2006/main">
                  <a:graphicData uri="http://schemas.microsoft.com/office/word/2010/wordprocessingShape">
                    <wps:wsp>
                      <wps:cNvSpPr txBox="1"/>
                      <wps:spPr>
                        <a:xfrm>
                          <a:off x="0" y="0"/>
                          <a:ext cx="596265" cy="340360"/>
                        </a:xfrm>
                        <a:prstGeom prst="rect">
                          <a:avLst/>
                        </a:prstGeom>
                        <a:noFill/>
                        <a:ln w="6350">
                          <a:noFill/>
                        </a:ln>
                      </wps:spPr>
                      <wps:txbx>
                        <w:txbxContent>
                          <w:p w:rsidR="00562DF4" w:rsidRPr="00CF64F0" w:rsidRDefault="00562DF4" w:rsidP="00513BAB">
                            <w:pPr>
                              <w:jc w:val="center"/>
                              <w:rPr>
                                <w:sz w:val="32"/>
                                <w:szCs w:val="68"/>
                              </w:rPr>
                            </w:pPr>
                            <w:r w:rsidRPr="00CF64F0">
                              <w:rPr>
                                <w:sz w:val="32"/>
                                <w:szCs w:val="6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5E544" id="Text Box 349" o:spid="_x0000_s1108" type="#_x0000_t202" style="position:absolute;margin-left:65.5pt;margin-top:8.8pt;width:46.95pt;height:26.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ztMwIAAFwEAAAOAAAAZHJzL2Uyb0RvYy54bWysVE2P2yAQvVfqf0DcGzufbaI4q3RXqSqt&#10;dldKqj0TDLElYCiQ2Omv74CdbLTtqeoFDzPDMO+9wcu7VityEs7XYAo6HOSUCMOhrM2hoD92m09f&#10;KPGBmZIpMKKgZ+Hp3erjh2VjF2IEFahSOIJFjF80tqBVCHaRZZ5XQjM/ACsMBiU4zQJu3SErHWuw&#10;ulbZKM9nWQOutA648B69D12QrlJ9KQUPz1J6EYgqKPYW0urSuo9rtlqyxcExW9W8b4P9Qxea1QYv&#10;vZZ6YIGRo6v/KKVr7sCDDAMOOgMpay4SBkQzzN+h2VbMioQFyfH2SpP/f2X50+nFkbos6Hgyp8Qw&#10;jSLtRBvIV2hJ9CFDjfULTNxaTA0tBlDpi9+jMwJvpdPxi5AIxpHr85XfWI6jczqfjWZTSjiGxpN8&#10;PEv8Z2+HrfPhmwBNolFQh/IlVtnp0QdsBFMvKfEuA5taqSShMqQp6Gw8zdOBawRPKIMHI4Su1WiF&#10;dt8m0Jje49tDeUZ4DroR8ZZvamzikfnwwhzOBCLCOQ/PuEgFeBn0FiUVuF9/88d8lAqjlDQ4YwX1&#10;P4/MCUrUd4MizoeTSRzKtJlMP49w424j+9uIOep7wDEe4ouyPJkxP6iLKR3oV3wO63grhpjheHdB&#10;w8W8D93k43PiYr1OSTiGloVHs7U8lo60Rop37StzttchoIBPcJlGtngnR5fbCbI+BpB10ioS3bHa&#10;848jnCTsn1t8I7f7lPX2U1j9BgAA//8DAFBLAwQUAAYACAAAACEAXvcsxuEAAAAJAQAADwAAAGRy&#10;cy9kb3ducmV2LnhtbEyPwU7DMBBE70j8g7VI3KgTA20JcaoqUoWE4NDSC7dN7CYR8TrEbhv4epYT&#10;3Ha0o5k3+WpyvTjZMXSeNKSzBISl2puOGg37t83NEkSISAZ7T1bDlw2wKi4vcsyMP9PWnnaxERxC&#10;IUMNbYxDJmWoW+swzPxgiX8HPzqMLMdGmhHPHO56qZJkLh12xA0tDrZsbf2xOzoNz+XmFbeVcsvv&#10;vnx6OayHz/37vdbXV9P6EUS0U/wzwy8+o0PBTJU/kgmiZ32b8pbIx2IOgg1K3T2AqDQsUgWyyOX/&#10;BcUPAAAA//8DAFBLAQItABQABgAIAAAAIQC2gziS/gAAAOEBAAATAAAAAAAAAAAAAAAAAAAAAABb&#10;Q29udGVudF9UeXBlc10ueG1sUEsBAi0AFAAGAAgAAAAhADj9If/WAAAAlAEAAAsAAAAAAAAAAAAA&#10;AAAALwEAAF9yZWxzLy5yZWxzUEsBAi0AFAAGAAgAAAAhABvTLO0zAgAAXAQAAA4AAAAAAAAAAAAA&#10;AAAALgIAAGRycy9lMm9Eb2MueG1sUEsBAi0AFAAGAAgAAAAhAF73LMbhAAAACQEAAA8AAAAAAAAA&#10;AAAAAAAAjQQAAGRycy9kb3ducmV2LnhtbFBLBQYAAAAABAAEAPMAAACbBQAAAAA=&#10;" filled="f" stroked="f" strokeweight=".5pt">
                <v:textbox>
                  <w:txbxContent>
                    <w:p w:rsidR="00562DF4" w:rsidRPr="00CF64F0" w:rsidRDefault="00562DF4" w:rsidP="00513BAB">
                      <w:pPr>
                        <w:jc w:val="center"/>
                        <w:rPr>
                          <w:sz w:val="32"/>
                          <w:szCs w:val="68"/>
                        </w:rPr>
                      </w:pPr>
                      <w:r w:rsidRPr="00CF64F0">
                        <w:rPr>
                          <w:sz w:val="32"/>
                          <w:szCs w:val="68"/>
                        </w:rPr>
                        <w:t>10</w:t>
                      </w:r>
                    </w:p>
                  </w:txbxContent>
                </v:textbox>
              </v:shape>
            </w:pict>
          </mc:Fallback>
        </mc:AlternateContent>
      </w:r>
      <w:r w:rsidRPr="00FA2EAF">
        <w:rPr>
          <w:rFonts w:cstheme="minorHAnsi"/>
          <w:b/>
          <w:noProof/>
          <w:sz w:val="20"/>
          <w:szCs w:val="20"/>
          <w:lang w:eastAsia="en-GB"/>
        </w:rPr>
        <mc:AlternateContent>
          <mc:Choice Requires="wps">
            <w:drawing>
              <wp:anchor distT="0" distB="0" distL="114300" distR="114300" simplePos="0" relativeHeight="251999232" behindDoc="0" locked="0" layoutInCell="1" allowOverlap="1" wp14:anchorId="31821DA2" wp14:editId="67B7A8DD">
                <wp:simplePos x="0" y="0"/>
                <wp:positionH relativeFrom="column">
                  <wp:posOffset>823595</wp:posOffset>
                </wp:positionH>
                <wp:positionV relativeFrom="paragraph">
                  <wp:posOffset>62081</wp:posOffset>
                </wp:positionV>
                <wp:extent cx="575310" cy="671830"/>
                <wp:effectExtent l="15240" t="0" r="0" b="24130"/>
                <wp:wrapNone/>
                <wp:docPr id="347" name="Arrow: Right 347"/>
                <wp:cNvGraphicFramePr/>
                <a:graphic xmlns:a="http://schemas.openxmlformats.org/drawingml/2006/main">
                  <a:graphicData uri="http://schemas.microsoft.com/office/word/2010/wordprocessingShape">
                    <wps:wsp>
                      <wps:cNvSpPr/>
                      <wps:spPr>
                        <a:xfrm rot="5400000">
                          <a:off x="0" y="0"/>
                          <a:ext cx="575310" cy="671830"/>
                        </a:xfrm>
                        <a:prstGeom prst="rightArrow">
                          <a:avLst>
                            <a:gd name="adj1" fmla="val 50000"/>
                            <a:gd name="adj2" fmla="val 49999"/>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426E6" id="Arrow: Right 347" o:spid="_x0000_s1026" type="#_x0000_t13" style="position:absolute;margin-left:64.85pt;margin-top:4.9pt;width:45.3pt;height:52.9pt;rotation:90;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kswAIAAOMFAAAOAAAAZHJzL2Uyb0RvYy54bWysVE1v2zAMvQ/YfxB0Xx2nSdMGdYqgRYcB&#10;RVu0HXpWZSn2JouapMTJfv1I2XGyradhPhjihx7JR4qXV9vGsI3yoQZb8PxkxJmyEsrargr+9eX2&#10;0zlnIQpbCgNWFXynAr9afPxw2bq5GkMFplSeIYgN89YVvIrRzbMsyEo1IpyAUxaNGnwjIop+lZVe&#10;tIjemGw8Gp1lLfjSeZAqBNTedEa+SPhaKxkftA4qMlNwzC2mv0//N/pni0sxX3nhqlr2aYh/yKIR&#10;tcWgA9SNiIKtff0XVFNLDwF0PJHQZKB1LVWqAavJR39U81wJp1ItSE5wA03h/8HK+82jZ3VZ8NPJ&#10;jDMrGmzS0nto5+ypXlWRkR5Zal2Yo/Oze/S9FPBIJW+1b5gHpHY6GdGXiMDS2DbxvBt4VtvIJCqn&#10;s+lpjt2QaDqb5eenqQ9ZB0WQzof4WUHD6FBwT4mkpBK02NyFmMgu+4RF+S3nTDcGe7cRhk1TGl1v&#10;j3zGxz6TC/yoMozbI+JpH5ngLdzWxiQUY0kRwNQl6ZJAI6qujWcYseBxm/dgR14ISDczIq+jK53i&#10;ziiCMPZJaSQfKRmnytLYHzDL73mnrkSpujBDZQg9eKcaEhihakxwwO0Bfs+VcLvCe1+6ptJrGS52&#10;XRxCdNEPFwfvFBFsHC42tQX/XjUmDlE7/z0xHR3EzBuUOxzHNEw4H8HJ2xon4E6E+Cg8NheVuGzi&#10;A/60gbbg0J84q8D/fE9P/vhe0MpZiw+94OHHWnjFmfli8SVd5JMJbYYkTKazMQr+2PJ2bLHr5hqw&#10;3ThumF06kn80+6P20LziTlpSVDQJKzF2wWX0e+E6dgsIt5pUy2Vyw23gRLyzz04SOLFKo/iyfRXe&#10;9c8g4vu5h/1S6Ke26+PBl25aWK4j6DqS8cBrL+AmSQPTbz1aVcdy8jrs5sUvAAAA//8DAFBLAwQU&#10;AAYACAAAACEAcZf5Od4AAAAKAQAADwAAAGRycy9kb3ducmV2LnhtbEyPzU7DMBCE70i8g7VI3Khd&#10;g5oS4lQVUntEoiBxdePND8TrEDtt4OlZTnDb2R3NflNsZt+LE46xC2RguVAgkKrgOmoMvL7sbtYg&#10;YrLkbB8IDXxhhE15eVHY3IUzPePpkBrBIRRza6BNaciljFWL3sZFGJD4VofR28RybKQb7ZnDfS+1&#10;UivpbUf8obUDPrZYfRwmb2DYbffT/nZ6qt9rRPcmP7P4vTLm+mrePoBIOKc/M/ziMzqUzHQME7ko&#10;etZaL9nKQ3YHgg1aZ/cgjrxQawWyLOT/CuUPAAAA//8DAFBLAQItABQABgAIAAAAIQC2gziS/gAA&#10;AOEBAAATAAAAAAAAAAAAAAAAAAAAAABbQ29udGVudF9UeXBlc10ueG1sUEsBAi0AFAAGAAgAAAAh&#10;ADj9If/WAAAAlAEAAAsAAAAAAAAAAAAAAAAALwEAAF9yZWxzLy5yZWxzUEsBAi0AFAAGAAgAAAAh&#10;AO7i+SzAAgAA4wUAAA4AAAAAAAAAAAAAAAAALgIAAGRycy9lMm9Eb2MueG1sUEsBAi0AFAAGAAgA&#10;AAAhAHGX+TneAAAACgEAAA8AAAAAAAAAAAAAAAAAGgUAAGRycy9kb3ducmV2LnhtbFBLBQYAAAAA&#10;BAAEAPMAAAAlBgAAAAA=&#10;" adj="10800" filled="f" strokecolor="black [3213]" strokeweight="1pt"/>
            </w:pict>
          </mc:Fallback>
        </mc:AlternateContent>
      </w:r>
    </w:p>
    <w:p w:rsidR="00513BAB" w:rsidRDefault="00513BAB" w:rsidP="00513BAB">
      <w:pPr>
        <w:tabs>
          <w:tab w:val="left" w:pos="2715"/>
        </w:tabs>
        <w:spacing w:line="276" w:lineRule="auto"/>
        <w:ind w:left="2880"/>
        <w:rPr>
          <w:rFonts w:cstheme="minorHAnsi"/>
        </w:rPr>
      </w:pPr>
      <w:r>
        <w:rPr>
          <w:rFonts w:cstheme="minorHAnsi"/>
        </w:rPr>
        <w:t>Chunks of learning of this / topic / area</w:t>
      </w:r>
    </w:p>
    <w:p w:rsidR="00513BAB" w:rsidRDefault="00513BAB" w:rsidP="00B03140">
      <w:pPr>
        <w:tabs>
          <w:tab w:val="left" w:pos="2715"/>
        </w:tabs>
        <w:spacing w:line="276" w:lineRule="auto"/>
        <w:ind w:left="2880"/>
        <w:rPr>
          <w:rFonts w:cstheme="minorHAnsi"/>
        </w:rPr>
      </w:pPr>
      <w:r>
        <w:rPr>
          <w:rFonts w:cstheme="minorHAnsi"/>
        </w:rPr>
        <w:t xml:space="preserve">* </w:t>
      </w:r>
      <w:r w:rsidRPr="00B50F46">
        <w:rPr>
          <w:rFonts w:cstheme="minorHAnsi"/>
        </w:rPr>
        <w:t>You could start with the most important or the most difficult to learn</w:t>
      </w:r>
    </w:p>
    <w:tbl>
      <w:tblPr>
        <w:tblStyle w:val="TableGrid"/>
        <w:tblW w:w="0" w:type="auto"/>
        <w:tblInd w:w="0" w:type="dxa"/>
        <w:tblLook w:val="04A0" w:firstRow="1" w:lastRow="0" w:firstColumn="1" w:lastColumn="0" w:noHBand="0" w:noVBand="1"/>
      </w:tblPr>
      <w:tblGrid>
        <w:gridCol w:w="10450"/>
      </w:tblGrid>
      <w:tr w:rsidR="00513BAB" w:rsidTr="00613942">
        <w:trPr>
          <w:trHeight w:val="1134"/>
        </w:trPr>
        <w:tc>
          <w:tcPr>
            <w:tcW w:w="10450" w:type="dxa"/>
            <w:shd w:val="clear" w:color="auto" w:fill="auto"/>
            <w:vAlign w:val="center"/>
          </w:tcPr>
          <w:p w:rsidR="00513BAB" w:rsidRPr="00283ABE" w:rsidRDefault="00513BAB" w:rsidP="00277277">
            <w:pPr>
              <w:tabs>
                <w:tab w:val="left" w:pos="2715"/>
              </w:tabs>
              <w:spacing w:line="276" w:lineRule="auto"/>
              <w:rPr>
                <w:rFonts w:cstheme="minorHAnsi"/>
                <w:b/>
              </w:rPr>
            </w:pPr>
            <w:r w:rsidRPr="00283ABE">
              <w:rPr>
                <w:rFonts w:cstheme="minorHAnsi"/>
                <w:b/>
              </w:rPr>
              <w:t>1.</w:t>
            </w:r>
          </w:p>
        </w:tc>
      </w:tr>
      <w:tr w:rsidR="00513BAB" w:rsidTr="00613942">
        <w:trPr>
          <w:trHeight w:val="1134"/>
        </w:trPr>
        <w:tc>
          <w:tcPr>
            <w:tcW w:w="10450" w:type="dxa"/>
            <w:shd w:val="clear" w:color="auto" w:fill="auto"/>
            <w:vAlign w:val="center"/>
          </w:tcPr>
          <w:p w:rsidR="00513BAB" w:rsidRPr="00283ABE" w:rsidRDefault="00513BAB" w:rsidP="00277277">
            <w:pPr>
              <w:tabs>
                <w:tab w:val="left" w:pos="2715"/>
              </w:tabs>
              <w:spacing w:line="276" w:lineRule="auto"/>
              <w:rPr>
                <w:rFonts w:cstheme="minorHAnsi"/>
                <w:b/>
              </w:rPr>
            </w:pPr>
            <w:r w:rsidRPr="00283ABE">
              <w:rPr>
                <w:rFonts w:cstheme="minorHAnsi"/>
                <w:b/>
              </w:rPr>
              <w:t>2.</w:t>
            </w:r>
          </w:p>
        </w:tc>
      </w:tr>
      <w:tr w:rsidR="00513BAB" w:rsidTr="00613942">
        <w:trPr>
          <w:trHeight w:val="1134"/>
        </w:trPr>
        <w:tc>
          <w:tcPr>
            <w:tcW w:w="10450" w:type="dxa"/>
            <w:shd w:val="clear" w:color="auto" w:fill="auto"/>
            <w:vAlign w:val="center"/>
          </w:tcPr>
          <w:p w:rsidR="00513BAB" w:rsidRPr="00283ABE" w:rsidRDefault="00513BAB" w:rsidP="00277277">
            <w:pPr>
              <w:tabs>
                <w:tab w:val="left" w:pos="2715"/>
              </w:tabs>
              <w:spacing w:line="276" w:lineRule="auto"/>
              <w:rPr>
                <w:rFonts w:cstheme="minorHAnsi"/>
                <w:b/>
              </w:rPr>
            </w:pPr>
            <w:r w:rsidRPr="00283ABE">
              <w:rPr>
                <w:rFonts w:cstheme="minorHAnsi"/>
                <w:b/>
              </w:rPr>
              <w:t>3.</w:t>
            </w:r>
          </w:p>
        </w:tc>
      </w:tr>
      <w:tr w:rsidR="00513BAB" w:rsidTr="00613942">
        <w:trPr>
          <w:trHeight w:val="1134"/>
        </w:trPr>
        <w:tc>
          <w:tcPr>
            <w:tcW w:w="10450" w:type="dxa"/>
            <w:shd w:val="clear" w:color="auto" w:fill="auto"/>
            <w:vAlign w:val="center"/>
          </w:tcPr>
          <w:p w:rsidR="00513BAB" w:rsidRPr="00283ABE" w:rsidRDefault="00513BAB" w:rsidP="00277277">
            <w:pPr>
              <w:tabs>
                <w:tab w:val="left" w:pos="2715"/>
              </w:tabs>
              <w:spacing w:line="276" w:lineRule="auto"/>
              <w:rPr>
                <w:rFonts w:cstheme="minorHAnsi"/>
                <w:b/>
              </w:rPr>
            </w:pPr>
            <w:r w:rsidRPr="00283ABE">
              <w:rPr>
                <w:rFonts w:cstheme="minorHAnsi"/>
                <w:b/>
              </w:rPr>
              <w:t>4.</w:t>
            </w:r>
            <w:r>
              <w:rPr>
                <w:noProof/>
              </w:rPr>
              <w:t xml:space="preserve"> </w:t>
            </w:r>
          </w:p>
        </w:tc>
      </w:tr>
      <w:tr w:rsidR="00513BAB" w:rsidTr="00613942">
        <w:trPr>
          <w:trHeight w:val="1134"/>
        </w:trPr>
        <w:tc>
          <w:tcPr>
            <w:tcW w:w="10450" w:type="dxa"/>
            <w:shd w:val="clear" w:color="auto" w:fill="auto"/>
            <w:vAlign w:val="center"/>
          </w:tcPr>
          <w:p w:rsidR="00513BAB" w:rsidRPr="00283ABE" w:rsidRDefault="00513BAB" w:rsidP="00277277">
            <w:pPr>
              <w:tabs>
                <w:tab w:val="left" w:pos="2715"/>
              </w:tabs>
              <w:spacing w:line="276" w:lineRule="auto"/>
              <w:rPr>
                <w:rFonts w:cstheme="minorHAnsi"/>
                <w:b/>
              </w:rPr>
            </w:pPr>
            <w:r w:rsidRPr="00283ABE">
              <w:rPr>
                <w:rFonts w:cstheme="minorHAnsi"/>
                <w:b/>
              </w:rPr>
              <w:t>5.</w:t>
            </w:r>
          </w:p>
        </w:tc>
      </w:tr>
      <w:tr w:rsidR="00513BAB" w:rsidTr="00613942">
        <w:trPr>
          <w:trHeight w:val="1134"/>
        </w:trPr>
        <w:tc>
          <w:tcPr>
            <w:tcW w:w="10450" w:type="dxa"/>
            <w:shd w:val="clear" w:color="auto" w:fill="auto"/>
            <w:vAlign w:val="center"/>
          </w:tcPr>
          <w:p w:rsidR="00513BAB" w:rsidRPr="00283ABE" w:rsidRDefault="00513BAB" w:rsidP="00277277">
            <w:pPr>
              <w:tabs>
                <w:tab w:val="left" w:pos="2715"/>
              </w:tabs>
              <w:spacing w:line="276" w:lineRule="auto"/>
              <w:rPr>
                <w:rFonts w:cstheme="minorHAnsi"/>
                <w:b/>
              </w:rPr>
            </w:pPr>
            <w:r w:rsidRPr="00283ABE">
              <w:rPr>
                <w:rFonts w:cstheme="minorHAnsi"/>
                <w:b/>
              </w:rPr>
              <w:t>6.</w:t>
            </w:r>
          </w:p>
        </w:tc>
      </w:tr>
      <w:tr w:rsidR="00513BAB" w:rsidTr="00613942">
        <w:trPr>
          <w:trHeight w:val="1134"/>
        </w:trPr>
        <w:tc>
          <w:tcPr>
            <w:tcW w:w="10450" w:type="dxa"/>
            <w:shd w:val="clear" w:color="auto" w:fill="auto"/>
            <w:vAlign w:val="center"/>
          </w:tcPr>
          <w:p w:rsidR="00513BAB" w:rsidRPr="00283ABE" w:rsidRDefault="00513BAB" w:rsidP="00277277">
            <w:pPr>
              <w:tabs>
                <w:tab w:val="left" w:pos="2715"/>
              </w:tabs>
              <w:spacing w:line="276" w:lineRule="auto"/>
              <w:rPr>
                <w:rFonts w:cstheme="minorHAnsi"/>
                <w:b/>
              </w:rPr>
            </w:pPr>
            <w:r w:rsidRPr="00283ABE">
              <w:rPr>
                <w:rFonts w:cstheme="minorHAnsi"/>
                <w:b/>
              </w:rPr>
              <w:t>7.</w:t>
            </w:r>
          </w:p>
        </w:tc>
      </w:tr>
      <w:tr w:rsidR="00513BAB" w:rsidTr="00613942">
        <w:trPr>
          <w:trHeight w:val="1134"/>
        </w:trPr>
        <w:tc>
          <w:tcPr>
            <w:tcW w:w="10450" w:type="dxa"/>
            <w:shd w:val="clear" w:color="auto" w:fill="auto"/>
            <w:vAlign w:val="center"/>
          </w:tcPr>
          <w:p w:rsidR="00513BAB" w:rsidRPr="00283ABE" w:rsidRDefault="00513BAB" w:rsidP="00277277">
            <w:pPr>
              <w:tabs>
                <w:tab w:val="left" w:pos="2715"/>
              </w:tabs>
              <w:spacing w:line="276" w:lineRule="auto"/>
              <w:rPr>
                <w:rFonts w:cstheme="minorHAnsi"/>
                <w:b/>
              </w:rPr>
            </w:pPr>
            <w:r w:rsidRPr="00283ABE">
              <w:rPr>
                <w:rFonts w:cstheme="minorHAnsi"/>
                <w:b/>
              </w:rPr>
              <w:t>8.</w:t>
            </w:r>
          </w:p>
        </w:tc>
      </w:tr>
      <w:tr w:rsidR="00513BAB" w:rsidTr="00613942">
        <w:trPr>
          <w:trHeight w:val="1134"/>
        </w:trPr>
        <w:tc>
          <w:tcPr>
            <w:tcW w:w="10450" w:type="dxa"/>
            <w:shd w:val="clear" w:color="auto" w:fill="auto"/>
            <w:vAlign w:val="center"/>
          </w:tcPr>
          <w:p w:rsidR="00513BAB" w:rsidRPr="00283ABE" w:rsidRDefault="00513BAB" w:rsidP="00277277">
            <w:pPr>
              <w:tabs>
                <w:tab w:val="left" w:pos="2715"/>
              </w:tabs>
              <w:spacing w:line="276" w:lineRule="auto"/>
              <w:rPr>
                <w:rFonts w:cstheme="minorHAnsi"/>
                <w:b/>
              </w:rPr>
            </w:pPr>
            <w:r w:rsidRPr="00283ABE">
              <w:rPr>
                <w:rFonts w:cstheme="minorHAnsi"/>
                <w:b/>
              </w:rPr>
              <w:t>9.</w:t>
            </w:r>
          </w:p>
        </w:tc>
      </w:tr>
      <w:tr w:rsidR="00513BAB" w:rsidTr="00613942">
        <w:trPr>
          <w:trHeight w:val="1134"/>
        </w:trPr>
        <w:tc>
          <w:tcPr>
            <w:tcW w:w="10450" w:type="dxa"/>
            <w:shd w:val="clear" w:color="auto" w:fill="auto"/>
            <w:vAlign w:val="center"/>
          </w:tcPr>
          <w:p w:rsidR="00513BAB" w:rsidRPr="00283ABE" w:rsidRDefault="00513BAB" w:rsidP="00277277">
            <w:pPr>
              <w:tabs>
                <w:tab w:val="left" w:pos="2715"/>
              </w:tabs>
              <w:spacing w:line="276" w:lineRule="auto"/>
              <w:rPr>
                <w:rFonts w:cstheme="minorHAnsi"/>
                <w:b/>
              </w:rPr>
            </w:pPr>
            <w:r w:rsidRPr="00283ABE">
              <w:rPr>
                <w:rFonts w:cstheme="minorHAnsi"/>
                <w:b/>
              </w:rPr>
              <w:t>10.</w:t>
            </w:r>
          </w:p>
        </w:tc>
      </w:tr>
    </w:tbl>
    <w:p w:rsidR="00BF5ACE" w:rsidRDefault="00BF5ACE" w:rsidP="00277277">
      <w:pPr>
        <w:spacing w:line="276" w:lineRule="auto"/>
        <w:rPr>
          <w:rFonts w:cstheme="minorHAnsi"/>
          <w:b/>
          <w:sz w:val="32"/>
        </w:rPr>
        <w:sectPr w:rsidR="00BF5ACE" w:rsidSect="00443FE5">
          <w:headerReference w:type="default" r:id="rId12"/>
          <w:footerReference w:type="default" r:id="rId13"/>
          <w:type w:val="continuous"/>
          <w:pgSz w:w="11900" w:h="16840"/>
          <w:pgMar w:top="720" w:right="720" w:bottom="720" w:left="720" w:header="720" w:footer="720" w:gutter="0"/>
          <w:pgBorders w:offsetFrom="page">
            <w:top w:val="thinThickSmallGap" w:sz="24" w:space="24" w:color="F7CAAC" w:themeColor="accent2" w:themeTint="66"/>
            <w:left w:val="thinThickSmallGap" w:sz="24" w:space="24" w:color="F7CAAC" w:themeColor="accent2" w:themeTint="66"/>
            <w:bottom w:val="thickThinSmallGap" w:sz="24" w:space="24" w:color="F7CAAC" w:themeColor="accent2" w:themeTint="66"/>
            <w:right w:val="thickThinSmallGap" w:sz="24" w:space="24" w:color="F7CAAC" w:themeColor="accent2" w:themeTint="66"/>
          </w:pgBorders>
          <w:cols w:space="720"/>
          <w:docGrid w:linePitch="360"/>
        </w:sectPr>
      </w:pPr>
    </w:p>
    <w:p w:rsidR="000B28AA" w:rsidRDefault="000B28AA" w:rsidP="000B28AA">
      <w:pPr>
        <w:spacing w:line="276" w:lineRule="auto"/>
        <w:rPr>
          <w:rFonts w:cstheme="minorHAnsi"/>
          <w:b/>
          <w:sz w:val="32"/>
        </w:rPr>
        <w:sectPr w:rsidR="000B28AA" w:rsidSect="00443FE5">
          <w:type w:val="continuous"/>
          <w:pgSz w:w="11900" w:h="16840"/>
          <w:pgMar w:top="1440" w:right="1440" w:bottom="1440" w:left="1440" w:header="720" w:footer="720" w:gutter="0"/>
          <w:pgBorders w:offsetFrom="page">
            <w:top w:val="thinThickSmallGap" w:sz="24" w:space="24" w:color="F7CAAC" w:themeColor="accent2" w:themeTint="66"/>
            <w:left w:val="thinThickSmallGap" w:sz="24" w:space="24" w:color="F7CAAC" w:themeColor="accent2" w:themeTint="66"/>
            <w:bottom w:val="thickThinSmallGap" w:sz="24" w:space="24" w:color="F7CAAC" w:themeColor="accent2" w:themeTint="66"/>
            <w:right w:val="thickThinSmallGap" w:sz="24" w:space="24" w:color="F7CAAC" w:themeColor="accent2" w:themeTint="66"/>
          </w:pgBorders>
          <w:cols w:space="720"/>
          <w:docGrid w:linePitch="360"/>
        </w:sectPr>
      </w:pPr>
    </w:p>
    <w:p w:rsidR="000A670B" w:rsidRPr="00582CD8" w:rsidRDefault="000A670B" w:rsidP="00AB3C1F">
      <w:pPr>
        <w:spacing w:line="276" w:lineRule="auto"/>
        <w:rPr>
          <w:rFonts w:cstheme="minorHAnsi"/>
          <w:b/>
          <w:sz w:val="32"/>
        </w:rPr>
      </w:pPr>
      <w:r w:rsidRPr="00582CD8">
        <w:rPr>
          <w:rFonts w:cstheme="minorHAnsi"/>
          <w:b/>
          <w:sz w:val="32"/>
        </w:rPr>
        <w:t>Ranking Triangle</w:t>
      </w:r>
    </w:p>
    <w:p w:rsidR="0056388D" w:rsidRDefault="0056388D" w:rsidP="000B28AA">
      <w:pPr>
        <w:spacing w:after="120" w:line="276" w:lineRule="auto"/>
        <w:rPr>
          <w:rFonts w:cstheme="minorHAnsi"/>
          <w:b/>
        </w:rPr>
      </w:pPr>
    </w:p>
    <w:p w:rsidR="000B28AA" w:rsidRDefault="000B28AA" w:rsidP="000B28AA">
      <w:pPr>
        <w:spacing w:after="120" w:line="276" w:lineRule="auto"/>
        <w:rPr>
          <w:rFonts w:cstheme="minorHAnsi"/>
          <w:b/>
        </w:rPr>
      </w:pPr>
      <w:r>
        <w:rPr>
          <w:rFonts w:cstheme="minorHAnsi"/>
          <w:b/>
        </w:rPr>
        <w:t xml:space="preserve">Name of Topic: </w:t>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after="120" w:line="276" w:lineRule="auto"/>
        <w:rPr>
          <w:rFonts w:cstheme="minorHAnsi"/>
          <w:b/>
        </w:rPr>
      </w:pPr>
      <w:r>
        <w:rPr>
          <w:rFonts w:cstheme="minorHAnsi"/>
          <w:b/>
        </w:rPr>
        <w:t>Name:</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after="120" w:line="276" w:lineRule="auto"/>
        <w:rPr>
          <w:rFonts w:cstheme="minorHAnsi"/>
          <w:b/>
        </w:rPr>
      </w:pPr>
      <w:r>
        <w:rPr>
          <w:rFonts w:cstheme="minorHAnsi"/>
          <w:b/>
        </w:rPr>
        <w:t>Class:</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line="276" w:lineRule="auto"/>
        <w:rPr>
          <w:rFonts w:cstheme="minorHAnsi"/>
          <w:b/>
          <w:i/>
          <w:u w:val="single"/>
        </w:rPr>
      </w:pPr>
    </w:p>
    <w:p w:rsidR="000B28AA" w:rsidRDefault="000B28AA" w:rsidP="000B28AA">
      <w:pPr>
        <w:spacing w:line="276" w:lineRule="auto"/>
        <w:rPr>
          <w:rFonts w:cstheme="minorHAnsi"/>
        </w:rPr>
      </w:pPr>
      <w:r>
        <w:rPr>
          <w:rFonts w:cstheme="minorHAnsi"/>
        </w:rPr>
        <w:t>The most important information goes at the top and then the least important at the bottom. Make sure you justify WHY you think it the most/least important.</w:t>
      </w:r>
    </w:p>
    <w:p w:rsidR="000B28AA" w:rsidRDefault="000B28AA" w:rsidP="000B28AA">
      <w:pPr>
        <w:spacing w:line="276" w:lineRule="auto"/>
        <w:rPr>
          <w:rFonts w:cstheme="minorHAnsi"/>
        </w:rPr>
      </w:pPr>
    </w:p>
    <w:p w:rsidR="000B28AA" w:rsidRDefault="000B28AA" w:rsidP="000B28AA">
      <w:pPr>
        <w:spacing w:line="276" w:lineRule="auto"/>
        <w:rPr>
          <w:rFonts w:cstheme="minorHAnsi"/>
        </w:rPr>
      </w:pPr>
    </w:p>
    <w:p w:rsidR="000B28AA" w:rsidRDefault="000B28AA" w:rsidP="000B28AA">
      <w:pPr>
        <w:spacing w:line="276" w:lineRule="auto"/>
        <w:rPr>
          <w:rFonts w:cstheme="minorHAnsi"/>
        </w:rPr>
      </w:pPr>
    </w:p>
    <w:p w:rsidR="000B28AA" w:rsidRDefault="00613942" w:rsidP="000B28AA">
      <w:pPr>
        <w:spacing w:line="276" w:lineRule="auto"/>
        <w:rPr>
          <w:rFonts w:cstheme="minorHAnsi"/>
        </w:rPr>
      </w:pPr>
      <w:r>
        <w:rPr>
          <w:noProof/>
          <w:lang w:eastAsia="en-GB"/>
        </w:rPr>
        <w:drawing>
          <wp:inline distT="0" distB="0" distL="0" distR="0" wp14:anchorId="0BD61E66" wp14:editId="3058E90D">
            <wp:extent cx="5611824" cy="5848657"/>
            <wp:effectExtent l="19050" t="0" r="46355" b="0"/>
            <wp:docPr id="95" name="Diagram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B28AA" w:rsidRDefault="000B28AA" w:rsidP="000B28AA">
      <w:pPr>
        <w:spacing w:line="276" w:lineRule="auto"/>
        <w:rPr>
          <w:rFonts w:cstheme="minorHAnsi"/>
        </w:rPr>
      </w:pPr>
    </w:p>
    <w:p w:rsidR="00161D92" w:rsidRPr="00613942" w:rsidRDefault="000A670B" w:rsidP="00613942">
      <w:pPr>
        <w:spacing w:line="276" w:lineRule="auto"/>
        <w:rPr>
          <w:rFonts w:cstheme="minorHAnsi"/>
          <w:b/>
        </w:rPr>
      </w:pPr>
      <w:r w:rsidRPr="0029637E">
        <w:rPr>
          <w:rFonts w:cstheme="minorHAnsi"/>
          <w:b/>
          <w:sz w:val="32"/>
        </w:rPr>
        <w:t>Thinking Hard Model</w:t>
      </w:r>
    </w:p>
    <w:p w:rsidR="000B28AA" w:rsidRDefault="000B28AA" w:rsidP="000B28AA">
      <w:pPr>
        <w:spacing w:after="120" w:line="276" w:lineRule="auto"/>
        <w:rPr>
          <w:rFonts w:cstheme="minorHAnsi"/>
          <w:b/>
        </w:rPr>
      </w:pPr>
      <w:r>
        <w:rPr>
          <w:rFonts w:cstheme="minorHAnsi"/>
          <w:b/>
        </w:rPr>
        <w:t xml:space="preserve">Name of Topic: </w:t>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line="276" w:lineRule="auto"/>
        <w:rPr>
          <w:rFonts w:cstheme="minorHAnsi"/>
          <w:b/>
          <w:i/>
          <w:u w:val="single"/>
        </w:rPr>
      </w:pPr>
    </w:p>
    <w:p w:rsidR="000B28AA" w:rsidRDefault="000B28AA" w:rsidP="000B28AA">
      <w:pPr>
        <w:spacing w:line="276" w:lineRule="auto"/>
        <w:rPr>
          <w:rFonts w:cstheme="minorHAnsi"/>
        </w:rPr>
      </w:pPr>
      <w:r>
        <w:rPr>
          <w:rFonts w:cstheme="minorHAnsi"/>
        </w:rPr>
        <w:t>Take a section of the text and do the following:</w:t>
      </w:r>
    </w:p>
    <w:p w:rsidR="000B28AA" w:rsidRDefault="000B28AA" w:rsidP="000B28AA">
      <w:pPr>
        <w:spacing w:line="276" w:lineRule="auto"/>
        <w:rPr>
          <w:rFonts w:cstheme="minorHAnsi"/>
          <w:b/>
          <w:i/>
          <w:u w:val="single"/>
        </w:rPr>
      </w:pPr>
    </w:p>
    <w:tbl>
      <w:tblPr>
        <w:tblStyle w:val="TableGrid"/>
        <w:tblW w:w="9074" w:type="dxa"/>
        <w:tblInd w:w="0" w:type="dxa"/>
        <w:tblLook w:val="04A0" w:firstRow="1" w:lastRow="0" w:firstColumn="1" w:lastColumn="0" w:noHBand="0" w:noVBand="1"/>
      </w:tblPr>
      <w:tblGrid>
        <w:gridCol w:w="9074"/>
      </w:tblGrid>
      <w:tr w:rsidR="000B28AA" w:rsidTr="00613942">
        <w:trPr>
          <w:trHeight w:val="1676"/>
        </w:trPr>
        <w:tc>
          <w:tcPr>
            <w:tcW w:w="9074"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rsidP="000B28AA">
            <w:pPr>
              <w:pStyle w:val="ListParagraph"/>
              <w:numPr>
                <w:ilvl w:val="0"/>
                <w:numId w:val="2"/>
              </w:numPr>
              <w:spacing w:line="276" w:lineRule="auto"/>
              <w:rPr>
                <w:rFonts w:cstheme="minorHAnsi"/>
                <w:sz w:val="20"/>
              </w:rPr>
            </w:pPr>
            <w:r>
              <w:rPr>
                <w:rFonts w:cstheme="minorHAnsi"/>
                <w:sz w:val="20"/>
              </w:rPr>
              <w:t>Prioritise: Underline the three most important sentences here. Rank 1-3, briefly explain number 1. Cross out the least important sentence</w:t>
            </w: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277277" w:rsidRDefault="00277277">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tc>
      </w:tr>
      <w:tr w:rsidR="000B28AA" w:rsidTr="00613942">
        <w:trPr>
          <w:trHeight w:val="1676"/>
        </w:trPr>
        <w:tc>
          <w:tcPr>
            <w:tcW w:w="9074"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rsidP="000B28AA">
            <w:pPr>
              <w:pStyle w:val="ListParagraph"/>
              <w:numPr>
                <w:ilvl w:val="0"/>
                <w:numId w:val="2"/>
              </w:numPr>
              <w:spacing w:line="276" w:lineRule="auto"/>
              <w:rPr>
                <w:rFonts w:cstheme="minorHAnsi"/>
                <w:sz w:val="20"/>
              </w:rPr>
            </w:pPr>
            <w:r>
              <w:rPr>
                <w:rFonts w:cstheme="minorHAnsi"/>
                <w:sz w:val="20"/>
              </w:rPr>
              <w:t>Reduce: Reduce the key information into 12 words</w:t>
            </w: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277277" w:rsidRDefault="00277277">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tc>
      </w:tr>
      <w:tr w:rsidR="000B28AA" w:rsidTr="00613942">
        <w:trPr>
          <w:trHeight w:val="1676"/>
        </w:trPr>
        <w:tc>
          <w:tcPr>
            <w:tcW w:w="9074"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rsidP="000B28AA">
            <w:pPr>
              <w:pStyle w:val="ListParagraph"/>
              <w:numPr>
                <w:ilvl w:val="0"/>
                <w:numId w:val="2"/>
              </w:numPr>
              <w:spacing w:line="276" w:lineRule="auto"/>
              <w:rPr>
                <w:rFonts w:cstheme="minorHAnsi"/>
                <w:sz w:val="20"/>
              </w:rPr>
            </w:pPr>
            <w:r>
              <w:rPr>
                <w:rFonts w:cstheme="minorHAnsi"/>
                <w:sz w:val="20"/>
              </w:rPr>
              <w:t>Transform: Transform this information into 4 pictures or images (no words allowed)</w:t>
            </w: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277277" w:rsidRDefault="00277277">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tc>
      </w:tr>
      <w:tr w:rsidR="000B28AA" w:rsidTr="00613942">
        <w:trPr>
          <w:trHeight w:val="1676"/>
        </w:trPr>
        <w:tc>
          <w:tcPr>
            <w:tcW w:w="9074"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rsidP="000B28AA">
            <w:pPr>
              <w:pStyle w:val="ListParagraph"/>
              <w:numPr>
                <w:ilvl w:val="0"/>
                <w:numId w:val="2"/>
              </w:numPr>
              <w:spacing w:line="276" w:lineRule="auto"/>
              <w:rPr>
                <w:rFonts w:cstheme="minorHAnsi"/>
                <w:sz w:val="20"/>
              </w:rPr>
            </w:pPr>
            <w:r>
              <w:rPr>
                <w:rFonts w:cstheme="minorHAnsi"/>
                <w:sz w:val="20"/>
              </w:rPr>
              <w:t>Categorise: Sort this information into three categories. Highlight and think of a suitable title for each category.</w:t>
            </w: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277277" w:rsidRDefault="00277277">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tc>
      </w:tr>
      <w:tr w:rsidR="000B28AA" w:rsidTr="00613942">
        <w:trPr>
          <w:trHeight w:val="1676"/>
        </w:trPr>
        <w:tc>
          <w:tcPr>
            <w:tcW w:w="9074"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rsidP="000B28AA">
            <w:pPr>
              <w:pStyle w:val="ListParagraph"/>
              <w:numPr>
                <w:ilvl w:val="0"/>
                <w:numId w:val="2"/>
              </w:numPr>
              <w:spacing w:line="276" w:lineRule="auto"/>
              <w:rPr>
                <w:rFonts w:cstheme="minorHAnsi"/>
                <w:sz w:val="20"/>
              </w:rPr>
            </w:pPr>
            <w:r>
              <w:rPr>
                <w:rFonts w:cstheme="minorHAnsi"/>
                <w:sz w:val="20"/>
              </w:rPr>
              <w:t>Extend: Write down three questions you’d like to ask an expert in this subject.</w:t>
            </w: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tc>
      </w:tr>
    </w:tbl>
    <w:p w:rsidR="000B28AA" w:rsidRDefault="000B28AA" w:rsidP="00277277">
      <w:pPr>
        <w:spacing w:line="276" w:lineRule="auto"/>
        <w:rPr>
          <w:rFonts w:eastAsia="Times New Roman" w:cs="Arial"/>
          <w:sz w:val="16"/>
          <w:szCs w:val="16"/>
          <w:lang w:val="en-US" w:eastAsia="en-GB"/>
        </w:rPr>
      </w:pPr>
    </w:p>
    <w:p w:rsidR="000B28AA" w:rsidRDefault="000B28AA" w:rsidP="000B28AA">
      <w:pPr>
        <w:spacing w:line="276" w:lineRule="auto"/>
        <w:jc w:val="center"/>
        <w:rPr>
          <w:rFonts w:eastAsia="Times New Roman" w:cs="Arial"/>
          <w:sz w:val="16"/>
          <w:szCs w:val="16"/>
          <w:lang w:val="en-US" w:eastAsia="en-GB"/>
        </w:rPr>
      </w:pPr>
    </w:p>
    <w:p w:rsidR="00B03140" w:rsidRDefault="00B03140" w:rsidP="00AB3C1F">
      <w:pPr>
        <w:spacing w:line="276" w:lineRule="auto"/>
        <w:rPr>
          <w:rFonts w:cstheme="minorHAnsi"/>
          <w:b/>
          <w:sz w:val="32"/>
        </w:rPr>
      </w:pPr>
    </w:p>
    <w:p w:rsidR="000A670B" w:rsidRPr="00020A7B" w:rsidRDefault="000A670B" w:rsidP="00B03140">
      <w:pPr>
        <w:spacing w:line="276" w:lineRule="auto"/>
        <w:jc w:val="center"/>
        <w:rPr>
          <w:rFonts w:cstheme="minorHAnsi"/>
          <w:b/>
          <w:sz w:val="32"/>
        </w:rPr>
      </w:pPr>
      <w:r w:rsidRPr="00020A7B">
        <w:rPr>
          <w:rFonts w:cstheme="minorHAnsi"/>
          <w:b/>
          <w:sz w:val="32"/>
        </w:rPr>
        <w:t>‘Boxing Up’ Activity</w:t>
      </w:r>
    </w:p>
    <w:p w:rsidR="000B28AA" w:rsidRDefault="000B28AA" w:rsidP="000B28AA">
      <w:pPr>
        <w:spacing w:line="276" w:lineRule="auto"/>
        <w:jc w:val="center"/>
        <w:rPr>
          <w:rFonts w:cstheme="minorHAnsi"/>
          <w:b/>
          <w:sz w:val="32"/>
        </w:rPr>
      </w:pPr>
    </w:p>
    <w:p w:rsidR="000B28AA" w:rsidRDefault="000B28AA" w:rsidP="000B28AA">
      <w:pPr>
        <w:spacing w:after="120" w:line="276" w:lineRule="auto"/>
        <w:rPr>
          <w:rFonts w:cstheme="minorHAnsi"/>
          <w:b/>
        </w:rPr>
      </w:pPr>
      <w:r>
        <w:rPr>
          <w:rFonts w:cstheme="minorHAnsi"/>
          <w:b/>
        </w:rPr>
        <w:t xml:space="preserve">Name of Topic: </w:t>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after="120" w:line="276" w:lineRule="auto"/>
        <w:rPr>
          <w:rFonts w:cstheme="minorHAnsi"/>
          <w:b/>
        </w:rPr>
      </w:pPr>
      <w:r>
        <w:rPr>
          <w:rFonts w:cstheme="minorHAnsi"/>
          <w:b/>
        </w:rPr>
        <w:t>Name:</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after="120" w:line="276" w:lineRule="auto"/>
        <w:rPr>
          <w:rFonts w:cstheme="minorHAnsi"/>
          <w:b/>
        </w:rPr>
      </w:pPr>
      <w:r>
        <w:rPr>
          <w:rFonts w:cstheme="minorHAnsi"/>
          <w:b/>
        </w:rPr>
        <w:t>Class:</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line="276" w:lineRule="auto"/>
        <w:rPr>
          <w:rFonts w:cstheme="minorHAnsi"/>
          <w:b/>
          <w:i/>
          <w:u w:val="single"/>
        </w:rPr>
      </w:pPr>
    </w:p>
    <w:p w:rsidR="000B28AA" w:rsidRDefault="000B28AA" w:rsidP="000B28AA">
      <w:pPr>
        <w:spacing w:line="276" w:lineRule="auto"/>
        <w:rPr>
          <w:rFonts w:cstheme="minorHAnsi"/>
        </w:rPr>
      </w:pPr>
      <w:r>
        <w:rPr>
          <w:rFonts w:cstheme="minorHAnsi"/>
        </w:rPr>
        <w:t>Read the text and then put your thoughts in to different boxes so that you have ‘boxed up’ the text.</w:t>
      </w:r>
    </w:p>
    <w:p w:rsidR="000B28AA" w:rsidRDefault="000B28AA" w:rsidP="000B28AA">
      <w:pPr>
        <w:spacing w:line="276" w:lineRule="auto"/>
        <w:rPr>
          <w:rFonts w:cstheme="minorHAnsi"/>
          <w:b/>
        </w:rPr>
      </w:pPr>
    </w:p>
    <w:tbl>
      <w:tblPr>
        <w:tblStyle w:val="TableGrid"/>
        <w:tblW w:w="0" w:type="auto"/>
        <w:tblInd w:w="0" w:type="dxa"/>
        <w:tblLook w:val="04A0" w:firstRow="1" w:lastRow="0" w:firstColumn="1" w:lastColumn="0" w:noHBand="0" w:noVBand="1"/>
      </w:tblPr>
      <w:tblGrid>
        <w:gridCol w:w="9010"/>
      </w:tblGrid>
      <w:tr w:rsidR="000B28AA" w:rsidTr="00613942">
        <w:trPr>
          <w:trHeight w:val="2665"/>
        </w:trPr>
        <w:tc>
          <w:tcPr>
            <w:tcW w:w="9010"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sz w:val="20"/>
              </w:rPr>
            </w:pPr>
            <w:r>
              <w:rPr>
                <w:rFonts w:cstheme="minorHAnsi"/>
                <w:sz w:val="20"/>
              </w:rPr>
              <w:t>Box 1 – 3 things I did not know</w:t>
            </w:r>
          </w:p>
          <w:p w:rsidR="000B28AA" w:rsidRDefault="000B28AA">
            <w:pPr>
              <w:spacing w:line="276" w:lineRule="auto"/>
              <w:rPr>
                <w:rFonts w:cstheme="minorHAnsi"/>
                <w:b/>
                <w:sz w:val="20"/>
              </w:rPr>
            </w:pPr>
          </w:p>
        </w:tc>
      </w:tr>
      <w:tr w:rsidR="000B28AA" w:rsidTr="00613942">
        <w:trPr>
          <w:trHeight w:val="2665"/>
        </w:trPr>
        <w:tc>
          <w:tcPr>
            <w:tcW w:w="9010"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sz w:val="20"/>
              </w:rPr>
            </w:pPr>
            <w:r>
              <w:rPr>
                <w:rFonts w:cstheme="minorHAnsi"/>
                <w:sz w:val="20"/>
              </w:rPr>
              <w:t>Box 2 – 3 things I understand better now</w:t>
            </w:r>
          </w:p>
          <w:p w:rsidR="000B28AA" w:rsidRDefault="000B28AA">
            <w:pPr>
              <w:spacing w:line="276" w:lineRule="auto"/>
              <w:rPr>
                <w:rFonts w:cstheme="minorHAnsi"/>
                <w:b/>
                <w:sz w:val="20"/>
              </w:rPr>
            </w:pPr>
          </w:p>
        </w:tc>
      </w:tr>
      <w:tr w:rsidR="000B28AA" w:rsidTr="00613942">
        <w:trPr>
          <w:trHeight w:val="2665"/>
        </w:trPr>
        <w:tc>
          <w:tcPr>
            <w:tcW w:w="9010"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sz w:val="20"/>
              </w:rPr>
            </w:pPr>
            <w:r>
              <w:rPr>
                <w:rFonts w:cstheme="minorHAnsi"/>
                <w:sz w:val="20"/>
              </w:rPr>
              <w:t>Box 3 – 3 things I already knew</w:t>
            </w:r>
          </w:p>
          <w:p w:rsidR="000B28AA" w:rsidRDefault="000B28AA">
            <w:pPr>
              <w:spacing w:line="276" w:lineRule="auto"/>
              <w:rPr>
                <w:rFonts w:cstheme="minorHAnsi"/>
                <w:b/>
                <w:sz w:val="20"/>
              </w:rPr>
            </w:pPr>
          </w:p>
        </w:tc>
      </w:tr>
    </w:tbl>
    <w:p w:rsidR="000B28AA" w:rsidRDefault="000B28AA" w:rsidP="000B28AA">
      <w:pPr>
        <w:spacing w:line="276" w:lineRule="auto"/>
        <w:rPr>
          <w:rFonts w:cstheme="minorHAnsi"/>
          <w:b/>
        </w:rPr>
      </w:pPr>
    </w:p>
    <w:p w:rsidR="000B28AA" w:rsidRDefault="000B28AA" w:rsidP="000B28AA">
      <w:pPr>
        <w:spacing w:line="276" w:lineRule="auto"/>
        <w:jc w:val="center"/>
        <w:rPr>
          <w:rFonts w:eastAsia="Arial" w:cs="Arial"/>
          <w:b/>
          <w:bCs/>
          <w:spacing w:val="-1"/>
          <w:sz w:val="16"/>
          <w:szCs w:val="16"/>
        </w:rPr>
      </w:pPr>
    </w:p>
    <w:p w:rsidR="000B28AA" w:rsidRDefault="000B28AA" w:rsidP="00613942">
      <w:pPr>
        <w:spacing w:line="276" w:lineRule="auto"/>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613942" w:rsidRDefault="00613942" w:rsidP="000B28AA">
      <w:pPr>
        <w:spacing w:line="276" w:lineRule="auto"/>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0A670B" w:rsidRPr="00020A7B" w:rsidRDefault="000A670B" w:rsidP="00B03140">
      <w:pPr>
        <w:spacing w:line="276" w:lineRule="auto"/>
        <w:jc w:val="center"/>
        <w:rPr>
          <w:rFonts w:cstheme="minorHAnsi"/>
          <w:b/>
          <w:sz w:val="32"/>
        </w:rPr>
      </w:pPr>
      <w:r>
        <w:rPr>
          <w:rFonts w:cstheme="minorHAnsi"/>
          <w:b/>
          <w:sz w:val="32"/>
        </w:rPr>
        <w:t>Question Time</w:t>
      </w:r>
    </w:p>
    <w:p w:rsidR="0056388D" w:rsidRDefault="0056388D" w:rsidP="000B28AA">
      <w:pPr>
        <w:spacing w:after="120" w:line="276" w:lineRule="auto"/>
        <w:rPr>
          <w:rFonts w:cstheme="minorHAnsi"/>
          <w:b/>
        </w:rPr>
      </w:pPr>
    </w:p>
    <w:p w:rsidR="000B28AA" w:rsidRDefault="000B28AA" w:rsidP="000B28AA">
      <w:pPr>
        <w:spacing w:after="120" w:line="276" w:lineRule="auto"/>
        <w:rPr>
          <w:rFonts w:cstheme="minorHAnsi"/>
          <w:b/>
        </w:rPr>
      </w:pPr>
      <w:r>
        <w:rPr>
          <w:rFonts w:cstheme="minorHAnsi"/>
          <w:b/>
        </w:rPr>
        <w:t xml:space="preserve">Name of Topic: </w:t>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after="120" w:line="276" w:lineRule="auto"/>
        <w:rPr>
          <w:rFonts w:cstheme="minorHAnsi"/>
          <w:b/>
        </w:rPr>
      </w:pPr>
      <w:r>
        <w:rPr>
          <w:rFonts w:cstheme="minorHAnsi"/>
          <w:b/>
        </w:rPr>
        <w:t>Name:</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after="120" w:line="276" w:lineRule="auto"/>
        <w:rPr>
          <w:rFonts w:cstheme="minorHAnsi"/>
          <w:b/>
        </w:rPr>
      </w:pPr>
      <w:r>
        <w:rPr>
          <w:rFonts w:cstheme="minorHAnsi"/>
          <w:b/>
        </w:rPr>
        <w:t>Class:</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line="276" w:lineRule="auto"/>
        <w:rPr>
          <w:rFonts w:cstheme="minorHAnsi"/>
        </w:rPr>
      </w:pPr>
      <w:r>
        <w:rPr>
          <w:rFonts w:cstheme="minorHAnsi"/>
        </w:rPr>
        <w:t>When you read any text, you should be asking it questions NOT just letting it wash over you. Read your text and pause and ask it questions - e.g. ‘what do you mean when you say ‘….”?’</w:t>
      </w:r>
    </w:p>
    <w:p w:rsidR="000B28AA" w:rsidRDefault="000B28AA" w:rsidP="000B28AA">
      <w:pPr>
        <w:spacing w:line="276" w:lineRule="auto"/>
        <w:rPr>
          <w:rFonts w:cstheme="minorHAnsi"/>
        </w:rPr>
      </w:pPr>
    </w:p>
    <w:tbl>
      <w:tblPr>
        <w:tblStyle w:val="TableGrid"/>
        <w:tblW w:w="921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393"/>
        <w:gridCol w:w="2808"/>
        <w:gridCol w:w="393"/>
        <w:gridCol w:w="2808"/>
      </w:tblGrid>
      <w:tr w:rsidR="000B28AA" w:rsidTr="00613942">
        <w:trPr>
          <w:trHeight w:val="506"/>
        </w:trPr>
        <w:tc>
          <w:tcPr>
            <w:tcW w:w="2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8AA" w:rsidRDefault="000B28AA">
            <w:pPr>
              <w:spacing w:line="276" w:lineRule="auto"/>
              <w:jc w:val="center"/>
              <w:rPr>
                <w:rFonts w:cstheme="minorHAnsi"/>
                <w:b/>
                <w:sz w:val="20"/>
              </w:rPr>
            </w:pPr>
            <w:r>
              <w:rPr>
                <w:rFonts w:cstheme="minorHAnsi"/>
                <w:b/>
                <w:sz w:val="20"/>
              </w:rPr>
              <w:t>Questions I’m asking the text</w:t>
            </w:r>
          </w:p>
        </w:tc>
        <w:tc>
          <w:tcPr>
            <w:tcW w:w="393" w:type="dxa"/>
            <w:tcBorders>
              <w:top w:val="nil"/>
              <w:left w:val="single" w:sz="4" w:space="0" w:color="auto"/>
              <w:bottom w:val="nil"/>
              <w:right w:val="single" w:sz="4" w:space="0" w:color="auto"/>
            </w:tcBorders>
            <w:shd w:val="clear" w:color="auto" w:fill="auto"/>
            <w:vAlign w:val="center"/>
          </w:tcPr>
          <w:p w:rsidR="000B28AA" w:rsidRDefault="000B28AA">
            <w:pPr>
              <w:spacing w:line="276" w:lineRule="auto"/>
              <w:rPr>
                <w:rFonts w:cstheme="minorHAnsi"/>
                <w:b/>
                <w:sz w:val="20"/>
              </w:rPr>
            </w:pP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8AA" w:rsidRDefault="000B28AA">
            <w:pPr>
              <w:spacing w:line="276" w:lineRule="auto"/>
              <w:jc w:val="center"/>
              <w:rPr>
                <w:rFonts w:cstheme="minorHAnsi"/>
                <w:b/>
                <w:sz w:val="20"/>
              </w:rPr>
            </w:pPr>
            <w:r>
              <w:rPr>
                <w:rFonts w:cstheme="minorHAnsi"/>
                <w:b/>
                <w:sz w:val="20"/>
              </w:rPr>
              <w:t>Answers to those questions</w:t>
            </w:r>
          </w:p>
        </w:tc>
        <w:tc>
          <w:tcPr>
            <w:tcW w:w="393" w:type="dxa"/>
            <w:tcBorders>
              <w:top w:val="nil"/>
              <w:left w:val="single" w:sz="4" w:space="0" w:color="auto"/>
              <w:bottom w:val="nil"/>
              <w:right w:val="single" w:sz="4" w:space="0" w:color="auto"/>
            </w:tcBorders>
            <w:shd w:val="clear" w:color="auto" w:fill="auto"/>
            <w:vAlign w:val="center"/>
          </w:tcPr>
          <w:p w:rsidR="000B28AA" w:rsidRDefault="000B28AA">
            <w:pPr>
              <w:spacing w:line="276" w:lineRule="auto"/>
              <w:rPr>
                <w:rFonts w:cstheme="minorHAnsi"/>
                <w:b/>
                <w:sz w:val="20"/>
              </w:rPr>
            </w:pP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8AA" w:rsidRDefault="000B28AA">
            <w:pPr>
              <w:spacing w:line="276" w:lineRule="auto"/>
              <w:jc w:val="center"/>
              <w:rPr>
                <w:rFonts w:cstheme="minorHAnsi"/>
                <w:b/>
                <w:sz w:val="20"/>
              </w:rPr>
            </w:pPr>
            <w:r>
              <w:rPr>
                <w:rFonts w:cstheme="minorHAnsi"/>
                <w:b/>
                <w:sz w:val="20"/>
              </w:rPr>
              <w:t>Things I need to ask my teacher</w:t>
            </w:r>
          </w:p>
        </w:tc>
      </w:tr>
      <w:tr w:rsidR="000B28AA" w:rsidTr="00613942">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rPr>
            </w:pPr>
          </w:p>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05344" behindDoc="0" locked="0" layoutInCell="1" allowOverlap="1" wp14:anchorId="5DF161D3" wp14:editId="1042CE25">
                      <wp:simplePos x="0" y="0"/>
                      <wp:positionH relativeFrom="column">
                        <wp:posOffset>1706245</wp:posOffset>
                      </wp:positionH>
                      <wp:positionV relativeFrom="paragraph">
                        <wp:posOffset>177165</wp:posOffset>
                      </wp:positionV>
                      <wp:extent cx="2295525" cy="0"/>
                      <wp:effectExtent l="0" t="76200" r="28575" b="95250"/>
                      <wp:wrapNone/>
                      <wp:docPr id="132" name="Group 132"/>
                      <wp:cNvGraphicFramePr/>
                      <a:graphic xmlns:a="http://schemas.openxmlformats.org/drawingml/2006/main">
                        <a:graphicData uri="http://schemas.microsoft.com/office/word/2010/wordprocessingGroup">
                          <wpg:wgp>
                            <wpg:cNvGrpSpPr/>
                            <wpg:grpSpPr>
                              <a:xfrm>
                                <a:off x="0" y="0"/>
                                <a:ext cx="2295525" cy="0"/>
                                <a:chOff x="2691765" y="3900170"/>
                                <a:chExt cx="2295525" cy="0"/>
                              </a:xfrm>
                            </wpg:grpSpPr>
                            <wps:wsp>
                              <wps:cNvPr id="147" name="Straight Arrow Connector 147"/>
                              <wps:cNvCnPr/>
                              <wps:spPr>
                                <a:xfrm>
                                  <a:off x="2691765" y="390017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8" name="Straight Arrow Connector 148"/>
                              <wps:cNvCnPr/>
                              <wps:spPr>
                                <a:xfrm>
                                  <a:off x="4739640" y="390017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EA4892E" id="Group 132" o:spid="_x0000_s1026" style="position:absolute;margin-left:134.35pt;margin-top:13.95pt;width:180.75pt;height:0;z-index:251705344" coordorigin="26917,39001" coordsize="22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NeYgIAAMIHAAAOAAAAZHJzL2Uyb0RvYy54bWzsVVtv2yAUfp+0/4B4X3zJrbGSVFPa5WXa&#10;qmX7ARRjGwkDAhon/34HbJOpayu1kyZN2gu24Xzn8p3vmPX1qRXoyIzlSm5wNkkxYpKqkst6g398&#10;//ThCiPriCyJUJJt8JlZfL19/27d6YLlqlGiZAaBE2mLTm9w45wuksTShrXETpRmEg4rZVri4NPU&#10;SWlIB95bkeRpukg6ZUptFGXWwu5Nf4i3wX9VMeq+VpVlDokNhtxcWE1Y7/2abNekqA3RDadDGuQN&#10;WbSESwgaXd0QR9CD4b+5ajk1yqrKTahqE1VVnLJQA1STpY+q2Rv1oEMtddHVOtIE1D7i6c1u6Zfj&#10;nUG8hN5Nc4wkaaFJIS7yG0BPp+sCrPZGH/SdGTbq/stXfKpM659QCzoFYs+RWHZyiMJmnq/m83yO&#10;Eb2c0QY64xH5YpUtF3AIZ9NVmmbLoS20uX0Wn4yBE59fTKfTICN7Ycr+GVOHhmgWGmA9ByNTs+XI&#10;1MEZwuvGoY/GqA7tlJQgOWVQBjaBqwDcyYE5W1gg8QnaniUhUjgDjkDBkcHIACm0sW7PVIv8ywbb&#10;IamYTRakSY6frYOcADgCfCJC+tURLm5lidxZgwCc4UTWgvkSwNybAM9j8uHNnQXr4d9YBQKCRvZh&#10;wuiynTDoSGDoCKVMuix6AmsPq7gQEZiG/F4EDvYeysJYvwYcESGyki6CWy6VeSq6O40pV739yEBf&#10;t6fgXpXn0NZADajOz8pfkR/8U/tBfUF+V6+S32w5XS1mIK/HM/hffmEC/g35hX8hXBQh5eFS8zfR&#10;r99Bx5erd/sTAAD//wMAUEsDBBQABgAIAAAAIQDv8RC/3wAAAAkBAAAPAAAAZHJzL2Rvd25yZXYu&#10;eG1sTI9NS8NAEIbvgv9hGcGb3STFtMZsSinqqQhtBfG2zU6T0OxsyG6T9N874kFv8/HwzjP5arKt&#10;GLD3jSMF8SwCgVQ601Cl4OPw+rAE4YMmo1tHqOCKHlbF7U2uM+NG2uGwD5XgEPKZVlCH0GVS+rJG&#10;q/3MdUi8O7ne6sBtX0nT65HDbSuTKEql1Q3xhVp3uKmxPO8vVsHbqMf1PH4ZtufT5vp1eHz/3Mao&#10;1P3dtH4GEXAKfzD86LM6FOx0dBcyXrQKknS5YJSLxRMIBtJ5lIA4/g5kkcv/HxTfAAAA//8DAFBL&#10;AQItABQABgAIAAAAIQC2gziS/gAAAOEBAAATAAAAAAAAAAAAAAAAAAAAAABbQ29udGVudF9UeXBl&#10;c10ueG1sUEsBAi0AFAAGAAgAAAAhADj9If/WAAAAlAEAAAsAAAAAAAAAAAAAAAAALwEAAF9yZWxz&#10;Ly5yZWxzUEsBAi0AFAAGAAgAAAAhAE/Dg15iAgAAwgcAAA4AAAAAAAAAAAAAAAAALgIAAGRycy9l&#10;Mm9Eb2MueG1sUEsBAi0AFAAGAAgAAAAhAO/xEL/fAAAACQEAAA8AAAAAAAAAAAAAAAAAvAQAAGRy&#10;cy9kb3ducmV2LnhtbFBLBQYAAAAABAAEAPMAAADIBQAAAAA=&#10;">
                      <v:shapetype id="_x0000_t32" coordsize="21600,21600" o:spt="32" o:oned="t" path="m,l21600,21600e" filled="f">
                        <v:path arrowok="t" fillok="f" o:connecttype="none"/>
                        <o:lock v:ext="edit" shapetype="t"/>
                      </v:shapetype>
                      <v:shape id="Straight Arrow Connector 147" o:spid="_x0000_s1027" type="#_x0000_t32" style="position:absolute;left:26917;top:39001;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1wxxAAAANwAAAAPAAAAZHJzL2Rvd25yZXYueG1sRI9Ba8JA&#10;EIXvBf/DMgUvUjdKatvUVaQg9tpoS49DdpoNZmdDdqrx37uFgrcZ3pv3vVmuB9+qE/WxCWxgNs1A&#10;EVfBNlwbOOy3D8+goiBbbAOTgQtFWK9Gd0ssbDjzB51KqVUK4VigASfSFVrHypHHOA0dcdJ+Qu9R&#10;0trX2vZ4TuG+1fMsW2iPDSeCw47eHFXH8tcnLh3mk/Jx8pIfd/j5/eXkks/EmPH9sHkFJTTIzfx/&#10;/W5T/fwJ/p5JE+jVFQAA//8DAFBLAQItABQABgAIAAAAIQDb4fbL7gAAAIUBAAATAAAAAAAAAAAA&#10;AAAAAAAAAABbQ29udGVudF9UeXBlc10ueG1sUEsBAi0AFAAGAAgAAAAhAFr0LFu/AAAAFQEAAAsA&#10;AAAAAAAAAAAAAAAAHwEAAF9yZWxzLy5yZWxzUEsBAi0AFAAGAAgAAAAhAIwDXDHEAAAA3AAAAA8A&#10;AAAAAAAAAAAAAAAABwIAAGRycy9kb3ducmV2LnhtbFBLBQYAAAAAAwADALcAAAD4AgAAAAA=&#10;" strokecolor="#4472c4 [3204]" strokeweight=".5pt">
                        <v:stroke endarrow="block" joinstyle="miter"/>
                      </v:shape>
                      <v:shape id="Straight Arrow Connector 148" o:spid="_x0000_s1028" type="#_x0000_t32" style="position:absolute;left:47396;top:39001;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MhDwwAAANwAAAAPAAAAZHJzL2Rvd25yZXYueG1sRI9NS8NA&#10;EIbvgv9hGcFLaTctUTR2W0QQvZpW6XHIjtnQ7GzIjm36752D4G2GeT+eWW+n2JsTjblL7GC5KMAQ&#10;N8l33DrY717nD2CyIHvsE5ODC2XYbq6v1lj5dOYPOtXSGg3hXKGDIDJU1uYmUMS8SAOx3r7TGFF0&#10;HVvrRzxreOztqijubcSOtSHgQC+BmmP9E7WX9qtZfTd7LI9v+Hn4CnIpl+Lc7c30/ARGaJJ/8Z/7&#10;3St+qbT6jE5gN78AAAD//wMAUEsBAi0AFAAGAAgAAAAhANvh9svuAAAAhQEAABMAAAAAAAAAAAAA&#10;AAAAAAAAAFtDb250ZW50X1R5cGVzXS54bWxQSwECLQAUAAYACAAAACEAWvQsW78AAAAVAQAACwAA&#10;AAAAAAAAAAAAAAAfAQAAX3JlbHMvLnJlbHNQSwECLQAUAAYACAAAACEA/ZzIQ8MAAADcAAAADwAA&#10;AAAAAAAAAAAAAAAHAgAAZHJzL2Rvd25yZXYueG1sUEsFBgAAAAADAAMAtwAAAPcCAAAAAA==&#10;" strokecolor="#4472c4 [3204]" strokeweight=".5pt">
                        <v:stroke endarrow="block" joinstyle="miter"/>
                      </v:shape>
                    </v:group>
                  </w:pict>
                </mc:Fallback>
              </mc:AlternateContent>
            </w:r>
          </w:p>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Pr="00060140"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rPr>
            </w:pPr>
          </w:p>
        </w:tc>
      </w:tr>
      <w:tr w:rsidR="000B28AA" w:rsidTr="00613942">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rPr>
            </w:pPr>
            <w:r>
              <w:rPr>
                <w:rFonts w:cstheme="minorHAnsi"/>
              </w:rPr>
              <w:t xml:space="preserve">  </w:t>
            </w:r>
          </w:p>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06368" behindDoc="0" locked="0" layoutInCell="1" allowOverlap="1" wp14:anchorId="6DEB29E5" wp14:editId="71B328D4">
                      <wp:simplePos x="0" y="0"/>
                      <wp:positionH relativeFrom="column">
                        <wp:posOffset>1707515</wp:posOffset>
                      </wp:positionH>
                      <wp:positionV relativeFrom="paragraph">
                        <wp:posOffset>223520</wp:posOffset>
                      </wp:positionV>
                      <wp:extent cx="2287905" cy="0"/>
                      <wp:effectExtent l="0" t="76200" r="17145" b="95250"/>
                      <wp:wrapNone/>
                      <wp:docPr id="129" name="Group 129"/>
                      <wp:cNvGraphicFramePr/>
                      <a:graphic xmlns:a="http://schemas.openxmlformats.org/drawingml/2006/main">
                        <a:graphicData uri="http://schemas.microsoft.com/office/word/2010/wordprocessingGroup">
                          <wpg:wgp>
                            <wpg:cNvGrpSpPr/>
                            <wpg:grpSpPr>
                              <a:xfrm>
                                <a:off x="0" y="0"/>
                                <a:ext cx="2287905" cy="0"/>
                                <a:chOff x="2693670" y="4808855"/>
                                <a:chExt cx="2288484" cy="0"/>
                              </a:xfrm>
                            </wpg:grpSpPr>
                            <wps:wsp>
                              <wps:cNvPr id="144" name="Straight Arrow Connector 144"/>
                              <wps:cNvCnPr/>
                              <wps:spPr>
                                <a:xfrm>
                                  <a:off x="2693670" y="480885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5" name="Straight Arrow Connector 145"/>
                              <wps:cNvCnPr/>
                              <wps:spPr>
                                <a:xfrm>
                                  <a:off x="4734504" y="480885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8C2AFDA" id="Group 129" o:spid="_x0000_s1026" style="position:absolute;margin-left:134.45pt;margin-top:17.6pt;width:180.15pt;height:0;z-index:251706368" coordorigin="26936,48088" coordsize="2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2EZbQIAAMIHAAAOAAAAZHJzL2Uyb0RvYy54bWzsVV1v0zAUfUfiP1h+p0mztE2jphPqxl4Q&#10;TBR+gOfYiaXEtmyvaf89185HpzKYGBISEi9u/HGuzz333HpzfWwbdGDGCiULPJ/FGDFJVSlkVeBv&#10;Xz+8yzCyjsiSNEqyAp+Yxdfbt282nc5ZomrVlMwgCCJt3ukC187pPIosrVlL7ExpJmGTK9MSB1NT&#10;RaUhHURvmyiJ42XUKVNqoyizFlZv+k28DfE5Z9R95twyh5oCAzcXRhPGBz9G2w3JK0N0LehAg7yC&#10;RUuEhEunUDfEEfRoxA+hWkGNsoq7GVVtpDgXlIUcIJt5fJHNnVGPOuRS5V2lJ5lA2gudXh2Wfjrc&#10;GyRKqF2yxkiSFooU7kV+AeTpdJXDqTuj9/reDAtVP/MZH7lp/S/kgo5B2NMkLDs6RGExSbLVOl5g&#10;RM97tIbKeESyXF8tV1Ac2EuzOMsWi74stL4947M0S5/go/HiyPOb6HQabGTPStk/U2pfE81CAazX&#10;YFQqBSa9UntniKhqh94bozq0U1KC5ZRBczgTtArAnRyUs7kFEZ+R7aciTBKmq+UCRJoUnBQguTbW&#10;3THVIv9RYDuQmtjMgzXJ4aN1wAmAI8ATaaQfHRHNrSyRO2kwgDOCyKphPgU47o+AziP58OVODevh&#10;XxgHA0Eh+2tC67JdY9CBQNMRSpl08ykSnPYwLppmAsaB3y+Bw3kPZaGtfwc8IcLNSroJ3AqpzHO3&#10;u+NImffnRwX6vL0ED6o8hbIGacB1vlf+iv2gkV60X+ghzwd8+7L90tVVuojB1pc9+N9+oQP+DfuF&#10;/0J4KALl4VHzL9HTefDx+endfgcAAP//AwBQSwMEFAAGAAgAAAAhAFAYdxrfAAAACQEAAA8AAABk&#10;cnMvZG93bnJldi54bWxMj01Lw0AQhu+C/2EZwZvdJKWhjdmUUtRTEWwF8bbNTpPQ7GzIbpP03zvi&#10;od7m4+GdZ/L1ZFsxYO8bRwriWQQCqXSmoUrB5+H1aQnCB01Gt45QwRU9rIv7u1xnxo30gcM+VIJD&#10;yGdaQR1Cl0npyxqt9jPXIfHu5HqrA7d9JU2vRw63rUyiKJVWN8QXat3htsbyvL9YBW+jHjfz+GXY&#10;nU/b6/dh8f61i1Gpx4dp8wwi4BRuMPzqszoU7HR0FzJetAqSdLliVMF8kYBgIE1WXBz/BrLI5f8P&#10;ih8AAAD//wMAUEsBAi0AFAAGAAgAAAAhALaDOJL+AAAA4QEAABMAAAAAAAAAAAAAAAAAAAAAAFtD&#10;b250ZW50X1R5cGVzXS54bWxQSwECLQAUAAYACAAAACEAOP0h/9YAAACUAQAACwAAAAAAAAAAAAAA&#10;AAAvAQAAX3JlbHMvLnJlbHNQSwECLQAUAAYACAAAACEA0NdhGW0CAADCBwAADgAAAAAAAAAAAAAA&#10;AAAuAgAAZHJzL2Uyb0RvYy54bWxQSwECLQAUAAYACAAAACEAUBh3Gt8AAAAJAQAADwAAAAAAAAAA&#10;AAAAAADHBAAAZHJzL2Rvd25yZXYueG1sUEsFBgAAAAAEAAQA8wAAANMFAAAAAA==&#10;">
                      <v:shape id="Straight Arrow Connector 144" o:spid="_x0000_s1027" type="#_x0000_t32" style="position:absolute;left:26936;top:48088;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cJGxAAAANwAAAAPAAAAZHJzL2Rvd25yZXYueG1sRI9Ba8JA&#10;EIXvBf/DMoIX0Y2SFhtdpRSKvTa1pcchO2aD2dmQnWr8992C4G2G9+Z9bza7wbfqTH1sAhtYzDNQ&#10;xFWwDdcGDp9vsxWoKMgW28Bk4EoRdtvRwwYLGy78QedSapVCOBZowIl0hdaxcuQxzkNHnLRj6D1K&#10;Wvta2x4vKdy3epllT9pjw4ngsKNXR9Wp/PWJS4fltHycPuenPX79fDu55gsxZjIeXtaghAa5m2/X&#10;7zbVz3P4fyZNoLd/AAAA//8DAFBLAQItABQABgAIAAAAIQDb4fbL7gAAAIUBAAATAAAAAAAAAAAA&#10;AAAAAAAAAABbQ29udGVudF9UeXBlc10ueG1sUEsBAi0AFAAGAAgAAAAhAFr0LFu/AAAAFQEAAAsA&#10;AAAAAAAAAAAAAAAAHwEAAF9yZWxzLy5yZWxzUEsBAi0AFAAGAAgAAAAhAHzRwkbEAAAA3AAAAA8A&#10;AAAAAAAAAAAAAAAABwIAAGRycy9kb3ducmV2LnhtbFBLBQYAAAAAAwADALcAAAD4AgAAAAA=&#10;" strokecolor="#4472c4 [3204]" strokeweight=".5pt">
                        <v:stroke endarrow="block" joinstyle="miter"/>
                      </v:shape>
                      <v:shape id="Straight Arrow Connector 145" o:spid="_x0000_s1028" type="#_x0000_t32" style="position:absolute;left:47345;top:48088;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fdxAAAANwAAAAPAAAAZHJzL2Rvd25yZXYueG1sRI9Ba8JA&#10;EIXvhf6HZYRepG6UWGp0lSKUem20pcchO2aD2dmQHTX++65Q6G2G9+Z9b1abwbfqQn1sAhuYTjJQ&#10;xFWwDdcGDvv351dQUZAttoHJwI0ibNaPDyssbLjyJ11KqVUK4VigASfSFVrHypHHOAkdcdKOofco&#10;ae1rbXu8pnDf6lmWvWiPDSeCw462jqpTefaJS4fZuJyPF/npA79+vp3c8qkY8zQa3paghAb5N/9d&#10;72yqn8/h/kyaQK9/AQAA//8DAFBLAQItABQABgAIAAAAIQDb4fbL7gAAAIUBAAATAAAAAAAAAAAA&#10;AAAAAAAAAABbQ29udGVudF9UeXBlc10ueG1sUEsBAi0AFAAGAAgAAAAhAFr0LFu/AAAAFQEAAAsA&#10;AAAAAAAAAAAAAAAAHwEAAF9yZWxzLy5yZWxzUEsBAi0AFAAGAAgAAAAhABOdZ93EAAAA3AAAAA8A&#10;AAAAAAAAAAAAAAAABwIAAGRycy9kb3ducmV2LnhtbFBLBQYAAAAAAwADALcAAAD4AgAAAAA=&#10;" strokecolor="#4472c4 [3204]" strokeweight=".5pt">
                        <v:stroke endarrow="block" joinstyle="miter"/>
                      </v:shape>
                    </v:group>
                  </w:pict>
                </mc:Fallback>
              </mc:AlternateContent>
            </w:r>
          </w:p>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Pr="00060140"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rPr>
            </w:pPr>
          </w:p>
        </w:tc>
      </w:tr>
      <w:tr w:rsidR="000B28AA" w:rsidTr="00613942">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rPr>
            </w:pPr>
          </w:p>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10464" behindDoc="0" locked="0" layoutInCell="1" allowOverlap="1" wp14:anchorId="013249ED" wp14:editId="014AB4C9">
                      <wp:simplePos x="0" y="0"/>
                      <wp:positionH relativeFrom="column">
                        <wp:posOffset>1711325</wp:posOffset>
                      </wp:positionH>
                      <wp:positionV relativeFrom="paragraph">
                        <wp:posOffset>222885</wp:posOffset>
                      </wp:positionV>
                      <wp:extent cx="2287905" cy="0"/>
                      <wp:effectExtent l="0" t="76200" r="17145" b="95250"/>
                      <wp:wrapNone/>
                      <wp:docPr id="126" name="Group 126"/>
                      <wp:cNvGraphicFramePr/>
                      <a:graphic xmlns:a="http://schemas.openxmlformats.org/drawingml/2006/main">
                        <a:graphicData uri="http://schemas.microsoft.com/office/word/2010/wordprocessingGroup">
                          <wpg:wgp>
                            <wpg:cNvGrpSpPr/>
                            <wpg:grpSpPr>
                              <a:xfrm>
                                <a:off x="0" y="0"/>
                                <a:ext cx="2287905" cy="0"/>
                                <a:chOff x="2697480" y="5669280"/>
                                <a:chExt cx="2288484" cy="0"/>
                              </a:xfrm>
                            </wpg:grpSpPr>
                            <wps:wsp>
                              <wps:cNvPr id="141" name="Straight Arrow Connector 141"/>
                              <wps:cNvCnPr/>
                              <wps:spPr>
                                <a:xfrm>
                                  <a:off x="2697480" y="566928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2" name="Straight Arrow Connector 142"/>
                              <wps:cNvCnPr/>
                              <wps:spPr>
                                <a:xfrm>
                                  <a:off x="4738314" y="566928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6DED97C" id="Group 126" o:spid="_x0000_s1026" style="position:absolute;margin-left:134.75pt;margin-top:17.55pt;width:180.15pt;height:0;z-index:251710464" coordorigin="26974,56692" coordsize="2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nWaAIAAMIHAAAOAAAAZHJzL2Uyb0RvYy54bWzsVdtu2zAMfR+wfxD8vvhSx0mMJMWQdn0Z&#10;tmLZPkCVZVuALQmSGid/P4q+pMi6Ye2AAQP2olgSD3l4SEbr62PbkAM3Vii5CeJZFBAumSqErDbB&#10;t68f3i0DYh2VBW2U5JvgxG1wvX37Zt3pnCeqVk3BDQEn0uad3gS1czoPQ8tq3lI7U5pLuCyVaamD&#10;ranCwtAOvLdNmERRFnbKFNooxq2F05v+Mtii/7LkzH0uS8sdaTYBcHO4Glwf/Bpu1zSvDNW1YAMN&#10;+goWLRUSgk6ubqij5NGIH1y1ghllVelmTLWhKkvBOOYA2cTRRTZ3Rj1qzKXKu0pPMoG0Fzq92i37&#10;dLg3RBRQuyQLiKQtFAnjEn8A8nS6ysHqzui9vjfDQdXvfMbH0rT+F3IhRxT2NAnLj44wOEyS5WIV&#10;zQPCzneshsp4RJKtFukSigN38yxbJfCNZWH17Rm/TJfpE3w4Bg49v4lOp6GN7Fkp+2dK7WuqORbA&#10;eg1GpdJ4VGrvDBVV7ch7Y1RHdkpKaDllSAw2qBUCd3JQzuYWRHxGtp+KMEmYLrI5iDQpOClAc22s&#10;u+OqJf5jE9iB1MQmxtakh4/WAScAjgBPpJF+dVQ0t7Ig7qShAZwRVFYN9ymAuTcBnUfy+OVODe/h&#10;X3gJDQSF7MPg6PJdY8iBwtBRxrh0KAZ6AmsPK0XTTMAI+f0SONh7KMexfgl4QmBkJd0EboVU5rno&#10;7jhSLnv7UYE+by/BgypOWFaUBrrOz8pfab/kN9oveVH7pYur5VUMA3Y5g//bDyfg32g//C+EhwIp&#10;D4+af4me7rGPz0/v9jsAAAD//wMAUEsDBBQABgAIAAAAIQCaCV1D3wAAAAkBAAAPAAAAZHJzL2Rv&#10;d25yZXYueG1sTI/BSsNAEIbvgu+wjODNbpKSYGM2pRT1VARbQbxNs9MkNLsbstskfXtHPOhxZj7+&#10;+f5iPZtOjDT41lkF8SICQbZyurW1go/Dy8MjCB/QauycJQVX8rAub28KzLWb7DuN+1ALDrE+RwVN&#10;CH0upa8aMugXrifLt5MbDAYeh1rqAScON51MoiiTBlvLHxrsadtQdd5fjILXCafNMn4ed+fT9vp1&#10;SN8+dzEpdX83b55ABJrDHww/+qwOJTsd3cVqLzoFSbZKGVWwTGMQDGTJirscfxeyLOT/BuU3AAAA&#10;//8DAFBLAQItABQABgAIAAAAIQC2gziS/gAAAOEBAAATAAAAAAAAAAAAAAAAAAAAAABbQ29udGVu&#10;dF9UeXBlc10ueG1sUEsBAi0AFAAGAAgAAAAhADj9If/WAAAAlAEAAAsAAAAAAAAAAAAAAAAALwEA&#10;AF9yZWxzLy5yZWxzUEsBAi0AFAAGAAgAAAAhAJ0tedZoAgAAwgcAAA4AAAAAAAAAAAAAAAAALgIA&#10;AGRycy9lMm9Eb2MueG1sUEsBAi0AFAAGAAgAAAAhAJoJXUPfAAAACQEAAA8AAAAAAAAAAAAAAAAA&#10;wgQAAGRycy9kb3ducmV2LnhtbFBLBQYAAAAABAAEAPMAAADOBQAAAAA=&#10;">
                      <v:shape id="Straight Arrow Connector 141" o:spid="_x0000_s1027" type="#_x0000_t32" style="position:absolute;left:26974;top:56692;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HexAAAANwAAAAPAAAAZHJzL2Rvd25yZXYueG1sRI9BS8NA&#10;EIXvBf/DMoKXYjcpadHYbRFB9No0ischO2ZDs7MhO7bpv3cLgrcZ3pv3vdnsJt+rE42xC2wgX2Sg&#10;iJtgO24N1IfX+wdQUZAt9oHJwIUi7LY3sw2WNpx5T6dKWpVCOJZowIkMpdaxceQxLsJAnLTvMHqU&#10;tI6ttiOeU7jv9TLL1tpjx4ngcKAXR82x+vGJS/VyXq3mj8XxDT++Pp1cilyMubudnp9ACU3yb/67&#10;frepfpHD9Zk0gd7+AgAA//8DAFBLAQItABQABgAIAAAAIQDb4fbL7gAAAIUBAAATAAAAAAAAAAAA&#10;AAAAAAAAAABbQ29udGVudF9UeXBlc10ueG1sUEsBAi0AFAAGAAgAAAAhAFr0LFu/AAAAFQEAAAsA&#10;AAAAAAAAAAAAAAAAHwEAAF9yZWxzLy5yZWxzUEsBAi0AFAAGAAgAAAAhAGymYd7EAAAA3AAAAA8A&#10;AAAAAAAAAAAAAAAABwIAAGRycy9kb3ducmV2LnhtbFBLBQYAAAAAAwADALcAAAD4AgAAAAA=&#10;" strokecolor="#4472c4 [3204]" strokeweight=".5pt">
                        <v:stroke endarrow="block" joinstyle="miter"/>
                      </v:shape>
                      <v:shape id="Straight Arrow Connector 142" o:spid="_x0000_s1028" type="#_x0000_t32" style="position:absolute;left:47383;top:56692;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pxAAAANwAAAAPAAAAZHJzL2Rvd25yZXYueG1sRI9Ba8JA&#10;EIXvBf/DMkIvUjeGVNrUVUqhtFejLT0O2Wk2mJ0N2anGf98VBG8zvDfve7PajL5TRxpiG9jAYp6B&#10;Iq6DbbkxsN+9PzyBioJssQtMBs4UYbOe3K2wtOHEWzpW0qgUwrFEA06kL7WOtSOPcR564qT9hsGj&#10;pHVotB3wlMJ9p/MsW2qPLSeCw57eHNWH6s8nLu3zWfU4ey4OH/j18+3kXCzEmPvp+PoCSmiUm/l6&#10;/WlT/SKHyzNpAr3+BwAA//8DAFBLAQItABQABgAIAAAAIQDb4fbL7gAAAIUBAAATAAAAAAAAAAAA&#10;AAAAAAAAAABbQ29udGVudF9UeXBlc10ueG1sUEsBAi0AFAAGAAgAAAAhAFr0LFu/AAAAFQEAAAsA&#10;AAAAAAAAAAAAAAAAHwEAAF9yZWxzLy5yZWxzUEsBAi0AFAAGAAgAAAAhAJx0/6nEAAAA3AAAAA8A&#10;AAAAAAAAAAAAAAAABwIAAGRycy9kb3ducmV2LnhtbFBLBQYAAAAAAwADALcAAAD4AgAAAAA=&#10;" strokecolor="#4472c4 [3204]" strokeweight=".5pt">
                        <v:stroke endarrow="block" joinstyle="miter"/>
                      </v:shape>
                    </v:group>
                  </w:pict>
                </mc:Fallback>
              </mc:AlternateContent>
            </w:r>
          </w:p>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Pr="00060140"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rPr>
            </w:pPr>
          </w:p>
        </w:tc>
      </w:tr>
      <w:tr w:rsidR="000B28AA" w:rsidTr="00613942">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rPr>
            </w:pPr>
          </w:p>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11488" behindDoc="0" locked="0" layoutInCell="1" allowOverlap="1" wp14:anchorId="2A063287" wp14:editId="4ACD2A29">
                      <wp:simplePos x="0" y="0"/>
                      <wp:positionH relativeFrom="column">
                        <wp:posOffset>1706880</wp:posOffset>
                      </wp:positionH>
                      <wp:positionV relativeFrom="paragraph">
                        <wp:posOffset>217170</wp:posOffset>
                      </wp:positionV>
                      <wp:extent cx="2287905" cy="0"/>
                      <wp:effectExtent l="0" t="76200" r="17145" b="95250"/>
                      <wp:wrapNone/>
                      <wp:docPr id="123" name="Group 123"/>
                      <wp:cNvGraphicFramePr/>
                      <a:graphic xmlns:a="http://schemas.openxmlformats.org/drawingml/2006/main">
                        <a:graphicData uri="http://schemas.microsoft.com/office/word/2010/wordprocessingGroup">
                          <wpg:wgp>
                            <wpg:cNvGrpSpPr/>
                            <wpg:grpSpPr>
                              <a:xfrm>
                                <a:off x="0" y="0"/>
                                <a:ext cx="2287905" cy="0"/>
                                <a:chOff x="2693035" y="6526530"/>
                                <a:chExt cx="2288484" cy="0"/>
                              </a:xfrm>
                            </wpg:grpSpPr>
                            <wps:wsp>
                              <wps:cNvPr id="138" name="Straight Arrow Connector 138"/>
                              <wps:cNvCnPr/>
                              <wps:spPr>
                                <a:xfrm>
                                  <a:off x="2693035" y="652653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9" name="Straight Arrow Connector 139"/>
                              <wps:cNvCnPr/>
                              <wps:spPr>
                                <a:xfrm>
                                  <a:off x="4733869" y="652653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C6D1A56" id="Group 123" o:spid="_x0000_s1026" style="position:absolute;margin-left:134.4pt;margin-top:17.1pt;width:180.15pt;height:0;z-index:251711488" coordorigin="26930,65265" coordsize="2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Nv2ZQIAAMIHAAAOAAAAZHJzL2Uyb0RvYy54bWzsVduO2yAQfa/Uf0C8N3bsXK04qyq7zUvV&#10;rpr2A1gMNpINCNg4+fsO+JJVuq26W6lSpb4QA3OGM2cOYXNzamp0ZMYKJXM8ncQYMUlVIWSZ429f&#10;P7xbYWQdkQWplWQ5PjOLb7Zv32xanbFEVaoumEGQRNqs1TmunNNZFFlasYbYidJMwiZXpiEOpqaM&#10;CkNayN7UURLHi6hVptBGUWYtrN52m3gb8nPOqPvMuWUO1TkGbi6MJowPfoy2G5KVhuhK0J4GeQWL&#10;hggJh46pbokj6NGIH1I1ghplFXcTqppIcS4oCzVANdP4qpq9UY861FJmbalHmUDaK51enZZ+Ot4b&#10;JAroXZJiJEkDTQrnIr8A8rS6zCBqb/RB35t+oexmvuITN43/hVrQKQh7HoVlJ4coLCbJarmO5xjR&#10;yx6toDMekSzWaZzCJuwt5slinvZtodXdBb+arWZP8NFwcOT5jXRaDTayF6Xsnyl1qIhmoQHWazAo&#10;lYKpO6UOzhBRVg69N0a1aKekBMspg6YQE7QKwJ3slbOZBRGfke2nIowSzpaLOTh4VHBUgGTaWLdn&#10;qkH+I8e2JzWymQZrkuNH64ATAAeAJ1JLPzoi6jtZIHfWYABnBJFlzXwJEO5DQOeBfPhy55p18C+M&#10;g4Ggkd0x4eqyXW3QkcClI5Qy6aZjJoj2MC7qegTGgd8vgX28h7JwrV8CHhHhZCXdCG6EVOa5091p&#10;oMy7+EGBrm4vwYMqzqGtQRpwnb8rf8V+69+w3/pF9pst03S1gLzXd/C//cIN+DfsF/4L4aEIlPtH&#10;zb9ET+fBx5end/sdAAD//wMAUEsDBBQABgAIAAAAIQCoIVxm3wAAAAkBAAAPAAAAZHJzL2Rvd25y&#10;ZXYueG1sTI9BS8NAEIXvgv9hGcGb3STV0MZsSinqqQi2gvQ2zU6T0OxsyG6T9N+74kGP8+bx3vfy&#10;1WRaMVDvGssK4lkEgri0uuFKwef+9WEBwnlkja1lUnAlB6vi9ibHTNuRP2jY+UqEEHYZKqi97zIp&#10;XVmTQTezHXH4nWxv0Iezr6TucQzhppVJFKXSYMOhocaONjWV593FKHgbcVzP45dhez5trof90/vX&#10;Nial7u+m9TMIT5P/M8MPfkCHIjAd7YW1E62CJF0EdK9g/piACIY0WcYgjr+CLHL5f0HxDQAA//8D&#10;AFBLAQItABQABgAIAAAAIQC2gziS/gAAAOEBAAATAAAAAAAAAAAAAAAAAAAAAABbQ29udGVudF9U&#10;eXBlc10ueG1sUEsBAi0AFAAGAAgAAAAhADj9If/WAAAAlAEAAAsAAAAAAAAAAAAAAAAALwEAAF9y&#10;ZWxzLy5yZWxzUEsBAi0AFAAGAAgAAAAhAJfg2/ZlAgAAwgcAAA4AAAAAAAAAAAAAAAAALgIAAGRy&#10;cy9lMm9Eb2MueG1sUEsBAi0AFAAGAAgAAAAhAKghXGbfAAAACQEAAA8AAAAAAAAAAAAAAAAAvwQA&#10;AGRycy9kb3ducmV2LnhtbFBLBQYAAAAABAAEAPMAAADLBQAAAAA=&#10;">
                      <v:shape id="Straight Arrow Connector 138" o:spid="_x0000_s1027" type="#_x0000_t32" style="position:absolute;left:26930;top:65265;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s+wwAAANwAAAAPAAAAZHJzL2Rvd25yZXYueG1sRI9NSwNB&#10;DIbvQv/DEMFLsbOttejaaSmC6NW1FY9hJ+4s3cksO7Hd/ntzELwl5P14st6OsTMnGnKb2MF8VoAh&#10;rpNvuXGw/3i5fQCTBdljl5gcXCjDdjO5WmPp05nf6VRJYzSEc4kOgkhfWpvrQBHzLPXEevtOQ0TR&#10;dWisH/Cs4bGzi6JY2Ygta0PAnp4D1cfqJ2ov7RfT6n76uDy+4uHrM8hlORfnbq7H3RMYoVH+xX/u&#10;N6/4d0qrz+gEdvMLAAD//wMAUEsBAi0AFAAGAAgAAAAhANvh9svuAAAAhQEAABMAAAAAAAAAAAAA&#10;AAAAAAAAAFtDb250ZW50X1R5cGVzXS54bWxQSwECLQAUAAYACAAAACEAWvQsW78AAAAVAQAACwAA&#10;AAAAAAAAAAAAAAAfAQAAX3JlbHMvLnJlbHNQSwECLQAUAAYACAAAACEApZq7PsMAAADcAAAADwAA&#10;AAAAAAAAAAAAAAAHAgAAZHJzL2Rvd25yZXYueG1sUEsFBgAAAAADAAMAtwAAAPcCAAAAAA==&#10;" strokecolor="#4472c4 [3204]" strokeweight=".5pt">
                        <v:stroke endarrow="block" joinstyle="miter"/>
                      </v:shape>
                      <v:shape id="Straight Arrow Connector 139" o:spid="_x0000_s1028" type="#_x0000_t32" style="position:absolute;left:47338;top:65265;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6lxQAAANwAAAAPAAAAZHJzL2Rvd25yZXYueG1sRI9Pa8JA&#10;EMXvhX6HZQpeRDf+qdTUVUpB7LWpFY9DdpoNZmdDdqrx23cFobcZ3pv3e7Pa9L5RZ+piHdjAZJyB&#10;Ii6DrbkysP/ajl5ARUG22AQmA1eKsFk/Pqwwt+HCn3QupFIphGOOBpxIm2sdS0ce4zi0xEn7CZ1H&#10;SWtXadvhJYX7Rk+zbKE91pwIDlt6d1Seil+fuLSfDovn4XJ+2uH38eDkOp+IMYOn/u0VlFAv/+b7&#10;9YdN9WdLuD2TJtDrPwAAAP//AwBQSwECLQAUAAYACAAAACEA2+H2y+4AAACFAQAAEwAAAAAAAAAA&#10;AAAAAAAAAAAAW0NvbnRlbnRfVHlwZXNdLnhtbFBLAQItABQABgAIAAAAIQBa9CxbvwAAABUBAAAL&#10;AAAAAAAAAAAAAAAAAB8BAABfcmVscy8ucmVsc1BLAQItABQABgAIAAAAIQDK1h6lxQAAANwAAAAP&#10;AAAAAAAAAAAAAAAAAAcCAABkcnMvZG93bnJldi54bWxQSwUGAAAAAAMAAwC3AAAA+QIAAAAA&#10;" strokecolor="#4472c4 [3204]" strokeweight=".5pt">
                        <v:stroke endarrow="block" joinstyle="miter"/>
                      </v:shape>
                    </v:group>
                  </w:pict>
                </mc:Fallback>
              </mc:AlternateContent>
            </w:r>
          </w:p>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Pr="00060140"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auto"/>
            <w:hideMark/>
          </w:tcPr>
          <w:p w:rsidR="000B28AA" w:rsidRDefault="000B28AA">
            <w:pPr>
              <w:spacing w:line="276" w:lineRule="auto"/>
              <w:rPr>
                <w:rFonts w:cstheme="minorHAnsi"/>
              </w:rPr>
            </w:pPr>
            <w:r>
              <w:rPr>
                <w:noProof/>
                <w:lang w:eastAsia="en-GB"/>
              </w:rPr>
              <mc:AlternateContent>
                <mc:Choice Requires="wps">
                  <w:drawing>
                    <wp:anchor distT="0" distB="0" distL="114300" distR="114300" simplePos="0" relativeHeight="251708416" behindDoc="0" locked="0" layoutInCell="1" allowOverlap="1" wp14:anchorId="3BD75288" wp14:editId="4E85EF4A">
                      <wp:simplePos x="0" y="0"/>
                      <wp:positionH relativeFrom="column">
                        <wp:posOffset>2709545</wp:posOffset>
                      </wp:positionH>
                      <wp:positionV relativeFrom="paragraph">
                        <wp:posOffset>3778885</wp:posOffset>
                      </wp:positionV>
                      <wp:extent cx="247650" cy="0"/>
                      <wp:effectExtent l="0" t="76200" r="19050" b="95250"/>
                      <wp:wrapNone/>
                      <wp:docPr id="120" name="Straight Arrow Connector 120"/>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498935" id="Straight Arrow Connector 120" o:spid="_x0000_s1026" type="#_x0000_t32" style="position:absolute;margin-left:213.35pt;margin-top:297.55pt;width:19.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df1AEAAAMEAAAOAAAAZHJzL2Uyb0RvYy54bWysU9uO0zAQfUfiH6y807QVLChqukJd4AVB&#10;xcIHeJ1xYsk3jYem/XvGTppFC0IC8TKJ7Tkz5xyPd7dnZ8UJMJng22qzWlcCvAqd8X1bffv6/sWb&#10;SiSSvpM2eGirC6Tqdv/82W6MDWzDEGwHKLiIT80Y22ogik1dJzWAk2kVIng+1AGdJF5iX3coR67u&#10;bL1dr2/qMWAXMShIiXfvpsNqX+prDYo+a52AhG0r5kYlYokPOdb7nWx6lHEwaqYh/4GFk8Zz06XU&#10;nSQpvqP5pZQzCkMKmlYquDpobRQUDaxms36i5n6QEYoWNifFxab0/8qqT6cjCtPx3W3ZHy8dX9I9&#10;oTT9QOItYhjFIXjPRgYUOYcdG2NqGHjwR5xXKR4xyz9rdPnLwsS5uHxZXIYzCcWb25evb15xL3U9&#10;qh9xERN9gOBE/mmrNBNZGGyKyfL0MRF3ZuAVkJtanyNJY9/5TtAlshRCI31vIdPm9JxSZ/oT4fJH&#10;FwsT/AtotoIpTm3KEMLBojhJHh+pFHjaLJU4O8O0sXYBrgu/PwLn/AyFMqB/A14QpXPwtICd8QF/&#10;153OV8p6yr86MOnOFjyE7lKusljDk1a8ml9FHuWf1wX++Hb3PwAAAP//AwBQSwMEFAAGAAgAAAAh&#10;AEA1oqLeAAAACwEAAA8AAABkcnMvZG93bnJldi54bWxMj8FOwzAMhu9IvENkJG4sXbUWVppOCIkd&#10;QQwOcMsar6nWOFWTtYWnx0hI4+jfn35/Ljez68SIQ2g9KVguEhBItTctNQre355u7kCEqMnozhMq&#10;+MIAm+ryotSF8RO94riLjeASCoVWYGPsCylDbdHpsPA9Eu8OfnA68jg00gx64nLXyTRJcul0S3zB&#10;6h4fLdbH3ckpeGk+RpfStpWH9ef3tnk2RztFpa6v5od7EBHneIbhV5/VoWKnvT+RCaJTsErzW0YV&#10;ZOtsCYKJVZ5xsv9LZFXK/z9UPwAAAP//AwBQSwECLQAUAAYACAAAACEAtoM4kv4AAADhAQAAEwAA&#10;AAAAAAAAAAAAAAAAAAAAW0NvbnRlbnRfVHlwZXNdLnhtbFBLAQItABQABgAIAAAAIQA4/SH/1gAA&#10;AJQBAAALAAAAAAAAAAAAAAAAAC8BAABfcmVscy8ucmVsc1BLAQItABQABgAIAAAAIQCKKudf1AEA&#10;AAMEAAAOAAAAAAAAAAAAAAAAAC4CAABkcnMvZTJvRG9jLnhtbFBLAQItABQABgAIAAAAIQBANaKi&#10;3gAAAAsBAAAPAAAAAAAAAAAAAAAAAC4EAABkcnMvZG93bnJldi54bWxQSwUGAAAAAAQABADzAAAA&#10;OQUAAAAA&#10;" strokecolor="#4472c4 [3204]" strokeweight=".5pt">
                      <v:stroke endarrow="block" joinstyle="miter"/>
                    </v:shape>
                  </w:pict>
                </mc:Fallback>
              </mc:AlternateContent>
            </w:r>
            <w:r>
              <w:rPr>
                <w:noProof/>
                <w:lang w:eastAsia="en-GB"/>
              </w:rPr>
              <mc:AlternateContent>
                <mc:Choice Requires="wps">
                  <w:drawing>
                    <wp:anchor distT="0" distB="0" distL="114300" distR="114300" simplePos="0" relativeHeight="251709440" behindDoc="0" locked="0" layoutInCell="1" allowOverlap="1" wp14:anchorId="0339D974" wp14:editId="5D57FC5F">
                      <wp:simplePos x="0" y="0"/>
                      <wp:positionH relativeFrom="column">
                        <wp:posOffset>4756150</wp:posOffset>
                      </wp:positionH>
                      <wp:positionV relativeFrom="paragraph">
                        <wp:posOffset>3780155</wp:posOffset>
                      </wp:positionV>
                      <wp:extent cx="247650" cy="0"/>
                      <wp:effectExtent l="0" t="76200" r="19050" b="95250"/>
                      <wp:wrapNone/>
                      <wp:docPr id="117" name="Straight Arrow Connector 117"/>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B4711C7" id="Straight Arrow Connector 117" o:spid="_x0000_s1026" type="#_x0000_t32" style="position:absolute;margin-left:374.5pt;margin-top:297.65pt;width:19.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Rp1QEAAAMEAAAOAAAAZHJzL2Uyb0RvYy54bWysU9uO0zAQfUfiHyy/07QV7KKq6Qp1gRcE&#10;FQsf4HXGjSXfNB6a9u8ZO2kWAUIC8TKJ7Tkz5xyPt3dn78QJMNsYWrlaLKWAoGNnw7GVX7+8e/Fa&#10;ikwqdMrFAK28QJZ3u+fPtkPawDr20XWAgouEvBlSK3uitGmarHvwKi9igsCHJqJXxEs8Nh2qgat7&#10;16yXy5tmiNgljBpy5t378VDuan1jQNMnYzKQcK1kblQj1vhYYrPbqs0RVeqtnmiof2DhlQ3cdC51&#10;r0iJb2h/KeWtxpijoYWOvonGWA1VA6tZLX9S89CrBFULm5PTbFP+f2X1x9MBhe347la3UgTl+ZIe&#10;CJU99iTeIMZB7GMIbGREUXLYsSHlDQP34YDTKqcDFvlng758WZg4V5cvs8twJqF5c/3y9uYV34W+&#10;HjVPuISZ3kP0ovy0Mk9EZgararI6fcjEnRl4BZSmLpRIyrq3oRN0SSyF0KpwdFBoc3pJaQr9kXD9&#10;o4uDEf4ZDFvBFMc2dQhh71CcFI+P0hoCreZKnF1gxjo3A5eV3x+BU36BQh3QvwHPiNo5BprB3oaI&#10;v+tO5ytlM+ZfHRh1FwseY3epV1mt4UmrXk2voozyj+sKf3q7u+8AAAD//wMAUEsDBBQABgAIAAAA&#10;IQBcQyNr3gAAAAsBAAAPAAAAZHJzL2Rvd25yZXYueG1sTI/BTsMwEETvSPyDtUjcqEOhNAlxKoRE&#10;j6AWDu3NjbdO1HgdxW4S+HoWCQmOOzuaeVOsJteKAfvQeFJwO0tAIFXeNGQVfLy/3KQgQtRkdOsJ&#10;FXxigFV5eVHo3PiRNjhsoxUcQiHXCuoYu1zKUNXodJj5Dol/R987HfnsrTS9HjnctXKeJA/S6Ya4&#10;odYdPtdYnbZnp+DN7gY3p3Ujj9n+a21fzakeo1LXV9PTI4iIU/wzww8+o0PJTAd/JhNEq2B5n/GW&#10;qGCRLe5AsGOZpqwcfhVZFvL/hvIbAAD//wMAUEsBAi0AFAAGAAgAAAAhALaDOJL+AAAA4QEAABMA&#10;AAAAAAAAAAAAAAAAAAAAAFtDb250ZW50X1R5cGVzXS54bWxQSwECLQAUAAYACAAAACEAOP0h/9YA&#10;AACUAQAACwAAAAAAAAAAAAAAAAAvAQAAX3JlbHMvLnJlbHNQSwECLQAUAAYACAAAACEAgGcEadUB&#10;AAADBAAADgAAAAAAAAAAAAAAAAAuAgAAZHJzL2Uyb0RvYy54bWxQSwECLQAUAAYACAAAACEAXEMj&#10;a94AAAALAQAADwAAAAAAAAAAAAAAAAAvBAAAZHJzL2Rvd25yZXYueG1sUEsFBgAAAAAEAAQA8wAA&#10;ADoFAAAAAA==&#10;" strokecolor="#4472c4 [3204]" strokeweight=".5pt">
                      <v:stroke endarrow="block" joinstyle="miter"/>
                    </v:shape>
                  </w:pict>
                </mc:Fallback>
              </mc:AlternateContent>
            </w:r>
          </w:p>
        </w:tc>
      </w:tr>
      <w:tr w:rsidR="000B28AA" w:rsidTr="00613942">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rPr>
            </w:pPr>
          </w:p>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12512" behindDoc="0" locked="0" layoutInCell="1" allowOverlap="1" wp14:anchorId="1379C26D" wp14:editId="41248805">
                      <wp:simplePos x="0" y="0"/>
                      <wp:positionH relativeFrom="column">
                        <wp:posOffset>1712595</wp:posOffset>
                      </wp:positionH>
                      <wp:positionV relativeFrom="paragraph">
                        <wp:posOffset>215900</wp:posOffset>
                      </wp:positionV>
                      <wp:extent cx="2287905" cy="0"/>
                      <wp:effectExtent l="0" t="76200" r="17145" b="95250"/>
                      <wp:wrapNone/>
                      <wp:docPr id="114" name="Group 114"/>
                      <wp:cNvGraphicFramePr/>
                      <a:graphic xmlns:a="http://schemas.openxmlformats.org/drawingml/2006/main">
                        <a:graphicData uri="http://schemas.microsoft.com/office/word/2010/wordprocessingGroup">
                          <wpg:wgp>
                            <wpg:cNvGrpSpPr/>
                            <wpg:grpSpPr>
                              <a:xfrm>
                                <a:off x="0" y="0"/>
                                <a:ext cx="2287905" cy="0"/>
                                <a:chOff x="2698750" y="7386955"/>
                                <a:chExt cx="2288484" cy="0"/>
                              </a:xfrm>
                            </wpg:grpSpPr>
                            <wps:wsp>
                              <wps:cNvPr id="133" name="Straight Arrow Connector 133"/>
                              <wps:cNvCnPr/>
                              <wps:spPr>
                                <a:xfrm>
                                  <a:off x="2698750" y="738695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4" name="Straight Arrow Connector 134"/>
                              <wps:cNvCnPr/>
                              <wps:spPr>
                                <a:xfrm>
                                  <a:off x="4739584" y="738695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B2F586D" id="Group 114" o:spid="_x0000_s1026" style="position:absolute;margin-left:134.85pt;margin-top:17pt;width:180.15pt;height:0;z-index:251712512" coordorigin="26987,73869" coordsize="2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LlZwIAAMIHAAAOAAAAZHJzL2Uyb0RvYy54bWzsVduO2yAQfa/Uf0C8N7Zzdaw4qyq7zUvV&#10;rpr2A1gMNpINCNg4+fsO+JIqu121W6lSpb4QA3NmzpyZCZubU1OjIzNWKJnjZBJjxCRVhZBljr99&#10;/fAuxcg6IgtSK8lyfGYW32zfvtm0OmNTVam6YAaBE2mzVue4ck5nUWRpxRpiJ0ozCZdcmYY42Joy&#10;KgxpwXtTR9M4XkatMoU2ijJr4fS2u8Tb4J9zRt1nzi1zqM4xcHNhNWF98Gu03ZCsNERXgvY0yCtY&#10;NERICDq6uiWOoEcjnrhqBDXKKu4mVDWR4lxQFnKAbJL4Kpu9UY865FJmbalHmUDaK51e7ZZ+Ot4b&#10;JAqoXTLHSJIGihTiIn8A8rS6zMBqb/RB35v+oOx2PuMTN43/hVzQKQh7HoVlJ4coHE6n6WodLzCi&#10;lztaQWU8Yrpcp6sFFAfuVrN0uV4surLQ6u6CT+cp8Bvx0RA48vxGOq2GNrIXpeyfKXWoiGahANZr&#10;MCg1mw1KHZwhoqwcem+MatFOSQktpwxKwCZoFYA72StnMwsiPiPbT0UYJZyvll6kpwqQTBvr9kw1&#10;yH/k2PakRjZJaE1y/GgdcALpBoAnUku/OiLqO1kgd9bQAM4IIsua+RTA3JuAzgP58OXONevgXxiH&#10;BoJCdmHC6LJdbdCRwNARSpl0yegJrD2Mi7oegXHg9yKwt/dQFsb6d8AjIkRW0o3gRkhlnovuTgNl&#10;3tkPCnR5ewkeVHEOZQ3SQNf5Wfkr7TcO6gvt18/uL7bffDVbL/yAXc/g//YLE/BvtF/4L4SHIlDu&#10;HzX/Ev24D318eXq33wEAAP//AwBQSwMEFAAGAAgAAAAhAJEblx3fAAAACQEAAA8AAABkcnMvZG93&#10;bnJldi54bWxMj0FLw0AQhe+C/2EZwZvdpNFYYzalFPVUBFtBeptmp0lodjdkt0n67x3xoLeZeY83&#10;38uXk2nFQL1vnFUQzyIQZEunG1sp+Ny93i1A+IBWY+ssKbiQh2VxfZVjpt1oP2jYhkpwiPUZKqhD&#10;6DIpfVmTQT9zHVnWjq43GHjtK6l7HDnctHIeRak02Fj+UGNH65rK0/ZsFLyNOK6S+GXYnI7ry373&#10;8P61iUmp25tp9Qwi0BT+zPCDz+hQMNPBna32olUwT58e2aoguedObEiTiIfD70EWufzfoPgGAAD/&#10;/wMAUEsBAi0AFAAGAAgAAAAhALaDOJL+AAAA4QEAABMAAAAAAAAAAAAAAAAAAAAAAFtDb250ZW50&#10;X1R5cGVzXS54bWxQSwECLQAUAAYACAAAACEAOP0h/9YAAACUAQAACwAAAAAAAAAAAAAAAAAvAQAA&#10;X3JlbHMvLnJlbHNQSwECLQAUAAYACAAAACEAUWsC5WcCAADCBwAADgAAAAAAAAAAAAAAAAAuAgAA&#10;ZHJzL2Uyb0RvYy54bWxQSwECLQAUAAYACAAAACEAkRuXHd8AAAAJAQAADwAAAAAAAAAAAAAAAADB&#10;BAAAZHJzL2Rvd25yZXYueG1sUEsFBgAAAAAEAAQA8wAAAM0FAAAAAA==&#10;">
                      <v:shape id="Straight Arrow Connector 133" o:spid="_x0000_s1027" type="#_x0000_t32" style="position:absolute;left:26987;top:73869;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lPxQAAANwAAAAPAAAAZHJzL2Rvd25yZXYueG1sRI9Pa8JA&#10;EMXvBb/DMkIvohv/VDR1lVIQe21qxeOQnWaD2dmQnWr89t1CobcZ3pv3e7PZ9b5RV+piHdjAdJKB&#10;Ii6DrbkycPzYj1egoiBbbAKTgTtF2G0HDxvMbbjxO10LqVQK4ZijASfS5lrH0pHHOAktcdK+QudR&#10;0tpV2nZ4S+G+0bMsW2qPNSeCw5ZeHZWX4tsnLh1no+JptF5cDvh5Pjm5L6ZizOOwf3kGJdTLv/nv&#10;+s2m+vM5/D6TJtDbHwAAAP//AwBQSwECLQAUAAYACAAAACEA2+H2y+4AAACFAQAAEwAAAAAAAAAA&#10;AAAAAAAAAAAAW0NvbnRlbnRfVHlwZXNdLnhtbFBLAQItABQABgAIAAAAIQBa9CxbvwAAABUBAAAL&#10;AAAAAAAAAAAAAAAAAB8BAABfcmVscy8ucmVsc1BLAQItABQABgAIAAAAIQCrPilPxQAAANwAAAAP&#10;AAAAAAAAAAAAAAAAAAcCAABkcnMvZG93bnJldi54bWxQSwUGAAAAAAMAAwC3AAAA+QIAAAAA&#10;" strokecolor="#4472c4 [3204]" strokeweight=".5pt">
                        <v:stroke endarrow="block" joinstyle="miter"/>
                      </v:shape>
                      <v:shape id="Straight Arrow Connector 134" o:spid="_x0000_s1028" type="#_x0000_t32" style="position:absolute;left:47395;top:73869;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7E7xQAAANwAAAAPAAAAZHJzL2Rvd25yZXYueG1sRI9BS8NA&#10;EIXvBf/DMoKX0m5ao9TYbRFB9NoYS49DdsyGZmdDdmzTf+8KQm8zvDfve7Pejr5TJxpiG9jAYp6B&#10;Iq6DbbkxUH2+zVagoiBb7AKTgQtF2G5uJmssbDjzjk6lNCqFcCzQgBPpC61j7chjnIeeOGnfYfAo&#10;aR0abQc8p3Df6WWWPWqPLSeCw55eHdXH8scnLlXLafkwfcqP7/h12Du55Asx5u52fHkGJTTK1fx/&#10;/WFT/fsc/p5JE+jNLwAAAP//AwBQSwECLQAUAAYACAAAACEA2+H2y+4AAACFAQAAEwAAAAAAAAAA&#10;AAAAAAAAAAAAW0NvbnRlbnRfVHlwZXNdLnhtbFBLAQItABQABgAIAAAAIQBa9CxbvwAAABUBAAAL&#10;AAAAAAAAAAAAAAAAAB8BAABfcmVscy8ucmVsc1BLAQItABQABgAIAAAAIQAk17E7xQAAANwAAAAP&#10;AAAAAAAAAAAAAAAAAAcCAABkcnMvZG93bnJldi54bWxQSwUGAAAAAAMAAwC3AAAA+QIAAAAA&#10;" strokecolor="#4472c4 [3204]" strokeweight=".5pt">
                        <v:stroke endarrow="block" joinstyle="miter"/>
                      </v:shape>
                    </v:group>
                  </w:pict>
                </mc:Fallback>
              </mc:AlternateContent>
            </w:r>
          </w:p>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Pr="00060140"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rPr>
            </w:pPr>
          </w:p>
        </w:tc>
      </w:tr>
      <w:tr w:rsidR="000B28AA" w:rsidTr="00613942">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rPr>
            </w:pPr>
          </w:p>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13536" behindDoc="0" locked="0" layoutInCell="1" allowOverlap="1" wp14:anchorId="3182F90A" wp14:editId="0898CA94">
                      <wp:simplePos x="0" y="0"/>
                      <wp:positionH relativeFrom="column">
                        <wp:posOffset>1711325</wp:posOffset>
                      </wp:positionH>
                      <wp:positionV relativeFrom="paragraph">
                        <wp:posOffset>242570</wp:posOffset>
                      </wp:positionV>
                      <wp:extent cx="2287905" cy="0"/>
                      <wp:effectExtent l="0" t="76200" r="17145" b="95250"/>
                      <wp:wrapNone/>
                      <wp:docPr id="111" name="Group 111"/>
                      <wp:cNvGraphicFramePr/>
                      <a:graphic xmlns:a="http://schemas.openxmlformats.org/drawingml/2006/main">
                        <a:graphicData uri="http://schemas.microsoft.com/office/word/2010/wordprocessingGroup">
                          <wpg:wgp>
                            <wpg:cNvGrpSpPr/>
                            <wpg:grpSpPr>
                              <a:xfrm>
                                <a:off x="0" y="0"/>
                                <a:ext cx="2287905" cy="0"/>
                                <a:chOff x="2697480" y="8275955"/>
                                <a:chExt cx="2288484" cy="0"/>
                              </a:xfrm>
                            </wpg:grpSpPr>
                            <wps:wsp>
                              <wps:cNvPr id="130" name="Straight Arrow Connector 130"/>
                              <wps:cNvCnPr/>
                              <wps:spPr>
                                <a:xfrm>
                                  <a:off x="2697480" y="827595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1" name="Straight Arrow Connector 131"/>
                              <wps:cNvCnPr/>
                              <wps:spPr>
                                <a:xfrm>
                                  <a:off x="4738314" y="827595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FA9550D" id="Group 111" o:spid="_x0000_s1026" style="position:absolute;margin-left:134.75pt;margin-top:19.1pt;width:180.15pt;height:0;z-index:251713536" coordorigin="26974,82759" coordsize="2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RawIAAMIHAAAOAAAAZHJzL2Uyb0RvYy54bWzsVduO2yAQfa/Uf0C8N77k5lhxVlV2m5eq&#10;XTXtB7AY20g2IGDj5O87YIes0u2q3UqVKvWFGJgzc+bMTFjfHLsWHZg2XIoCJ5MYIyaoLLmoC/zt&#10;64d3GUbGElGSVgpW4BMz+Gbz9s26VzlLZSPbkmkEToTJe1XgxlqVR5GhDeuImUjFBFxWUnfEwlbX&#10;UalJD967NkrjeBH1UpdKS8qMgdPb4RJvvP+qYtR+rirDLGoLDNysX7VfH9wabdYkrzVRDacjDfIK&#10;Fh3hAoIGV7fEEvSo+Q+uOk61NLKyEyq7SFYVp8znANkk8VU2Oy0flc+lzvtaBZlA2iudXu2Wfjrc&#10;a8RLqF2SYCRIB0XycZE7AHl6VedgtdNqr+71eFAPO5fxsdKd+4Vc0NELewrCsqNFFA7TNFuu4jlG&#10;9HJHG6iMQ6SL1XKWQXHgLkuX89V8PpSFNncXfDbLZk/w0Tlw5PgFOr2CNjIXpcyfKbVviGK+AMZp&#10;cFZqCmQHpfZWE143Fr3XWvZoK4WAlpMaJWDjtfLArRiVM7kBEZ+R7aciBAlny8Uc4gYFgwIkV9rY&#10;HZMdch8FNiOpwCbxrUkOH40FTgA8AxyRVrjVEt7eiRLZk4IGsJoTUbfMpQDmzgR0PpP3X/bUsgH+&#10;hVXQQFDIIYwfXbZtNToQGDpCKRPWd5L3BNYOVvG2DcDY83sRONo7KPNj/TvggPCRpbAB3HEh9XPR&#10;7fFMuRrszwoMeTsJHmR58mX10kDXuVn5K+0XBvWF9htn9xfbb7acZtMEBux6Bv+3n5+Af6P9/H8h&#10;PBSe8viouZfo6d738eXp3XwHAAD//wMAUEsDBBQABgAIAAAAIQC+Hr8A3wAAAAkBAAAPAAAAZHJz&#10;L2Rvd25yZXYueG1sTI/BSsNAEIbvgu+wjODNbpLS0MZsSinqqQi2gnjbZqdJaHY2ZLdJ+vaOeKjH&#10;mfn45/vz9WRbMWDvG0cK4lkEAql0pqFKwefh9WkJwgdNRreOUMEVPayL+7tcZ8aN9IHDPlSCQ8hn&#10;WkEdQpdJ6csarfYz1yHx7eR6qwOPfSVNr0cOt61MoiiVVjfEH2rd4bbG8ry/WAVvox438/hl2J1P&#10;2+v3YfH+tYtRqceHafMMIuAUbjD86rM6FOx0dBcyXrQKknS1YFTBfJmAYCBNVtzl+LeQRS7/Nyh+&#10;AAAA//8DAFBLAQItABQABgAIAAAAIQC2gziS/gAAAOEBAAATAAAAAAAAAAAAAAAAAAAAAABbQ29u&#10;dGVudF9UeXBlc10ueG1sUEsBAi0AFAAGAAgAAAAhADj9If/WAAAAlAEAAAsAAAAAAAAAAAAAAAAA&#10;LwEAAF9yZWxzLy5yZWxzUEsBAi0AFAAGAAgAAAAhAKPz9lFrAgAAwgcAAA4AAAAAAAAAAAAAAAAA&#10;LgIAAGRycy9lMm9Eb2MueG1sUEsBAi0AFAAGAAgAAAAhAL4evwDfAAAACQEAAA8AAAAAAAAAAAAA&#10;AAAAxQQAAGRycy9kb3ducmV2LnhtbFBLBQYAAAAABAAEAPMAAADRBQAAAAA=&#10;">
                      <v:shape id="Straight Arrow Connector 130" o:spid="_x0000_s1027" type="#_x0000_t32" style="position:absolute;left:26974;top:82759;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c4wwAAANwAAAAPAAAAZHJzL2Rvd25yZXYueG1sRI9NSwNB&#10;DIbvQv/DEMFLsbOttejaaSmC6NW1FY9hJ+4s3cksO7Hd/ntzELwl5P14st6OsTMnGnKb2MF8VoAh&#10;rpNvuXGw/3i5fQCTBdljl5gcXCjDdjO5WmPp05nf6VRJYzSEc4kOgkhfWpvrQBHzLPXEevtOQ0TR&#10;dWisH/Cs4bGzi6JY2Ygta0PAnp4D1cfqJ2ov7RfT6n76uDy+4uHrM8hlORfnbq7H3RMYoVH+xX/u&#10;N6/4d4qvz+gEdvMLAAD//wMAUEsBAi0AFAAGAAgAAAAhANvh9svuAAAAhQEAABMAAAAAAAAAAAAA&#10;AAAAAAAAAFtDb250ZW50X1R5cGVzXS54bWxQSwECLQAUAAYACAAAACEAWvQsW78AAAAVAQAACwAA&#10;AAAAAAAAAAAAAAAfAQAAX3JlbHMvLnJlbHNQSwECLQAUAAYACAAAACEAW+y3OMMAAADcAAAADwAA&#10;AAAAAAAAAAAAAAAHAgAAZHJzL2Rvd25yZXYueG1sUEsFBgAAAAADAAMAtwAAAPcCAAAAAA==&#10;" strokecolor="#4472c4 [3204]" strokeweight=".5pt">
                        <v:stroke endarrow="block" joinstyle="miter"/>
                      </v:shape>
                      <v:shape id="Straight Arrow Connector 131" o:spid="_x0000_s1028" type="#_x0000_t32" style="position:absolute;left:47383;top:82759;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BKjxAAAANwAAAAPAAAAZHJzL2Rvd25yZXYueG1sRI9Ba8JA&#10;EIXvQv/DMoVeRDexttjUVUqh1KupFY9DdpoNZmdDdqrx37uFgrcZ3pv3vVmuB9+qE/WxCWwgn2ag&#10;iKtgG64N7L4+JgtQUZAttoHJwIUirFd3oyUWNpx5S6dSapVCOBZowIl0hdaxcuQxTkNHnLSf0HuU&#10;tPa1tj2eU7hv9SzLnrXHhhPBYUfvjqpj+esTl3azcfk0fpkfP/H7sHdymedizMP98PYKSmiQm/n/&#10;emNT/ccc/p5JE+jVFQAA//8DAFBLAQItABQABgAIAAAAIQDb4fbL7gAAAIUBAAATAAAAAAAAAAAA&#10;AAAAAAAAAABbQ29udGVudF9UeXBlc10ueG1sUEsBAi0AFAAGAAgAAAAhAFr0LFu/AAAAFQEAAAsA&#10;AAAAAAAAAAAAAAAAHwEAAF9yZWxzLy5yZWxzUEsBAi0AFAAGAAgAAAAhADSgEqPEAAAA3AAAAA8A&#10;AAAAAAAAAAAAAAAABwIAAGRycy9kb3ducmV2LnhtbFBLBQYAAAAAAwADALcAAAD4AgAAAAA=&#10;" strokecolor="#4472c4 [3204]" strokeweight=".5pt">
                        <v:stroke endarrow="block" joinstyle="miter"/>
                      </v:shape>
                    </v:group>
                  </w:pict>
                </mc:Fallback>
              </mc:AlternateContent>
            </w:r>
          </w:p>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Pr="00060140"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rPr>
            </w:pPr>
          </w:p>
        </w:tc>
      </w:tr>
      <w:tr w:rsidR="000B28AA" w:rsidTr="00613942">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rPr>
            </w:pPr>
          </w:p>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14560" behindDoc="0" locked="0" layoutInCell="1" allowOverlap="1" wp14:anchorId="68A0505A" wp14:editId="69377C90">
                      <wp:simplePos x="0" y="0"/>
                      <wp:positionH relativeFrom="column">
                        <wp:posOffset>1706880</wp:posOffset>
                      </wp:positionH>
                      <wp:positionV relativeFrom="paragraph">
                        <wp:posOffset>207645</wp:posOffset>
                      </wp:positionV>
                      <wp:extent cx="2287905" cy="0"/>
                      <wp:effectExtent l="0" t="76200" r="17145" b="95250"/>
                      <wp:wrapNone/>
                      <wp:docPr id="108" name="Group 108"/>
                      <wp:cNvGraphicFramePr/>
                      <a:graphic xmlns:a="http://schemas.openxmlformats.org/drawingml/2006/main">
                        <a:graphicData uri="http://schemas.microsoft.com/office/word/2010/wordprocessingGroup">
                          <wpg:wgp>
                            <wpg:cNvGrpSpPr/>
                            <wpg:grpSpPr>
                              <a:xfrm>
                                <a:off x="0" y="0"/>
                                <a:ext cx="2287905" cy="0"/>
                                <a:chOff x="2693035" y="9102725"/>
                                <a:chExt cx="2288484" cy="0"/>
                              </a:xfrm>
                            </wpg:grpSpPr>
                            <wps:wsp>
                              <wps:cNvPr id="127" name="Straight Arrow Connector 127"/>
                              <wps:cNvCnPr/>
                              <wps:spPr>
                                <a:xfrm>
                                  <a:off x="2693035" y="910272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8" name="Straight Arrow Connector 128"/>
                              <wps:cNvCnPr/>
                              <wps:spPr>
                                <a:xfrm>
                                  <a:off x="4733869" y="910272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8CEB7E7" id="Group 108" o:spid="_x0000_s1026" style="position:absolute;margin-left:134.4pt;margin-top:16.35pt;width:180.15pt;height:0;z-index:251714560" coordorigin="26930,91027" coordsize="2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q2ZgIAAMIHAAAOAAAAZHJzL2Uyb0RvYy54bWzsVVtv2yAUfp+0/4D8vviSuxWnmtIuL9NW&#10;NdsPoBjbSBgQ0Dj59ztgm1RtV22dNGnSXoiB853Ld74TNlenlqMj1YZJUUTpJIkQFUSWTNRF9P3b&#10;pw+rCBmLRYm5FLSIztREV9v37zadymkmG8lLqhE4ESbvVBE11qo8jg1paIvNRCoq4LKSusUWtrqO&#10;S4078N7yOEuSRdxJXSotCTUGTq/7y2jr/VcVJfZrVRlqES8iyM36Vfv13q3xdoPzWmPVMDKkgd+Q&#10;RYuZgKDB1TW2GD1o9sxVy4iWRlZ2QmQby6pihPoaoJo0eVLNXssH5Wup865WgSag9glPb3ZLvhxv&#10;NWIl9C6BVgncQpN8XOQOgJ5O1TlY7bU6qFs9HNT9zlV8qnTrfqEWdPLEngOx9GQRgcMsWy3XyTxC&#10;5HJHGuiMQ2SL9TSZwiXcrdMkW2bzvi2kubngV7PV7BE+HgPHLr+QTqdARubClPkzpg4NVtQ3wDgO&#10;Rqay5cjUwWrM6saij1rLDu2kECA5qVEKNp4rD9yJgTmTGyDxBdp+SkKgcLZczEHBgcHAAM6VNnZP&#10;ZYvcRxGZIamQTeqliY+fjYWcADgCXCJcuNVixm9EiexZgQCsZljUnLoSwNyZAM9j8v7Lnjnt4Xe0&#10;AgFBI/swfnTpjmt0xDB0mBAqbBo8gbWDVYzzAEx8fq8CB3sHpX6sfwccED6yFDaAWyakfim6PY0p&#10;V739yEBft6PgXpZn31ZPDajOzcpfkV8Y1FfkN8zuL8pvtpxOV4v18xn8Lz8/Af+G/Px/ITwUPuXh&#10;UXMv0eO91/Hl6d3+AAAA//8DAFBLAwQUAAYACAAAACEABcMXxd8AAAAJAQAADwAAAGRycy9kb3du&#10;cmV2LnhtbEyPQUvDQBCF74L/YRnBm90kxdim2ZRS1FMRbAXxNs1Ok9DsbMhuk/Tfu+JBj/Pm8d73&#10;8vVkWjFQ7xrLCuJZBIK4tLrhSsHH4eVhAcJ5ZI2tZVJwJQfr4vYmx0zbkd9p2PtKhBB2GSqove8y&#10;KV1Zk0E3sx1x+J1sb9CHs6+k7nEM4aaVSRSl0mDDoaHGjrY1lef9xSh4HXHczOPnYXc+ba9fh8e3&#10;z11MSt3fTZsVCE+T/zPDD35AhyIwHe2FtROtgiRdBHSvYJ48gQiGNFnGII6/gixy+X9B8Q0AAP//&#10;AwBQSwECLQAUAAYACAAAACEAtoM4kv4AAADhAQAAEwAAAAAAAAAAAAAAAAAAAAAAW0NvbnRlbnRf&#10;VHlwZXNdLnhtbFBLAQItABQABgAIAAAAIQA4/SH/1gAAAJQBAAALAAAAAAAAAAAAAAAAAC8BAABf&#10;cmVscy8ucmVsc1BLAQItABQABgAIAAAAIQCCRmq2ZgIAAMIHAAAOAAAAAAAAAAAAAAAAAC4CAABk&#10;cnMvZTJvRG9jLnhtbFBLAQItABQABgAIAAAAIQAFwxfF3wAAAAkBAAAPAAAAAAAAAAAAAAAAAMAE&#10;AABkcnMvZG93bnJldi54bWxQSwUGAAAAAAQABADzAAAAzAUAAAAA&#10;">
                      <v:shape id="Straight Arrow Connector 127" o:spid="_x0000_s1027" type="#_x0000_t32" style="position:absolute;left:26930;top:91027;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LmRxAAAANwAAAAPAAAAZHJzL2Rvd25yZXYueG1sRI9Ba8JA&#10;EIXvQv/DMoVepG4MatvUVYpQ6rXRlh6H7DQbzM6G7Kjx33eFgrcZ3pv3vVmuB9+qE/WxCWxgOslA&#10;EVfBNlwb2O/eH59BRUG22AYmAxeKsF7djZZY2HDmTzqVUqsUwrFAA06kK7SOlSOPcRI64qT9ht6j&#10;pLWvte3xnMJ9q/MsW2iPDSeCw442jqpDefSJS/t8XM7HL7PDB379fDu5zKZizMP98PYKSmiQm/n/&#10;emtT/fwJrs+kCfTqDwAA//8DAFBLAQItABQABgAIAAAAIQDb4fbL7gAAAIUBAAATAAAAAAAAAAAA&#10;AAAAAAAAAABbQ29udGVudF9UeXBlc10ueG1sUEsBAi0AFAAGAAgAAAAhAFr0LFu/AAAAFQEAAAsA&#10;AAAAAAAAAAAAAAAAHwEAAF9yZWxzLy5yZWxzUEsBAi0AFAAGAAgAAAAhAFHcuZHEAAAA3AAAAA8A&#10;AAAAAAAAAAAAAAAABwIAAGRycy9kb3ducmV2LnhtbFBLBQYAAAAAAwADALcAAAD4AgAAAAA=&#10;" strokecolor="#4472c4 [3204]" strokeweight=".5pt">
                        <v:stroke endarrow="block" joinstyle="miter"/>
                      </v:shape>
                      <v:shape id="Straight Arrow Connector 128" o:spid="_x0000_s1028" type="#_x0000_t32" style="position:absolute;left:47338;top:91027;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3jwwAAANwAAAAPAAAAZHJzL2Rvd25yZXYueG1sRI9NS8NA&#10;EIbvgv9hGcFLaTcNVTR2W0QQvZpW6XHIjtnQ7GzIjm36752D4G2GeT+eWW+n2JsTjblL7GC5KMAQ&#10;N8l33DrY717nD2CyIHvsE5ODC2XYbq6v1lj5dOYPOtXSGg3hXKGDIDJU1uYmUMS8SAOx3r7TGFF0&#10;HVvrRzxreOxtWRT3NmLH2hBwoJdAzbH+idpL+3JW380eV8c3/Dx8BbmsluLc7c30/ARGaJJ/8Z/7&#10;3St+qbT6jE5gN78AAAD//wMAUEsBAi0AFAAGAAgAAAAhANvh9svuAAAAhQEAABMAAAAAAAAAAAAA&#10;AAAAAAAAAFtDb250ZW50X1R5cGVzXS54bWxQSwECLQAUAAYACAAAACEAWvQsW78AAAAVAQAACwAA&#10;AAAAAAAAAAAAAAAfAQAAX3JlbHMvLnJlbHNQSwECLQAUAAYACAAAACEAIEMt48MAAADcAAAADwAA&#10;AAAAAAAAAAAAAAAHAgAAZHJzL2Rvd25yZXYueG1sUEsFBgAAAAADAAMAtwAAAPcCAAAAAA==&#10;" strokecolor="#4472c4 [3204]" strokeweight=".5pt">
                        <v:stroke endarrow="block" joinstyle="miter"/>
                      </v:shape>
                    </v:group>
                  </w:pict>
                </mc:Fallback>
              </mc:AlternateContent>
            </w:r>
          </w:p>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Pr="00060140"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0B28AA" w:rsidRDefault="000B28AA">
            <w:pPr>
              <w:spacing w:line="276" w:lineRule="auto"/>
              <w:rPr>
                <w:rFonts w:cstheme="minorHAnsi"/>
              </w:rPr>
            </w:pPr>
          </w:p>
        </w:tc>
      </w:tr>
    </w:tbl>
    <w:p w:rsidR="00AB3C1F" w:rsidRPr="00B03140" w:rsidRDefault="000A670B" w:rsidP="00B03140">
      <w:pPr>
        <w:spacing w:line="276" w:lineRule="auto"/>
        <w:jc w:val="center"/>
        <w:rPr>
          <w:rFonts w:cstheme="minorHAnsi"/>
        </w:rPr>
      </w:pPr>
      <w:r>
        <w:rPr>
          <w:rFonts w:cstheme="minorHAnsi"/>
          <w:b/>
          <w:sz w:val="32"/>
        </w:rPr>
        <w:t>Quizzing</w:t>
      </w:r>
    </w:p>
    <w:p w:rsidR="000B28AA" w:rsidRDefault="000B28AA" w:rsidP="000B28AA">
      <w:pPr>
        <w:spacing w:after="120" w:line="276" w:lineRule="auto"/>
        <w:rPr>
          <w:rFonts w:cstheme="minorHAnsi"/>
          <w:b/>
        </w:rPr>
      </w:pPr>
      <w:r>
        <w:rPr>
          <w:rFonts w:cstheme="minorHAnsi"/>
          <w:b/>
        </w:rPr>
        <w:t xml:space="preserve">Name of Topic: </w:t>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after="120" w:line="276" w:lineRule="auto"/>
        <w:rPr>
          <w:rFonts w:cstheme="minorHAnsi"/>
          <w:b/>
        </w:rPr>
      </w:pPr>
      <w:r>
        <w:rPr>
          <w:rFonts w:cstheme="minorHAnsi"/>
          <w:b/>
        </w:rPr>
        <w:t>Name:</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after="120" w:line="276" w:lineRule="auto"/>
        <w:rPr>
          <w:rFonts w:cstheme="minorHAnsi"/>
          <w:b/>
        </w:rPr>
      </w:pPr>
      <w:r>
        <w:rPr>
          <w:rFonts w:cstheme="minorHAnsi"/>
          <w:b/>
        </w:rPr>
        <w:t>Class:</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line="360" w:lineRule="auto"/>
        <w:rPr>
          <w:rFonts w:cstheme="minorHAnsi"/>
        </w:rPr>
      </w:pPr>
      <w:r>
        <w:rPr>
          <w:rFonts w:cstheme="minorHAnsi"/>
        </w:rPr>
        <w:t>Read the text and come up with 20 questions to ask someone about the text.</w:t>
      </w:r>
    </w:p>
    <w:tbl>
      <w:tblPr>
        <w:tblStyle w:val="TableGrid"/>
        <w:tblW w:w="9144" w:type="dxa"/>
        <w:tblInd w:w="0" w:type="dxa"/>
        <w:tblLook w:val="04A0" w:firstRow="1" w:lastRow="0" w:firstColumn="1" w:lastColumn="0" w:noHBand="0" w:noVBand="1"/>
      </w:tblPr>
      <w:tblGrid>
        <w:gridCol w:w="466"/>
        <w:gridCol w:w="4339"/>
        <w:gridCol w:w="4339"/>
      </w:tblGrid>
      <w:tr w:rsidR="000B28AA" w:rsidTr="000B28AA">
        <w:trPr>
          <w:trHeight w:val="75"/>
        </w:trPr>
        <w:tc>
          <w:tcPr>
            <w:tcW w:w="466" w:type="dxa"/>
            <w:tcBorders>
              <w:top w:val="single" w:sz="4" w:space="0" w:color="auto"/>
              <w:left w:val="single" w:sz="4" w:space="0" w:color="auto"/>
              <w:bottom w:val="single" w:sz="4" w:space="0" w:color="auto"/>
              <w:right w:val="single" w:sz="4" w:space="0" w:color="auto"/>
            </w:tcBorders>
            <w:vAlign w:val="center"/>
          </w:tcPr>
          <w:p w:rsidR="000B28AA" w:rsidRDefault="000B28AA">
            <w:pPr>
              <w:spacing w:line="276" w:lineRule="auto"/>
              <w:jc w:val="center"/>
              <w:rPr>
                <w:rFonts w:cstheme="minorHAnsi"/>
                <w:b/>
                <w:sz w:val="20"/>
              </w:rPr>
            </w:pPr>
          </w:p>
        </w:tc>
        <w:tc>
          <w:tcPr>
            <w:tcW w:w="4339" w:type="dxa"/>
            <w:tcBorders>
              <w:top w:val="single" w:sz="4" w:space="0" w:color="auto"/>
              <w:left w:val="single" w:sz="4" w:space="0" w:color="auto"/>
              <w:bottom w:val="single" w:sz="4" w:space="0" w:color="auto"/>
              <w:right w:val="single" w:sz="4" w:space="0" w:color="auto"/>
            </w:tcBorders>
            <w:hideMark/>
          </w:tcPr>
          <w:p w:rsidR="000B28AA" w:rsidRDefault="000B28AA">
            <w:pPr>
              <w:spacing w:line="276" w:lineRule="auto"/>
              <w:rPr>
                <w:rFonts w:cstheme="minorHAnsi"/>
                <w:b/>
                <w:sz w:val="20"/>
              </w:rPr>
            </w:pPr>
            <w:r>
              <w:rPr>
                <w:rFonts w:cstheme="minorHAnsi"/>
                <w:b/>
                <w:sz w:val="20"/>
              </w:rPr>
              <w:t>Question</w:t>
            </w:r>
          </w:p>
        </w:tc>
        <w:tc>
          <w:tcPr>
            <w:tcW w:w="4339" w:type="dxa"/>
            <w:tcBorders>
              <w:top w:val="single" w:sz="4" w:space="0" w:color="auto"/>
              <w:left w:val="single" w:sz="4" w:space="0" w:color="auto"/>
              <w:bottom w:val="single" w:sz="4" w:space="0" w:color="auto"/>
              <w:right w:val="single" w:sz="4" w:space="0" w:color="auto"/>
            </w:tcBorders>
            <w:hideMark/>
          </w:tcPr>
          <w:p w:rsidR="000B28AA" w:rsidRDefault="000B28AA">
            <w:pPr>
              <w:spacing w:line="276" w:lineRule="auto"/>
              <w:rPr>
                <w:rFonts w:cstheme="minorHAnsi"/>
                <w:b/>
                <w:sz w:val="20"/>
              </w:rPr>
            </w:pPr>
            <w:r>
              <w:rPr>
                <w:rFonts w:cstheme="minorHAnsi"/>
                <w:b/>
                <w:sz w:val="20"/>
              </w:rPr>
              <w:t>Answer</w:t>
            </w: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1</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2</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3</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4</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5</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6</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7</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8</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9</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10</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bl>
    <w:p w:rsidR="000B28AA" w:rsidRDefault="000B28AA" w:rsidP="000B28AA">
      <w:pPr>
        <w:spacing w:line="276" w:lineRule="auto"/>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0A670B" w:rsidRPr="00020A7B" w:rsidRDefault="000A670B" w:rsidP="00B03140">
      <w:pPr>
        <w:spacing w:line="276" w:lineRule="auto"/>
        <w:jc w:val="center"/>
        <w:rPr>
          <w:rFonts w:cstheme="minorHAnsi"/>
          <w:b/>
          <w:sz w:val="32"/>
        </w:rPr>
      </w:pPr>
      <w:r>
        <w:rPr>
          <w:rFonts w:cstheme="minorHAnsi"/>
          <w:b/>
          <w:sz w:val="32"/>
        </w:rPr>
        <w:t>Transforming</w:t>
      </w:r>
    </w:p>
    <w:p w:rsidR="000B28AA" w:rsidRDefault="000B28AA" w:rsidP="000B28AA">
      <w:pPr>
        <w:spacing w:line="276" w:lineRule="auto"/>
        <w:jc w:val="center"/>
        <w:rPr>
          <w:rFonts w:cstheme="minorHAnsi"/>
          <w:b/>
          <w:sz w:val="32"/>
        </w:rPr>
      </w:pPr>
    </w:p>
    <w:p w:rsidR="000B28AA" w:rsidRPr="00B03140" w:rsidRDefault="000B28AA" w:rsidP="00B03140">
      <w:pPr>
        <w:spacing w:after="120" w:line="276" w:lineRule="auto"/>
        <w:rPr>
          <w:rFonts w:cstheme="minorHAnsi"/>
          <w:b/>
        </w:rPr>
      </w:pPr>
      <w:r>
        <w:rPr>
          <w:rFonts w:cstheme="minorHAnsi"/>
          <w:b/>
        </w:rPr>
        <w:t xml:space="preserve">Name of Topic: </w:t>
      </w:r>
      <w:r>
        <w:rPr>
          <w:rFonts w:cstheme="minorHAnsi"/>
          <w:b/>
        </w:rPr>
        <w:tab/>
      </w:r>
      <w:r>
        <w:rPr>
          <w:rFonts w:cs="Arial"/>
          <w:sz w:val="14"/>
          <w:szCs w:val="44"/>
        </w:rPr>
        <w:t>__________________________________________________________________________________________________</w:t>
      </w:r>
      <w:r>
        <w:rPr>
          <w:rFonts w:cstheme="minorHAnsi"/>
        </w:rPr>
        <w:br/>
        <w:t>Turn the material you have read into up to 6 pictures – one per paragraph or one per key piece of information. The pictures must represent the information so that they can act as a reminder of what the text said. Underneath each picture, explain your thinking.</w:t>
      </w:r>
    </w:p>
    <w:p w:rsidR="000B28AA" w:rsidRDefault="000B28AA" w:rsidP="000B28AA">
      <w:pPr>
        <w:spacing w:line="276" w:lineRule="auto"/>
        <w:rPr>
          <w:rFonts w:cstheme="minorHAnsi"/>
        </w:rPr>
      </w:pPr>
    </w:p>
    <w:tbl>
      <w:tblPr>
        <w:tblStyle w:val="TableGrid"/>
        <w:tblW w:w="0" w:type="auto"/>
        <w:tblInd w:w="0" w:type="dxa"/>
        <w:tblLook w:val="04A0" w:firstRow="1" w:lastRow="0" w:firstColumn="1" w:lastColumn="0" w:noHBand="0" w:noVBand="1"/>
      </w:tblPr>
      <w:tblGrid>
        <w:gridCol w:w="3003"/>
        <w:gridCol w:w="3003"/>
        <w:gridCol w:w="3004"/>
      </w:tblGrid>
      <w:tr w:rsidR="000B28AA" w:rsidTr="0050174E">
        <w:trPr>
          <w:trHeight w:val="2835"/>
        </w:trPr>
        <w:tc>
          <w:tcPr>
            <w:tcW w:w="3003" w:type="dxa"/>
            <w:tcBorders>
              <w:top w:val="single" w:sz="4" w:space="0" w:color="auto"/>
              <w:left w:val="single" w:sz="4" w:space="0" w:color="auto"/>
              <w:bottom w:val="single" w:sz="4" w:space="0" w:color="auto"/>
              <w:right w:val="single" w:sz="4" w:space="0" w:color="auto"/>
            </w:tcBorders>
          </w:tcPr>
          <w:p w:rsidR="000B28AA" w:rsidRDefault="000B28AA" w:rsidP="0050174E">
            <w:pPr>
              <w:spacing w:line="276" w:lineRule="auto"/>
              <w:rPr>
                <w:rFonts w:cstheme="minorHAnsi"/>
                <w:b/>
              </w:rPr>
            </w:pPr>
            <w:r>
              <w:rPr>
                <w:rFonts w:cstheme="minorHAnsi"/>
                <w:b/>
              </w:rPr>
              <w:t>1.</w:t>
            </w:r>
          </w:p>
        </w:tc>
        <w:tc>
          <w:tcPr>
            <w:tcW w:w="3003" w:type="dxa"/>
            <w:tcBorders>
              <w:top w:val="single" w:sz="4" w:space="0" w:color="auto"/>
              <w:left w:val="single" w:sz="4" w:space="0" w:color="auto"/>
              <w:bottom w:val="single" w:sz="4" w:space="0" w:color="auto"/>
              <w:right w:val="single" w:sz="4" w:space="0" w:color="auto"/>
            </w:tcBorders>
            <w:hideMark/>
          </w:tcPr>
          <w:p w:rsidR="000B28AA" w:rsidRDefault="000B28AA">
            <w:pPr>
              <w:spacing w:line="276" w:lineRule="auto"/>
              <w:rPr>
                <w:rFonts w:cstheme="minorHAnsi"/>
                <w:b/>
              </w:rPr>
            </w:pPr>
            <w:r>
              <w:rPr>
                <w:rFonts w:cstheme="minorHAnsi"/>
                <w:b/>
              </w:rPr>
              <w:t>2.</w:t>
            </w:r>
          </w:p>
        </w:tc>
        <w:tc>
          <w:tcPr>
            <w:tcW w:w="3004" w:type="dxa"/>
            <w:tcBorders>
              <w:top w:val="single" w:sz="4" w:space="0" w:color="auto"/>
              <w:left w:val="single" w:sz="4" w:space="0" w:color="auto"/>
              <w:bottom w:val="single" w:sz="4" w:space="0" w:color="auto"/>
              <w:right w:val="single" w:sz="4" w:space="0" w:color="auto"/>
            </w:tcBorders>
            <w:hideMark/>
          </w:tcPr>
          <w:p w:rsidR="000B28AA" w:rsidRDefault="000B28AA">
            <w:pPr>
              <w:spacing w:line="276" w:lineRule="auto"/>
              <w:rPr>
                <w:rFonts w:cstheme="minorHAnsi"/>
                <w:b/>
              </w:rPr>
            </w:pPr>
            <w:r>
              <w:rPr>
                <w:rFonts w:cstheme="minorHAnsi"/>
                <w:b/>
              </w:rPr>
              <w:t>3.</w:t>
            </w:r>
          </w:p>
        </w:tc>
      </w:tr>
      <w:tr w:rsidR="000B28AA" w:rsidTr="000B28AA">
        <w:trPr>
          <w:trHeight w:val="1191"/>
        </w:trPr>
        <w:tc>
          <w:tcPr>
            <w:tcW w:w="3003"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3003"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c>
          <w:tcPr>
            <w:tcW w:w="3004"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170"/>
        </w:trPr>
        <w:tc>
          <w:tcPr>
            <w:tcW w:w="3003" w:type="dxa"/>
            <w:tcBorders>
              <w:top w:val="single" w:sz="4" w:space="0" w:color="auto"/>
              <w:left w:val="nil"/>
              <w:bottom w:val="single" w:sz="4" w:space="0" w:color="auto"/>
              <w:right w:val="nil"/>
            </w:tcBorders>
          </w:tcPr>
          <w:p w:rsidR="000B28AA" w:rsidRDefault="000B28AA" w:rsidP="0050174E">
            <w:pPr>
              <w:rPr>
                <w:rFonts w:cstheme="minorHAnsi"/>
                <w:b/>
                <w:sz w:val="12"/>
                <w:szCs w:val="12"/>
              </w:rPr>
            </w:pPr>
          </w:p>
        </w:tc>
        <w:tc>
          <w:tcPr>
            <w:tcW w:w="3003" w:type="dxa"/>
            <w:tcBorders>
              <w:top w:val="single" w:sz="4" w:space="0" w:color="auto"/>
              <w:left w:val="nil"/>
              <w:bottom w:val="single" w:sz="4" w:space="0" w:color="auto"/>
              <w:right w:val="nil"/>
            </w:tcBorders>
          </w:tcPr>
          <w:p w:rsidR="000B28AA" w:rsidRDefault="000B28AA">
            <w:pPr>
              <w:spacing w:line="276" w:lineRule="auto"/>
              <w:rPr>
                <w:rFonts w:cstheme="minorHAnsi"/>
                <w:b/>
                <w:sz w:val="12"/>
                <w:szCs w:val="12"/>
              </w:rPr>
            </w:pPr>
          </w:p>
          <w:p w:rsidR="000B28AA" w:rsidRDefault="000B28AA">
            <w:pPr>
              <w:spacing w:line="276" w:lineRule="auto"/>
              <w:rPr>
                <w:rFonts w:cstheme="minorHAnsi"/>
                <w:b/>
                <w:sz w:val="12"/>
                <w:szCs w:val="12"/>
              </w:rPr>
            </w:pPr>
          </w:p>
          <w:p w:rsidR="000B28AA" w:rsidRDefault="000B28AA">
            <w:pPr>
              <w:spacing w:line="276" w:lineRule="auto"/>
              <w:rPr>
                <w:rFonts w:cstheme="minorHAnsi"/>
                <w:b/>
                <w:sz w:val="12"/>
                <w:szCs w:val="12"/>
              </w:rPr>
            </w:pPr>
          </w:p>
        </w:tc>
        <w:tc>
          <w:tcPr>
            <w:tcW w:w="3004" w:type="dxa"/>
            <w:tcBorders>
              <w:top w:val="single" w:sz="4" w:space="0" w:color="auto"/>
              <w:left w:val="nil"/>
              <w:bottom w:val="single" w:sz="4" w:space="0" w:color="auto"/>
              <w:right w:val="nil"/>
            </w:tcBorders>
          </w:tcPr>
          <w:p w:rsidR="000B28AA" w:rsidRDefault="000B28AA">
            <w:pPr>
              <w:spacing w:line="276" w:lineRule="auto"/>
              <w:rPr>
                <w:rFonts w:cstheme="minorHAnsi"/>
                <w:b/>
                <w:sz w:val="12"/>
                <w:szCs w:val="12"/>
              </w:rPr>
            </w:pPr>
          </w:p>
        </w:tc>
      </w:tr>
      <w:tr w:rsidR="000B28AA" w:rsidTr="000B28AA">
        <w:trPr>
          <w:trHeight w:val="2835"/>
        </w:trPr>
        <w:tc>
          <w:tcPr>
            <w:tcW w:w="3003" w:type="dxa"/>
            <w:tcBorders>
              <w:top w:val="single" w:sz="4" w:space="0" w:color="auto"/>
              <w:left w:val="single" w:sz="4" w:space="0" w:color="auto"/>
              <w:bottom w:val="single" w:sz="4" w:space="0" w:color="auto"/>
              <w:right w:val="single" w:sz="4" w:space="0" w:color="auto"/>
            </w:tcBorders>
          </w:tcPr>
          <w:p w:rsidR="000B28AA" w:rsidRDefault="000B28AA" w:rsidP="0050174E">
            <w:pPr>
              <w:spacing w:line="276" w:lineRule="auto"/>
              <w:rPr>
                <w:rFonts w:cstheme="minorHAnsi"/>
                <w:b/>
              </w:rPr>
            </w:pPr>
            <w:r>
              <w:rPr>
                <w:rFonts w:cstheme="minorHAnsi"/>
                <w:b/>
              </w:rPr>
              <w:t>4.</w:t>
            </w:r>
          </w:p>
        </w:tc>
        <w:tc>
          <w:tcPr>
            <w:tcW w:w="3003" w:type="dxa"/>
            <w:tcBorders>
              <w:top w:val="single" w:sz="4" w:space="0" w:color="auto"/>
              <w:left w:val="single" w:sz="4" w:space="0" w:color="auto"/>
              <w:bottom w:val="single" w:sz="4" w:space="0" w:color="auto"/>
              <w:right w:val="single" w:sz="4" w:space="0" w:color="auto"/>
            </w:tcBorders>
            <w:hideMark/>
          </w:tcPr>
          <w:p w:rsidR="000B28AA" w:rsidRDefault="000B28AA">
            <w:pPr>
              <w:spacing w:line="276" w:lineRule="auto"/>
              <w:rPr>
                <w:rFonts w:cstheme="minorHAnsi"/>
                <w:b/>
              </w:rPr>
            </w:pPr>
            <w:r>
              <w:rPr>
                <w:rFonts w:cstheme="minorHAnsi"/>
                <w:b/>
              </w:rPr>
              <w:t>5.</w:t>
            </w:r>
          </w:p>
        </w:tc>
        <w:tc>
          <w:tcPr>
            <w:tcW w:w="3004" w:type="dxa"/>
            <w:tcBorders>
              <w:top w:val="single" w:sz="4" w:space="0" w:color="auto"/>
              <w:left w:val="single" w:sz="4" w:space="0" w:color="auto"/>
              <w:bottom w:val="single" w:sz="4" w:space="0" w:color="auto"/>
              <w:right w:val="single" w:sz="4" w:space="0" w:color="auto"/>
            </w:tcBorders>
            <w:hideMark/>
          </w:tcPr>
          <w:p w:rsidR="000B28AA" w:rsidRDefault="000B28AA">
            <w:pPr>
              <w:spacing w:line="276" w:lineRule="auto"/>
              <w:rPr>
                <w:rFonts w:cstheme="minorHAnsi"/>
                <w:b/>
              </w:rPr>
            </w:pPr>
            <w:r>
              <w:rPr>
                <w:rFonts w:cstheme="minorHAnsi"/>
                <w:b/>
              </w:rPr>
              <w:t>6.</w:t>
            </w:r>
          </w:p>
        </w:tc>
      </w:tr>
      <w:tr w:rsidR="000B28AA" w:rsidTr="000B28AA">
        <w:trPr>
          <w:trHeight w:val="1191"/>
        </w:trPr>
        <w:tc>
          <w:tcPr>
            <w:tcW w:w="3003"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3003"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c>
          <w:tcPr>
            <w:tcW w:w="3004"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bl>
    <w:p w:rsidR="0050174E" w:rsidRDefault="0050174E"/>
    <w:p w:rsidR="0050174E" w:rsidRPr="0050174E" w:rsidRDefault="0050174E" w:rsidP="0050174E">
      <w:pPr>
        <w:rPr>
          <w:b/>
        </w:rPr>
      </w:pPr>
      <w:r w:rsidRPr="0050174E">
        <w:rPr>
          <w:b/>
        </w:rPr>
        <w:t>Now restore your pictures back into its original form.</w:t>
      </w:r>
    </w:p>
    <w:p w:rsidR="000B28AA" w:rsidRPr="0050174E" w:rsidRDefault="000B28AA" w:rsidP="0050174E">
      <w:pPr>
        <w:tabs>
          <w:tab w:val="center" w:pos="4510"/>
        </w:tabs>
        <w:sectPr w:rsidR="000B28AA" w:rsidRPr="0050174E" w:rsidSect="00443FE5">
          <w:headerReference w:type="default" r:id="rId19"/>
          <w:type w:val="continuous"/>
          <w:pgSz w:w="11900" w:h="16840"/>
          <w:pgMar w:top="1440" w:right="1440" w:bottom="1440" w:left="1440" w:header="720" w:footer="720" w:gutter="0"/>
          <w:pgBorders w:offsetFrom="page">
            <w:top w:val="thinThickSmallGap" w:sz="24" w:space="24" w:color="F7CAAC" w:themeColor="accent2" w:themeTint="66"/>
            <w:left w:val="thinThickSmallGap" w:sz="24" w:space="24" w:color="F7CAAC" w:themeColor="accent2" w:themeTint="66"/>
            <w:bottom w:val="thickThinSmallGap" w:sz="24" w:space="24" w:color="F7CAAC" w:themeColor="accent2" w:themeTint="66"/>
            <w:right w:val="thickThinSmallGap" w:sz="24" w:space="24" w:color="F7CAAC" w:themeColor="accent2" w:themeTint="66"/>
          </w:pgBorders>
          <w:cols w:space="720"/>
          <w:docGrid w:linePitch="360"/>
        </w:sectPr>
      </w:pPr>
    </w:p>
    <w:p w:rsidR="004F736A" w:rsidRDefault="004F736A" w:rsidP="004F736A"/>
    <w:p w:rsidR="004F736A" w:rsidRPr="001576B5" w:rsidRDefault="004F736A" w:rsidP="004F736A"/>
    <w:p w:rsidR="004F736A" w:rsidRPr="001576B5" w:rsidRDefault="004F736A" w:rsidP="004F736A"/>
    <w:p w:rsidR="004F736A" w:rsidRPr="001576B5" w:rsidRDefault="00AB3C1F" w:rsidP="004F736A">
      <w:r>
        <w:rPr>
          <w:noProof/>
          <w:lang w:eastAsia="en-GB"/>
        </w:rPr>
        <mc:AlternateContent>
          <mc:Choice Requires="wpg">
            <w:drawing>
              <wp:anchor distT="0" distB="0" distL="114300" distR="114300" simplePos="0" relativeHeight="251930624" behindDoc="0" locked="0" layoutInCell="1" allowOverlap="1" wp14:anchorId="10B2816C" wp14:editId="2B1BCF4C">
                <wp:simplePos x="0" y="0"/>
                <wp:positionH relativeFrom="column">
                  <wp:posOffset>152400</wp:posOffset>
                </wp:positionH>
                <wp:positionV relativeFrom="paragraph">
                  <wp:posOffset>13335</wp:posOffset>
                </wp:positionV>
                <wp:extent cx="9466710" cy="4040812"/>
                <wp:effectExtent l="0" t="0" r="20320" b="17145"/>
                <wp:wrapNone/>
                <wp:docPr id="153" name="Group 153"/>
                <wp:cNvGraphicFramePr/>
                <a:graphic xmlns:a="http://schemas.openxmlformats.org/drawingml/2006/main">
                  <a:graphicData uri="http://schemas.microsoft.com/office/word/2010/wordprocessingGroup">
                    <wpg:wgp>
                      <wpg:cNvGrpSpPr/>
                      <wpg:grpSpPr>
                        <a:xfrm>
                          <a:off x="0" y="0"/>
                          <a:ext cx="9466710" cy="4040812"/>
                          <a:chOff x="0" y="0"/>
                          <a:chExt cx="9466710" cy="4040812"/>
                        </a:xfrm>
                      </wpg:grpSpPr>
                      <wps:wsp>
                        <wps:cNvPr id="343" name="Rectangle 1"/>
                        <wps:cNvSpPr/>
                        <wps:spPr>
                          <a:xfrm>
                            <a:off x="2079783" y="0"/>
                            <a:ext cx="5673567" cy="574040"/>
                          </a:xfrm>
                          <a:prstGeom prst="rect">
                            <a:avLst/>
                          </a:prstGeom>
                          <a:noFill/>
                        </wps:spPr>
                        <wps:style>
                          <a:lnRef idx="2">
                            <a:schemeClr val="dk1"/>
                          </a:lnRef>
                          <a:fillRef idx="1">
                            <a:schemeClr val="lt1"/>
                          </a:fillRef>
                          <a:effectRef idx="0">
                            <a:schemeClr val="dk1"/>
                          </a:effectRef>
                          <a:fontRef idx="minor">
                            <a:schemeClr val="dk1"/>
                          </a:fontRef>
                        </wps:style>
                        <wps:txbx>
                          <w:txbxContent>
                            <w:p w:rsidR="00562DF4" w:rsidRPr="006448CD" w:rsidRDefault="00562DF4" w:rsidP="004F736A">
                              <w:pPr>
                                <w:pStyle w:val="NormalWeb"/>
                                <w:spacing w:before="0" w:beforeAutospacing="0" w:after="0" w:afterAutospacing="0"/>
                                <w:jc w:val="center"/>
                                <w:rPr>
                                  <w:b/>
                                </w:rPr>
                              </w:pPr>
                              <w:r w:rsidRPr="006448CD">
                                <w:rPr>
                                  <w:rFonts w:asciiTheme="minorHAnsi" w:hAnsi="Calibri" w:cstheme="minorBidi"/>
                                  <w:b/>
                                  <w:color w:val="000000"/>
                                  <w:kern w:val="24"/>
                                  <w:sz w:val="30"/>
                                  <w:szCs w:val="30"/>
                                </w:rPr>
                                <w:t>Chapter theme / topic</w:t>
                              </w:r>
                            </w:p>
                          </w:txbxContent>
                        </wps:txbx>
                        <wps:bodyPr wrap="square" lIns="75849" tIns="37925" rIns="75849" bIns="37925" rtlCol="0" anchor="ctr">
                          <a:noAutofit/>
                        </wps:bodyPr>
                      </wps:wsp>
                      <wps:wsp>
                        <wps:cNvPr id="368" name="Rectangle 1"/>
                        <wps:cNvSpPr/>
                        <wps:spPr>
                          <a:xfrm>
                            <a:off x="17929" y="1362635"/>
                            <a:ext cx="2304000" cy="720000"/>
                          </a:xfrm>
                          <a:prstGeom prst="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562DF4" w:rsidRPr="006448CD" w:rsidRDefault="00562DF4" w:rsidP="004F736A">
                              <w:pPr>
                                <w:pStyle w:val="NormalWeb"/>
                                <w:spacing w:before="0" w:beforeAutospacing="0" w:after="0" w:afterAutospacing="0"/>
                                <w:jc w:val="center"/>
                                <w:rPr>
                                  <w:b/>
                                </w:rPr>
                              </w:pPr>
                              <w:r w:rsidRPr="006448CD">
                                <w:rPr>
                                  <w:rFonts w:asciiTheme="minorHAnsi" w:hAnsi="Calibri" w:cstheme="minorBidi"/>
                                  <w:b/>
                                  <w:color w:val="000000"/>
                                  <w:kern w:val="24"/>
                                  <w:sz w:val="26"/>
                                  <w:szCs w:val="26"/>
                                </w:rPr>
                                <w:t>Main idea 1</w:t>
                              </w:r>
                            </w:p>
                          </w:txbxContent>
                        </wps:txbx>
                        <wps:bodyPr wrap="square" lIns="75849" tIns="37925" rIns="75849" bIns="37925" rtlCol="0" anchor="ctr">
                          <a:noAutofit/>
                        </wps:bodyPr>
                      </wps:wsp>
                      <wpg:grpSp>
                        <wpg:cNvPr id="379" name="Group 379"/>
                        <wpg:cNvGrpSpPr/>
                        <wpg:grpSpPr>
                          <a:xfrm>
                            <a:off x="0" y="2743200"/>
                            <a:ext cx="2238150" cy="1297612"/>
                            <a:chOff x="0" y="0"/>
                            <a:chExt cx="2238150" cy="1297612"/>
                          </a:xfrm>
                        </wpg:grpSpPr>
                        <wps:wsp>
                          <wps:cNvPr id="359" name="Rectangle 1"/>
                          <wps:cNvSpPr/>
                          <wps:spPr>
                            <a:xfrm>
                              <a:off x="0" y="5899"/>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A</w:t>
                                </w:r>
                              </w:p>
                            </w:txbxContent>
                          </wps:txbx>
                          <wps:bodyPr lIns="75849" tIns="37925" rIns="75849" bIns="37925" rtlCol="0" anchor="ctr"/>
                        </wps:wsp>
                        <wps:wsp>
                          <wps:cNvPr id="357" name="Rectangle 1"/>
                          <wps:cNvSpPr/>
                          <wps:spPr>
                            <a:xfrm>
                              <a:off x="654828" y="802312"/>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B</w:t>
                                </w:r>
                              </w:p>
                            </w:txbxContent>
                          </wps:txbx>
                          <wps:bodyPr lIns="75849" tIns="37925" rIns="75849" bIns="37925" rtlCol="0" anchor="ctr"/>
                        </wps:wsp>
                        <wps:wsp>
                          <wps:cNvPr id="372" name="Rectangle 1"/>
                          <wps:cNvSpPr/>
                          <wps:spPr>
                            <a:xfrm>
                              <a:off x="1374550" y="0"/>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C</w:t>
                                </w:r>
                              </w:p>
                            </w:txbxContent>
                          </wps:txbx>
                          <wps:bodyPr lIns="75849" tIns="37925" rIns="75849" bIns="37925" rtlCol="0" anchor="ctr"/>
                        </wps:wsp>
                      </wpg:grpSp>
                      <wps:wsp>
                        <wps:cNvPr id="369" name="Straight Arrow Connector 1"/>
                        <wps:cNvCnPr/>
                        <wps:spPr>
                          <a:xfrm flipH="1">
                            <a:off x="3567953" y="573741"/>
                            <a:ext cx="648929" cy="796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7" name="Rectangle 1"/>
                        <wps:cNvSpPr/>
                        <wps:spPr>
                          <a:xfrm>
                            <a:off x="2348753" y="1362635"/>
                            <a:ext cx="2340000" cy="719455"/>
                          </a:xfrm>
                          <a:prstGeom prst="rect">
                            <a:avLst/>
                          </a:prstGeom>
                          <a:noFill/>
                        </wps:spPr>
                        <wps:style>
                          <a:lnRef idx="2">
                            <a:schemeClr val="dk1"/>
                          </a:lnRef>
                          <a:fillRef idx="1">
                            <a:schemeClr val="lt1"/>
                          </a:fillRef>
                          <a:effectRef idx="0">
                            <a:schemeClr val="dk1"/>
                          </a:effectRef>
                          <a:fontRef idx="minor">
                            <a:schemeClr val="dk1"/>
                          </a:fontRef>
                        </wps:style>
                        <wps:txbx>
                          <w:txbxContent>
                            <w:p w:rsidR="00562DF4" w:rsidRPr="006448CD" w:rsidRDefault="00562DF4" w:rsidP="004F736A">
                              <w:pPr>
                                <w:pStyle w:val="NormalWeb"/>
                                <w:spacing w:before="0" w:beforeAutospacing="0" w:after="0" w:afterAutospacing="0"/>
                                <w:jc w:val="center"/>
                                <w:rPr>
                                  <w:b/>
                                </w:rPr>
                              </w:pPr>
                              <w:r w:rsidRPr="006448CD">
                                <w:rPr>
                                  <w:rFonts w:asciiTheme="minorHAnsi" w:hAnsi="Calibri" w:cstheme="minorBidi"/>
                                  <w:b/>
                                  <w:color w:val="000000"/>
                                  <w:kern w:val="24"/>
                                  <w:sz w:val="26"/>
                                  <w:szCs w:val="26"/>
                                </w:rPr>
                                <w:t>Main idea 2</w:t>
                              </w:r>
                            </w:p>
                          </w:txbxContent>
                        </wps:txbx>
                        <wps:bodyPr wrap="square" lIns="75849" tIns="37925" rIns="75849" bIns="37925" rtlCol="0" anchor="ctr"/>
                      </wps:wsp>
                      <wpg:grpSp>
                        <wpg:cNvPr id="378" name="Group 378"/>
                        <wpg:cNvGrpSpPr/>
                        <wpg:grpSpPr>
                          <a:xfrm>
                            <a:off x="2599765" y="2743200"/>
                            <a:ext cx="2078867" cy="1297612"/>
                            <a:chOff x="0" y="0"/>
                            <a:chExt cx="2078867" cy="1297612"/>
                          </a:xfrm>
                        </wpg:grpSpPr>
                        <wps:wsp>
                          <wps:cNvPr id="371" name="Rectangle 1"/>
                          <wps:cNvSpPr/>
                          <wps:spPr>
                            <a:xfrm>
                              <a:off x="0" y="5899"/>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D</w:t>
                                </w:r>
                              </w:p>
                            </w:txbxContent>
                          </wps:txbx>
                          <wps:bodyPr lIns="75849" tIns="37925" rIns="75849" bIns="37925" rtlCol="0" anchor="ctr"/>
                        </wps:wsp>
                        <wps:wsp>
                          <wps:cNvPr id="355" name="Rectangle 1"/>
                          <wps:cNvSpPr/>
                          <wps:spPr>
                            <a:xfrm>
                              <a:off x="607633" y="802312"/>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E</w:t>
                                </w:r>
                              </w:p>
                            </w:txbxContent>
                          </wps:txbx>
                          <wps:bodyPr lIns="75849" tIns="37925" rIns="75849" bIns="37925" rtlCol="0" anchor="ctr"/>
                        </wps:wsp>
                        <wps:wsp>
                          <wps:cNvPr id="361" name="Rectangle 1"/>
                          <wps:cNvSpPr/>
                          <wps:spPr>
                            <a:xfrm>
                              <a:off x="1215267" y="0"/>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F</w:t>
                                </w:r>
                              </w:p>
                            </w:txbxContent>
                          </wps:txbx>
                          <wps:bodyPr lIns="75849" tIns="37925" rIns="75849" bIns="37925" rtlCol="0" anchor="ctr"/>
                        </wps:wsp>
                      </wpg:grpSp>
                      <wps:wsp>
                        <wps:cNvPr id="363" name="Straight Arrow Connector 1"/>
                        <wps:cNvCnPr/>
                        <wps:spPr>
                          <a:xfrm>
                            <a:off x="5271247" y="573741"/>
                            <a:ext cx="519144" cy="796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377" name="Group 377"/>
                        <wpg:cNvGrpSpPr/>
                        <wpg:grpSpPr>
                          <a:xfrm>
                            <a:off x="5038165" y="2743200"/>
                            <a:ext cx="2078867" cy="1297612"/>
                            <a:chOff x="0" y="0"/>
                            <a:chExt cx="2078867" cy="1297612"/>
                          </a:xfrm>
                        </wpg:grpSpPr>
                        <wps:wsp>
                          <wps:cNvPr id="354" name="Rectangle 1"/>
                          <wps:cNvSpPr/>
                          <wps:spPr>
                            <a:xfrm>
                              <a:off x="0" y="5899"/>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G</w:t>
                                </w:r>
                              </w:p>
                            </w:txbxContent>
                          </wps:txbx>
                          <wps:bodyPr lIns="75849" tIns="37925" rIns="75849" bIns="37925" rtlCol="0" anchor="ctr"/>
                        </wps:wsp>
                        <wps:wsp>
                          <wps:cNvPr id="352" name="Rectangle 1"/>
                          <wps:cNvSpPr/>
                          <wps:spPr>
                            <a:xfrm>
                              <a:off x="607633" y="802312"/>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H</w:t>
                                </w:r>
                              </w:p>
                            </w:txbxContent>
                          </wps:txbx>
                          <wps:bodyPr lIns="75849" tIns="37925" rIns="75849" bIns="37925" rtlCol="0" anchor="ctr"/>
                        </wps:wsp>
                        <wps:wsp>
                          <wps:cNvPr id="350" name="Rectangle 1"/>
                          <wps:cNvSpPr/>
                          <wps:spPr>
                            <a:xfrm>
                              <a:off x="1215267" y="0"/>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I</w:t>
                                </w:r>
                              </w:p>
                            </w:txbxContent>
                          </wps:txbx>
                          <wps:bodyPr lIns="75849" tIns="37925" rIns="75849" bIns="37925" rtlCol="0" anchor="ctr"/>
                        </wps:wsp>
                      </wpg:grpSp>
                      <wps:wsp>
                        <wps:cNvPr id="364" name="Straight Arrow Connector 1"/>
                        <wps:cNvCnPr/>
                        <wps:spPr>
                          <a:xfrm>
                            <a:off x="7243482" y="573741"/>
                            <a:ext cx="754851" cy="7880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2" name="Straight Arrow Connector 1"/>
                        <wps:cNvCnPr/>
                        <wps:spPr>
                          <a:xfrm flipH="1">
                            <a:off x="2079812" y="573741"/>
                            <a:ext cx="826402" cy="791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376" name="Group 376"/>
                        <wpg:cNvGrpSpPr/>
                        <wpg:grpSpPr>
                          <a:xfrm>
                            <a:off x="7458635" y="2743200"/>
                            <a:ext cx="2008075" cy="1291713"/>
                            <a:chOff x="0" y="0"/>
                            <a:chExt cx="2008075" cy="1291713"/>
                          </a:xfrm>
                        </wpg:grpSpPr>
                        <wps:wsp>
                          <wps:cNvPr id="346" name="Rectangle 1"/>
                          <wps:cNvSpPr/>
                          <wps:spPr>
                            <a:xfrm>
                              <a:off x="0" y="0"/>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J</w:t>
                                </w:r>
                              </w:p>
                            </w:txbxContent>
                          </wps:txbx>
                          <wps:bodyPr lIns="75849" tIns="37925" rIns="75849" bIns="37925" rtlCol="0" anchor="ctr"/>
                        </wps:wsp>
                        <wps:wsp>
                          <wps:cNvPr id="345" name="Rectangle 1"/>
                          <wps:cNvSpPr/>
                          <wps:spPr>
                            <a:xfrm>
                              <a:off x="536842" y="796413"/>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K</w:t>
                                </w:r>
                              </w:p>
                            </w:txbxContent>
                          </wps:txbx>
                          <wps:bodyPr lIns="75849" tIns="37925" rIns="75849" bIns="37925" rtlCol="0" anchor="ctr"/>
                        </wps:wsp>
                        <wps:wsp>
                          <wps:cNvPr id="344" name="Rectangle 1"/>
                          <wps:cNvSpPr/>
                          <wps:spPr>
                            <a:xfrm>
                              <a:off x="1144475" y="0"/>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K</w:t>
                                </w:r>
                              </w:p>
                            </w:txbxContent>
                          </wps:txbx>
                          <wps:bodyPr lIns="75849" tIns="37925" rIns="75849" bIns="37925" rtlCol="0" anchor="ctr"/>
                        </wps:wsp>
                      </wpg:grpSp>
                      <wps:wsp>
                        <wps:cNvPr id="365" name="Rectangle 1"/>
                        <wps:cNvSpPr/>
                        <wps:spPr>
                          <a:xfrm>
                            <a:off x="7117976" y="1362635"/>
                            <a:ext cx="2339975" cy="719455"/>
                          </a:xfrm>
                          <a:prstGeom prst="rect">
                            <a:avLst/>
                          </a:prstGeom>
                          <a:noFill/>
                        </wps:spPr>
                        <wps:style>
                          <a:lnRef idx="2">
                            <a:schemeClr val="dk1"/>
                          </a:lnRef>
                          <a:fillRef idx="1">
                            <a:schemeClr val="lt1"/>
                          </a:fillRef>
                          <a:effectRef idx="0">
                            <a:schemeClr val="dk1"/>
                          </a:effectRef>
                          <a:fontRef idx="minor">
                            <a:schemeClr val="dk1"/>
                          </a:fontRef>
                        </wps:style>
                        <wps:txbx>
                          <w:txbxContent>
                            <w:p w:rsidR="00562DF4" w:rsidRPr="006448CD" w:rsidRDefault="00562DF4" w:rsidP="004F736A">
                              <w:pPr>
                                <w:pStyle w:val="NormalWeb"/>
                                <w:spacing w:before="0" w:beforeAutospacing="0" w:after="0" w:afterAutospacing="0"/>
                                <w:jc w:val="center"/>
                                <w:rPr>
                                  <w:b/>
                                </w:rPr>
                              </w:pPr>
                              <w:r w:rsidRPr="006448CD">
                                <w:rPr>
                                  <w:rFonts w:asciiTheme="minorHAnsi" w:hAnsi="Calibri" w:cstheme="minorBidi"/>
                                  <w:b/>
                                  <w:color w:val="000000"/>
                                  <w:kern w:val="24"/>
                                  <w:sz w:val="26"/>
                                  <w:szCs w:val="26"/>
                                </w:rPr>
                                <w:t>Main idea 4</w:t>
                              </w:r>
                            </w:p>
                          </w:txbxContent>
                        </wps:txbx>
                        <wps:bodyPr wrap="square" lIns="75849" tIns="37925" rIns="75849" bIns="37925" rtlCol="0" anchor="ctr"/>
                      </wps:wsp>
                      <wps:wsp>
                        <wps:cNvPr id="366" name="Rectangle 1"/>
                        <wps:cNvSpPr/>
                        <wps:spPr>
                          <a:xfrm>
                            <a:off x="4733365" y="1362635"/>
                            <a:ext cx="2340000" cy="719455"/>
                          </a:xfrm>
                          <a:prstGeom prst="rect">
                            <a:avLst/>
                          </a:prstGeom>
                          <a:noFill/>
                        </wps:spPr>
                        <wps:style>
                          <a:lnRef idx="2">
                            <a:schemeClr val="dk1"/>
                          </a:lnRef>
                          <a:fillRef idx="1">
                            <a:schemeClr val="lt1"/>
                          </a:fillRef>
                          <a:effectRef idx="0">
                            <a:schemeClr val="dk1"/>
                          </a:effectRef>
                          <a:fontRef idx="minor">
                            <a:schemeClr val="dk1"/>
                          </a:fontRef>
                        </wps:style>
                        <wps:txbx>
                          <w:txbxContent>
                            <w:p w:rsidR="00562DF4" w:rsidRPr="006448CD" w:rsidRDefault="00562DF4" w:rsidP="004F736A">
                              <w:pPr>
                                <w:pStyle w:val="NormalWeb"/>
                                <w:spacing w:before="0" w:beforeAutospacing="0" w:after="0" w:afterAutospacing="0"/>
                                <w:jc w:val="center"/>
                                <w:rPr>
                                  <w:b/>
                                </w:rPr>
                              </w:pPr>
                              <w:r w:rsidRPr="006448CD">
                                <w:rPr>
                                  <w:rFonts w:asciiTheme="minorHAnsi" w:hAnsi="Calibri" w:cstheme="minorBidi"/>
                                  <w:b/>
                                  <w:color w:val="000000"/>
                                  <w:kern w:val="24"/>
                                  <w:sz w:val="26"/>
                                  <w:szCs w:val="26"/>
                                </w:rPr>
                                <w:t>Main idea 3</w:t>
                              </w:r>
                            </w:p>
                          </w:txbxContent>
                        </wps:txbx>
                        <wps:bodyPr wrap="square" lIns="75849" tIns="37925" rIns="75849" bIns="37925" rtlCol="0" anchor="ctr"/>
                      </wps:wsp>
                      <wpg:grpSp>
                        <wpg:cNvPr id="380" name="Group 380"/>
                        <wpg:cNvGrpSpPr/>
                        <wpg:grpSpPr>
                          <a:xfrm>
                            <a:off x="322729" y="2079812"/>
                            <a:ext cx="1532890" cy="1459230"/>
                            <a:chOff x="0" y="0"/>
                            <a:chExt cx="1533484" cy="1459230"/>
                          </a:xfrm>
                        </wpg:grpSpPr>
                        <wps:wsp>
                          <wps:cNvPr id="358" name="Straight Arrow Connector 358"/>
                          <wps:cNvCnPr/>
                          <wps:spPr>
                            <a:xfrm flipH="1">
                              <a:off x="0" y="0"/>
                              <a:ext cx="240030" cy="6496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3" name="Straight Arrow Connector 1"/>
                          <wps:cNvCnPr/>
                          <wps:spPr>
                            <a:xfrm>
                              <a:off x="1380449" y="0"/>
                              <a:ext cx="153035" cy="6546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5" name="Straight Arrow Connector 375"/>
                          <wps:cNvCnPr/>
                          <wps:spPr>
                            <a:xfrm>
                              <a:off x="808212" y="0"/>
                              <a:ext cx="0" cy="145923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grpSp>
                        <wpg:cNvPr id="381" name="Group 381"/>
                        <wpg:cNvGrpSpPr/>
                        <wpg:grpSpPr>
                          <a:xfrm>
                            <a:off x="2832847" y="2079812"/>
                            <a:ext cx="1532890" cy="1459230"/>
                            <a:chOff x="0" y="0"/>
                            <a:chExt cx="1533484" cy="1459230"/>
                          </a:xfrm>
                        </wpg:grpSpPr>
                        <wps:wsp>
                          <wps:cNvPr id="382" name="Straight Arrow Connector 382"/>
                          <wps:cNvCnPr/>
                          <wps:spPr>
                            <a:xfrm flipH="1">
                              <a:off x="0" y="0"/>
                              <a:ext cx="240030" cy="6496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3" name="Straight Arrow Connector 1"/>
                          <wps:cNvCnPr/>
                          <wps:spPr>
                            <a:xfrm>
                              <a:off x="1380449" y="0"/>
                              <a:ext cx="153035" cy="6546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4" name="Straight Arrow Connector 384"/>
                          <wps:cNvCnPr/>
                          <wps:spPr>
                            <a:xfrm>
                              <a:off x="808212" y="0"/>
                              <a:ext cx="0" cy="145923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grpSp>
                        <wpg:cNvPr id="385" name="Group 385"/>
                        <wpg:cNvGrpSpPr/>
                        <wpg:grpSpPr>
                          <a:xfrm>
                            <a:off x="5253318" y="2079812"/>
                            <a:ext cx="1532890" cy="1459230"/>
                            <a:chOff x="0" y="0"/>
                            <a:chExt cx="1533484" cy="1459230"/>
                          </a:xfrm>
                        </wpg:grpSpPr>
                        <wps:wsp>
                          <wps:cNvPr id="386" name="Straight Arrow Connector 386"/>
                          <wps:cNvCnPr/>
                          <wps:spPr>
                            <a:xfrm flipH="1">
                              <a:off x="0" y="0"/>
                              <a:ext cx="240030" cy="6496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7" name="Straight Arrow Connector 1"/>
                          <wps:cNvCnPr/>
                          <wps:spPr>
                            <a:xfrm>
                              <a:off x="1380449" y="0"/>
                              <a:ext cx="153035" cy="6546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8" name="Straight Arrow Connector 388"/>
                          <wps:cNvCnPr/>
                          <wps:spPr>
                            <a:xfrm>
                              <a:off x="808212" y="0"/>
                              <a:ext cx="0" cy="145923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grpSp>
                        <wpg:cNvPr id="389" name="Group 389"/>
                        <wpg:cNvGrpSpPr/>
                        <wpg:grpSpPr>
                          <a:xfrm>
                            <a:off x="7655859" y="2079812"/>
                            <a:ext cx="1533484" cy="1459230"/>
                            <a:chOff x="0" y="0"/>
                            <a:chExt cx="1533484" cy="1459230"/>
                          </a:xfrm>
                        </wpg:grpSpPr>
                        <wps:wsp>
                          <wps:cNvPr id="390" name="Straight Arrow Connector 390"/>
                          <wps:cNvCnPr/>
                          <wps:spPr>
                            <a:xfrm flipH="1">
                              <a:off x="0" y="0"/>
                              <a:ext cx="240030" cy="6496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1" name="Straight Arrow Connector 1"/>
                          <wps:cNvCnPr/>
                          <wps:spPr>
                            <a:xfrm>
                              <a:off x="1380449" y="0"/>
                              <a:ext cx="153035" cy="6546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2" name="Straight Arrow Connector 392"/>
                          <wps:cNvCnPr/>
                          <wps:spPr>
                            <a:xfrm>
                              <a:off x="808212" y="0"/>
                              <a:ext cx="0" cy="145923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0B2816C" id="Group 153" o:spid="_x0000_s1109" style="position:absolute;margin-left:12pt;margin-top:1.05pt;width:745.4pt;height:318.15pt;z-index:251930624" coordsize="94667,40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lSWwgAAF9iAAAOAAAAZHJzL2Uyb0RvYy54bWzsXVlzo0YQfk9V/gPFe1YwHDOoVt7a8h5J&#10;VSrZWic/ACOQqCAggC3536fnYJAQWAcWir3zsF4dMxxNH9/X3TN6/2GzSrTHsCjjLJ3p5jtD18I0&#10;yOZxupjpf//15Reia2Xlp3M/ydJwpj+Fpf7h5uef3q/zaYiyZZbMw0KDg6TldJ3P9GVV5dPJpAyW&#10;4cov32V5mMKXUVas/AreFovJvPDXcPRVMkGG4U7WWTHPiywIyxI+/cS/1G/Y8aMoDKo/o6gMKy2Z&#10;6XBtFftbsL/39O/k5r0/XRR+vowDcRn+GVex8uMUTioP9cmvfO2hiPcOtYqDIiuzqHoXZKtJFkVx&#10;ELJ7gLsxjdbdfC2yh5zdy2K6XuRSTCDalpzOPmzwx+O3Qovn8OwcS9dSfwUPiZ1Xox+AeNb5Ygqj&#10;vhb5Xf6tEB8s+Dt6x5uoWNH/4V60DRPskxRsuKm0AD70bNfFJsg/gO9swzaIibjogyU8n715wfLz&#10;gZmT+sQTen3yctY5qFHZSKocJqm7pZ+H7AGUVAZCUpYtJfUdFMxPF0momVxWbJwUVDktQWYdUkIG&#10;9jCBw+zLynGxBf+4rBxMpUUPLW/Yn+ZFWX0Ns5VGX8z0Aq6B6Z7/+HtZ8aH1EHrqNPsSJwn9nEqH&#10;XxB7VT0lIR2QpN/DCHQAHhRiB2LWF94mhfbog93M/2E3B1fARtIpERxRTjK7JiVVPUmMpdNCZpFy&#10;otE1sTmbHM3OmKWVnLiK06x4fnLEx9d3ze+V3na1ud8whXfkI7vP5k/wbNfgBmZ6+e+DX4S6lvyW&#10;gvZgh9ge+A32xsIecnSt2P7mfuebKrnNuKfx02CZgaMJKn6hafbxocqimD0geh38pOL6QGeppY2h&#10;vC54ZG7m5yqvCWIAmYDqmpaLXMvhplwbO7JAZQ1h7BicNLwepMBllsRzqsNUD1q6eb+o1WxrlFL0&#10;XUVnvrbRuf+BoguXLaNL7Vkx6NV2DAKL4371jBiEsG2B9rWUE1nEdIRymsjD7rGRCPXMlI75GpHI&#10;kfI615hBFGDIDvGYoMFFi8BLXMutjdj2HGuYESuL3LVIgazqKPCSwaYO9COGFAfQyrCQ4jo2QRCY&#10;QBWJgazaJpUyUtx3aRxkcxf7RpQRo6HKaFrYdmiM2AfnyisGFIVfCJAzILmFU14Qgu94xSZSjwa6&#10;ZZy+qwo/Xiwr7WNRZGvtNktT4G9ZsUMgb1PBtGu+xtmuFiVx/ivAbkZ9BOGmZBHiMw/jGFSXAeIm&#10;kLs2YXCdUm/suTZmUpaoZY9OluIC5ZXxs/WQyyRloPwZhF5tOhC6P638OPmczrXqKYeMg0+FIVgC&#10;PeQReKGTdfpBEKaSeXbT1U7WuTvxRMq6O/kMd93IqJe2crq4o8bUUi6f7KCpiGHBHVk2wUJDexgj&#10;JYw1YzQ98L5CF+rkUp3PUCmPPQbc5Et6dadJebitUH+xlEdLUXv5nkxG8JyjhQm/wpP4HnI8IHKQ&#10;mQEX1836DExInVM7jfX1zJT+s4klNNE3jklic6hJKtbXld48w3OfZH24ZX2XwjfjaCE46YGBwTWw&#10;a3HkolhfO9d+aWUUjvaNsD53sEs0kekgGiMU69st+lxaEUWG9+KK2ETqseK0K+uEQ1gfJViC6zkI&#10;m8jmOup0cD3H9Ezb5qVD4HrIO1B5UVxPljKplKWm82LoEURRzjg+I3Iu1+uF0JKf1RBawIyTILRj&#10;QF3kB4LQDljJMFarIPQVILTLHNoIKcKRIPTgXLWC0M8kRM7wzqfwOcCckOZ4O8oIHm2YS1QQGroW&#10;r+EV2w0el0osXAFCyzj9QhAaIxvS0eB3geZ1QWgMlWjoDGOdipA0NA6lohWEfj0QepRyiQzpQxS2&#10;s9JHm0Zp42yf6hLk2gZ8zSt9pgG9ijQNX3fKqkof62bdLda9lkpfL/tz66Bdsz9R4jmJ/UG/A3Q2&#10;PFtAMYgBlWOmW1BAMbHJWpj86aEGbujA65wp1bKJKeMVUGwptWFtc63mQtUdcsHuEEimvSW0bQ+u&#10;njiWS2weDWhfR22QqmduhJ459231zNGc8UDqB3ln2lqkqietJTOXzkG84Z65wR4Sm7BUBUOsB67X&#10;03hkQeeIgDVYNR5drLXTvVbj0SiUbzCatLFlWaL60qOoqkOOc9lL+9N2j861O+SIzMoKggcfMBx8&#10;EsGzEMJizV6dRYCDNE3CsNYXEagWc35nOx4s4qOnOczvYCbk00TN2WxmXpXfObKtsDcJY8EYJke2&#10;YveUhmte+GtRPwT2CSJj8nNtzzVU7oVqT2u15uvMvYwRQ/BLt4qYFjFsunR5v50JTNagyR6aJ4SF&#10;Vy5Ruqp0tWv/iZ7tDyhg5myx37vCmIPelQpdNDYRgyCR2W451v2YJCPLtRLay9CfN0tXUtjXRNfW&#10;M30VzmHXgBC2QaGvWPDsWuTSORTuSS17oevKIBsMa56a3Ro6lr00CWNafO9LjBPZEFrjJlGtPwk3&#10;IQK4SDTc/QjAiRZGD5k2jDlo2p31KwWcdvGPWp52ymZIPcGIbqJzQGNlmw5s4dMD9LdCkQJOfCWC&#10;0tWdnchO2mGrT1dlmr0fOAGVPuhdt7RVAScFnFjW9uWAk0T3NXASUP4k4OQgyAuZfEePHwI4yRzw&#10;M6Ytk+D9gUgBJ7Wuf5zecyLXjfRqrAJOB7ZLVLo6kq4ekc8nR+TzFXCSySmVcWL7ib5kxknu8VMD&#10;p3P2LoR9LBxCt/WD5HwfcOosuL3SUh0tOh7g7xZfxkpdjQJOfMGRyJDu7N2rgtE4wciTmWUFnNTm&#10;XTP93AXdY5SVvSPy+TBGZZw696NTpTq5B/x5Sr5dqmOv4VcM2Iok8YsL9GcStt8zNNb8LsTNfwAA&#10;AP//AwBQSwMEFAAGAAgAAAAhAOFAe4PfAAAACQEAAA8AAABkcnMvZG93bnJldi54bWxMj8FqwkAQ&#10;hu+FvsMyhd7qJhpFYjYi0vYkhWqheFuzYxLMzobsmsS373iqp2H4h3++L1uPthE9dr52pCCeRCCQ&#10;CmdqKhX8HD7eliB80GR04wgV3NDDOn9+ynRq3EDf2O9DKbiEfKoVVCG0qZS+qNBqP3EtEmdn11kd&#10;eO1KaTo9cLlt5DSKFtLqmvhDpVvcVlhc9ler4HPQw2YWv/e7y3l7Ox7mX7+7GJV6fRk3KxABx/B/&#10;DHd8RoecmU7uSsaLRsE0YZXAMwZxj+dxwionBYvZMgGZZ/LRIP8DAAD//wMAUEsBAi0AFAAGAAgA&#10;AAAhALaDOJL+AAAA4QEAABMAAAAAAAAAAAAAAAAAAAAAAFtDb250ZW50X1R5cGVzXS54bWxQSwEC&#10;LQAUAAYACAAAACEAOP0h/9YAAACUAQAACwAAAAAAAAAAAAAAAAAvAQAAX3JlbHMvLnJlbHNQSwEC&#10;LQAUAAYACAAAACEAVXZpUlsIAABfYgAADgAAAAAAAAAAAAAAAAAuAgAAZHJzL2Uyb0RvYy54bWxQ&#10;SwECLQAUAAYACAAAACEA4UB7g98AAAAJAQAADwAAAAAAAAAAAAAAAAC1CgAAZHJzL2Rvd25yZXYu&#10;eG1sUEsFBgAAAAAEAAQA8wAAAMELAAAAAA==&#10;">
                <v:rect id="Rectangle 1" o:spid="_x0000_s1110" style="position:absolute;left:20797;width:56736;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E5xgAAANwAAAAPAAAAZHJzL2Rvd25yZXYueG1sRI/dasJA&#10;FITvC77DcoTe1U1qKSW6BkkRQqGFWtHbQ/aYBLNnQ3Y1P0/fLRS8HGbmG2adDqYRN+pcbVlBvIhA&#10;EBdW11wqOPzsnt5AOI+ssbFMCkZykG5mD2tMtO35m257X4oAYZeggsr7NpHSFRUZdAvbEgfvbDuD&#10;PsiulLrDPsBNI5+j6FUarDksVNhSVlFx2V+NAnovpubrc8pP07H9ONdxdMzGi1KP82G7AuFp8Pfw&#10;fzvXCpYvS/g7E46A3PwCAAD//wMAUEsBAi0AFAAGAAgAAAAhANvh9svuAAAAhQEAABMAAAAAAAAA&#10;AAAAAAAAAAAAAFtDb250ZW50X1R5cGVzXS54bWxQSwECLQAUAAYACAAAACEAWvQsW78AAAAVAQAA&#10;CwAAAAAAAAAAAAAAAAAfAQAAX3JlbHMvLnJlbHNQSwECLQAUAAYACAAAACEArLUROcYAAADcAAAA&#10;DwAAAAAAAAAAAAAAAAAHAgAAZHJzL2Rvd25yZXYueG1sUEsFBgAAAAADAAMAtwAAAPoCAAAAAA==&#10;" filled="f" strokecolor="black [3200]" strokeweight="1pt">
                  <v:textbox inset="2.10692mm,1.0535mm,2.10692mm,1.0535mm">
                    <w:txbxContent>
                      <w:p w:rsidR="00562DF4" w:rsidRPr="006448CD" w:rsidRDefault="00562DF4" w:rsidP="004F736A">
                        <w:pPr>
                          <w:pStyle w:val="NormalWeb"/>
                          <w:spacing w:before="0" w:beforeAutospacing="0" w:after="0" w:afterAutospacing="0"/>
                          <w:jc w:val="center"/>
                          <w:rPr>
                            <w:b/>
                          </w:rPr>
                        </w:pPr>
                        <w:r w:rsidRPr="006448CD">
                          <w:rPr>
                            <w:rFonts w:asciiTheme="minorHAnsi" w:hAnsi="Calibri" w:cstheme="minorBidi"/>
                            <w:b/>
                            <w:color w:val="000000"/>
                            <w:kern w:val="24"/>
                            <w:sz w:val="30"/>
                            <w:szCs w:val="30"/>
                          </w:rPr>
                          <w:t>Chapter theme / topic</w:t>
                        </w:r>
                      </w:p>
                    </w:txbxContent>
                  </v:textbox>
                </v:rect>
                <v:rect id="Rectangle 1" o:spid="_x0000_s1111" style="position:absolute;left:179;top:13626;width:230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fBwQAAANwAAAAPAAAAZHJzL2Rvd25yZXYueG1sRE9Ni8Iw&#10;EL0L/ocwC3sRTV1BpWsUERZWb7aCHsdmtinbTGoTtf57cxA8Pt73YtXZWtyo9ZVjBeNRAoK4cLri&#10;UsEh/xnOQfiArLF2TAoe5GG17PcWmGp35z3dslCKGMI+RQUmhCaV0heGLPqRa4gj9+daiyHCtpS6&#10;xXsMt7X8SpKptFhxbDDY0MZQ8Z9drYIkk0fKL9UO91szW5/OzaC+bpX6/OjW3yACdeEtfrl/tYLJ&#10;NK6NZ+IRkMsnAAAA//8DAFBLAQItABQABgAIAAAAIQDb4fbL7gAAAIUBAAATAAAAAAAAAAAAAAAA&#10;AAAAAABbQ29udGVudF9UeXBlc10ueG1sUEsBAi0AFAAGAAgAAAAhAFr0LFu/AAAAFQEAAAsAAAAA&#10;AAAAAAAAAAAAHwEAAF9yZWxzLy5yZWxzUEsBAi0AFAAGAAgAAAAhAKYBl8HBAAAA3AAAAA8AAAAA&#10;AAAAAAAAAAAABwIAAGRycy9kb3ducmV2LnhtbFBLBQYAAAAAAwADALcAAAD1AgAAAAA=&#10;" fillcolor="white [3212]" strokecolor="black [3200]" strokeweight="1pt">
                  <v:textbox inset="2.10692mm,1.0535mm,2.10692mm,1.0535mm">
                    <w:txbxContent>
                      <w:p w:rsidR="00562DF4" w:rsidRPr="006448CD" w:rsidRDefault="00562DF4" w:rsidP="004F736A">
                        <w:pPr>
                          <w:pStyle w:val="NormalWeb"/>
                          <w:spacing w:before="0" w:beforeAutospacing="0" w:after="0" w:afterAutospacing="0"/>
                          <w:jc w:val="center"/>
                          <w:rPr>
                            <w:b/>
                          </w:rPr>
                        </w:pPr>
                        <w:r w:rsidRPr="006448CD">
                          <w:rPr>
                            <w:rFonts w:asciiTheme="minorHAnsi" w:hAnsi="Calibri" w:cstheme="minorBidi"/>
                            <w:b/>
                            <w:color w:val="000000"/>
                            <w:kern w:val="24"/>
                            <w:sz w:val="26"/>
                            <w:szCs w:val="26"/>
                          </w:rPr>
                          <w:t>Main idea 1</w:t>
                        </w:r>
                      </w:p>
                    </w:txbxContent>
                  </v:textbox>
                </v:rect>
                <v:group id="Group 379" o:spid="_x0000_s1112" style="position:absolute;top:27432;width:22381;height:12976" coordsize="22381,1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rect id="Rectangle 1" o:spid="_x0000_s1113" style="position:absolute;top:58;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CCMxAAAANwAAAAPAAAAZHJzL2Rvd25yZXYueG1sRI9La8JA&#10;FIX3hf6H4Ra600ksiomOQaQPiyvTottL5jYJzdwJmTFGf31HELo8nMfHWWaDaURPnastK4jHEQji&#10;wuqaSwXfX2+jOQjnkTU2lknBhRxkq8eHJabannlPfe5LEUbYpaig8r5NpXRFRQbd2LbEwfuxnUEf&#10;ZFdK3eE5jJtGTqJoJg3WHAgVtrSpqPjNTyZwP5Ndc90cSv5wfHyP+9PrAUmp56dhvQDhafD/4Xt7&#10;qxW8TBO4nQlHQK7+AAAA//8DAFBLAQItABQABgAIAAAAIQDb4fbL7gAAAIUBAAATAAAAAAAAAAAA&#10;AAAAAAAAAABbQ29udGVudF9UeXBlc10ueG1sUEsBAi0AFAAGAAgAAAAhAFr0LFu/AAAAFQEAAAsA&#10;AAAAAAAAAAAAAAAAHwEAAF9yZWxzLy5yZWxzUEsBAi0AFAAGAAgAAAAhADvAIIzEAAAA3AAAAA8A&#10;AAAAAAAAAAAAAAAABwIAAGRycy9kb3ducmV2LnhtbFBLBQYAAAAAAwADALcAAAD4AgAAAAA=&#10;" fillcolor="white [3201]" strokecolor="black [3200]" strokeweight="1pt">
                    <v:textbox inset="2.10692mm,1.0535mm,2.10692mm,1.0535mm">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A</w:t>
                          </w:r>
                        </w:p>
                      </w:txbxContent>
                    </v:textbox>
                  </v:rect>
                  <v:rect id="Rectangle 1" o:spid="_x0000_s1114" style="position:absolute;left:6548;top:8023;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FlwwAAANwAAAAPAAAAZHJzL2Rvd25yZXYueG1sRI/NasJA&#10;FIX3Qt9huAV3ZmJFbaOjFGmr4qoqdnvJXJPQzJ2QGWP06R1BcHk4Px9nOm9NKRqqXWFZQT+KQRCn&#10;VhecKdjvvnvvIJxH1lhaJgUXcjCfvXSmmGh75l9qtj4TYYRdggpy76tESpfmZNBFtiIO3tHWBn2Q&#10;dSZ1jecwbkr5FscjabDgQMixokVO6f/2ZAJ3/bEpr4tDxkvHfz/95vR1QFKq+9p+TkB4av0z/Giv&#10;tILBcAz3M+EIyNkNAAD//wMAUEsBAi0AFAAGAAgAAAAhANvh9svuAAAAhQEAABMAAAAAAAAAAAAA&#10;AAAAAAAAAFtDb250ZW50X1R5cGVzXS54bWxQSwECLQAUAAYACAAAACEAWvQsW78AAAAVAQAACwAA&#10;AAAAAAAAAAAAAAAfAQAAX3JlbHMvLnJlbHNQSwECLQAUAAYACAAAACEAJRMRZcMAAADcAAAADwAA&#10;AAAAAAAAAAAAAAAHAgAAZHJzL2Rvd25yZXYueG1sUEsFBgAAAAADAAMAtwAAAPcCAAAAAA==&#10;" fillcolor="white [3201]" strokecolor="black [3200]" strokeweight="1pt">
                    <v:textbox inset="2.10692mm,1.0535mm,2.10692mm,1.0535mm">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B</w:t>
                          </w:r>
                        </w:p>
                      </w:txbxContent>
                    </v:textbox>
                  </v:rect>
                  <v:rect id="Rectangle 1" o:spid="_x0000_s1115" style="position:absolute;left:13745;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6dwwAAANwAAAAPAAAAZHJzL2Rvd25yZXYueG1sRI9Li8Iw&#10;FIX3A/6HcAV3Y6qCj2oUkRl1cOUD3V6aa1tsbkoTa/XXT4SBWR7O4+PMFo0pRE2Vyy0r6HUjEMSJ&#10;1TmnCk7H788xCOeRNRaWScGTHCzmrY8Zxto+eE/1wacijLCLUUHmfRlL6ZKMDLquLYmDd7WVQR9k&#10;lUpd4SOMm0L2o2goDeYcCBmWtMoouR3uJnB/JrvitTqnvHF8Wffq+9cZSalOu1lOQXhq/H/4r73V&#10;CgajPrzPhCMg578AAAD//wMAUEsBAi0AFAAGAAgAAAAhANvh9svuAAAAhQEAABMAAAAAAAAAAAAA&#10;AAAAAAAAAFtDb250ZW50X1R5cGVzXS54bWxQSwECLQAUAAYACAAAACEAWvQsW78AAAAVAQAACwAA&#10;AAAAAAAAAAAAAAAfAQAAX3JlbHMvLnJlbHNQSwECLQAUAAYACAAAACEAftHuncMAAADcAAAADwAA&#10;AAAAAAAAAAAAAAAHAgAAZHJzL2Rvd25yZXYueG1sUEsFBgAAAAADAAMAtwAAAPcCAAAAAA==&#10;" fillcolor="white [3201]" strokecolor="black [3200]" strokeweight="1pt">
                    <v:textbox inset="2.10692mm,1.0535mm,2.10692mm,1.0535mm">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C</w:t>
                          </w:r>
                        </w:p>
                      </w:txbxContent>
                    </v:textbox>
                  </v:rect>
                </v:group>
                <v:shape id="Straight Arrow Connector 1" o:spid="_x0000_s1116" type="#_x0000_t32" style="position:absolute;left:35679;top:5737;width:6489;height:79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kRbxgAAANwAAAAPAAAAZHJzL2Rvd25yZXYueG1sRI/RasJA&#10;FETfhf7Dcgu+SN2oJbapq4goSsVCbT/gkr3Nhmbvhuwmxr93hUIfh5k5wyxWva1ER40vHSuYjBMQ&#10;xLnTJRcKvr92Ty8gfEDWWDkmBVfysFo+DBaYaXfhT+rOoRARwj5DBSaEOpPS54Ys+rGriaP34xqL&#10;IcqmkLrBS4TbSk6TJJUWS44LBmvaGMp/z61V8P5Rz9uT8XN9sqPnttsft9XsqNTwsV+/gQjUh//w&#10;X/ugFczSV7ifiUdALm8AAAD//wMAUEsBAi0AFAAGAAgAAAAhANvh9svuAAAAhQEAABMAAAAAAAAA&#10;AAAAAAAAAAAAAFtDb250ZW50X1R5cGVzXS54bWxQSwECLQAUAAYACAAAACEAWvQsW78AAAAVAQAA&#10;CwAAAAAAAAAAAAAAAAAfAQAAX3JlbHMvLnJlbHNQSwECLQAUAAYACAAAACEAuYpEW8YAAADcAAAA&#10;DwAAAAAAAAAAAAAAAAAHAgAAZHJzL2Rvd25yZXYueG1sUEsFBgAAAAADAAMAtwAAAPoCAAAAAA==&#10;" strokecolor="black [3213]" strokeweight=".5pt">
                  <v:stroke endarrow="open" joinstyle="miter"/>
                </v:shape>
                <v:rect id="Rectangle 1" o:spid="_x0000_s1117" style="position:absolute;left:23487;top:13626;width:23400;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0taxQAAANwAAAAPAAAAZHJzL2Rvd25yZXYueG1sRI9Ba8JA&#10;FITvgv9heUJvuokFK6lrKEpBChWqxV4f2WcSzL4N2W0S8+tdQfA4zMw3zCrtTSVaalxpWUE8i0AQ&#10;Z1aXnCv4PX5OlyCcR9ZYWSYFV3KQrsejFSbadvxD7cHnIkDYJaig8L5OpHRZQQbdzNbEwTvbxqAP&#10;ssmlbrALcFPJeRQtpMGSw0KBNW0Kyi6Hf6OAttlQ7b+H3d9wqr/OZRydNteLUi+T/uMdhKfeP8OP&#10;9k4reF28wf1MOAJyfQMAAP//AwBQSwECLQAUAAYACAAAACEA2+H2y+4AAACFAQAAEwAAAAAAAAAA&#10;AAAAAAAAAAAAW0NvbnRlbnRfVHlwZXNdLnhtbFBLAQItABQABgAIAAAAIQBa9CxbvwAAABUBAAAL&#10;AAAAAAAAAAAAAAAAAB8BAABfcmVscy8ucmVsc1BLAQItABQABgAIAAAAIQCYO0taxQAAANwAAAAP&#10;AAAAAAAAAAAAAAAAAAcCAABkcnMvZG93bnJldi54bWxQSwUGAAAAAAMAAwC3AAAA+QIAAAAA&#10;" filled="f" strokecolor="black [3200]" strokeweight="1pt">
                  <v:textbox inset="2.10692mm,1.0535mm,2.10692mm,1.0535mm">
                    <w:txbxContent>
                      <w:p w:rsidR="00562DF4" w:rsidRPr="006448CD" w:rsidRDefault="00562DF4" w:rsidP="004F736A">
                        <w:pPr>
                          <w:pStyle w:val="NormalWeb"/>
                          <w:spacing w:before="0" w:beforeAutospacing="0" w:after="0" w:afterAutospacing="0"/>
                          <w:jc w:val="center"/>
                          <w:rPr>
                            <w:b/>
                          </w:rPr>
                        </w:pPr>
                        <w:r w:rsidRPr="006448CD">
                          <w:rPr>
                            <w:rFonts w:asciiTheme="minorHAnsi" w:hAnsi="Calibri" w:cstheme="minorBidi"/>
                            <w:b/>
                            <w:color w:val="000000"/>
                            <w:kern w:val="24"/>
                            <w:sz w:val="26"/>
                            <w:szCs w:val="26"/>
                          </w:rPr>
                          <w:t>Main idea 2</w:t>
                        </w:r>
                      </w:p>
                    </w:txbxContent>
                  </v:textbox>
                </v:rect>
                <v:group id="Group 378" o:spid="_x0000_s1118" style="position:absolute;left:25997;top:27432;width:20789;height:12976" coordsize="20788,1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rect id="Rectangle 1" o:spid="_x0000_s1119" style="position:absolute;top:58;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3DqwwAAANwAAAAPAAAAZHJzL2Rvd25yZXYueG1sRI9La8JA&#10;FIX3Bf/DcAV3dRKFVmMmItInroyi20vmmgQzd0JmjGl/fadQ6PJwHh8nXQ+mET11rrasIJ5GIIgL&#10;q2suFRwPr48LEM4ja2wsk4IvcrDORg8pJtreeU997ksRRtglqKDyvk2kdEVFBt3UtsTBu9jOoA+y&#10;K6Xu8B7GTSNnUfQkDdYcCBW2tK2ouOY3E7ify13zvT2V/O74/Bb3t5cTklKT8bBZgfA0+P/wX/tD&#10;K5g/x/B7JhwBmf0AAAD//wMAUEsBAi0AFAAGAAgAAAAhANvh9svuAAAAhQEAABMAAAAAAAAAAAAA&#10;AAAAAAAAAFtDb250ZW50X1R5cGVzXS54bWxQSwECLQAUAAYACAAAACEAWvQsW78AAAAVAQAACwAA&#10;AAAAAAAAAAAAAAAfAQAAX3JlbHMvLnJlbHNQSwECLQAUAAYACAAAACEAjgNw6sMAAADcAAAADwAA&#10;AAAAAAAAAAAAAAAHAgAAZHJzL2Rvd25yZXYueG1sUEsFBgAAAAADAAMAtwAAAPcCAAAAAA==&#10;" fillcolor="white [3201]" strokecolor="black [3200]" strokeweight="1pt">
                    <v:textbox inset="2.10692mm,1.0535mm,2.10692mm,1.0535mm">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D</w:t>
                          </w:r>
                        </w:p>
                      </w:txbxContent>
                    </v:textbox>
                  </v:rect>
                  <v:rect id="Rectangle 1" o:spid="_x0000_s1120" style="position:absolute;left:6076;top:8023;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SqJxAAAANwAAAAPAAAAZHJzL2Rvd25yZXYueG1sRI9La8JA&#10;FIX3Bf/DcIXu6sSKRWNGEal94MoHcXvJXJNg5k7ITB7tr+8UCl0ezuPjJJvBVKKjxpWWFUwnEQji&#10;zOqScwWX8/5pAcJ5ZI2VZVLwRQ4269FDgrG2PR+pO/lchBF2MSoovK9jKV1WkEE3sTVx8G62MeiD&#10;bHKpG+zDuKnkcxS9SIMlB0KBNe0Kyu6n1gTu5/JQfe/SnN8dX9+mXfuaIin1OB62KxCeBv8f/mt/&#10;aAWz+Rx+z4QjINc/AAAA//8DAFBLAQItABQABgAIAAAAIQDb4fbL7gAAAIUBAAATAAAAAAAAAAAA&#10;AAAAAAAAAABbQ29udGVudF9UeXBlc10ueG1sUEsBAi0AFAAGAAgAAAAhAFr0LFu/AAAAFQEAAAsA&#10;AAAAAAAAAAAAAAAAHwEAAF9yZWxzLy5yZWxzUEsBAi0AFAAGAAgAAAAhALqNKonEAAAA3AAAAA8A&#10;AAAAAAAAAAAAAAAABwIAAGRycy9kb3ducmV2LnhtbFBLBQYAAAAAAwADALcAAAD4AgAAAAA=&#10;" fillcolor="white [3201]" strokecolor="black [3200]" strokeweight="1pt">
                    <v:textbox inset="2.10692mm,1.0535mm,2.10692mm,1.0535mm">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E</w:t>
                          </w:r>
                        </w:p>
                      </w:txbxContent>
                    </v:textbox>
                  </v:rect>
                  <v:rect id="Rectangle 1" o:spid="_x0000_s1121" style="position:absolute;left:12152;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uY3wgAAANwAAAAPAAAAZHJzL2Rvd25yZXYueG1sRI9Li8Iw&#10;FIX3A/6HcAV3mnYEmalGEXF8MKtR0e2lubbF5qY0sVZ/vRGEWR7O4+NMZq0pRUO1KywriAcRCOLU&#10;6oIzBYf9T/8LhPPIGkvLpOBODmbTzscEE21v/EfNzmcijLBLUEHufZVI6dKcDLqBrYiDd7a1QR9k&#10;nUld4y2Mm1J+RtFIGiw4EHKsaJFTetldTeBuv3/Lx+KY8drxaRU31+URSalet52PQXhq/X/43d5o&#10;BcNRDK8z4QjI6RMAAP//AwBQSwECLQAUAAYACAAAACEA2+H2y+4AAACFAQAAEwAAAAAAAAAAAAAA&#10;AAAAAAAAW0NvbnRlbnRfVHlwZXNdLnhtbFBLAQItABQABgAIAAAAIQBa9CxbvwAAABUBAAALAAAA&#10;AAAAAAAAAAAAAB8BAABfcmVscy8ucmVsc1BLAQItABQABgAIAAAAIQAL2uY3wgAAANwAAAAPAAAA&#10;AAAAAAAAAAAAAAcCAABkcnMvZG93bnJldi54bWxQSwUGAAAAAAMAAwC3AAAA9gIAAAAA&#10;" fillcolor="white [3201]" strokecolor="black [3200]" strokeweight="1pt">
                    <v:textbox inset="2.10692mm,1.0535mm,2.10692mm,1.0535mm">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F</w:t>
                          </w:r>
                        </w:p>
                      </w:txbxContent>
                    </v:textbox>
                  </v:rect>
                </v:group>
                <v:shape id="Straight Arrow Connector 1" o:spid="_x0000_s1122" type="#_x0000_t32" style="position:absolute;left:52712;top:5737;width:5191;height:7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PogxgAAANwAAAAPAAAAZHJzL2Rvd25yZXYueG1sRI9BawIx&#10;FITvhf6H8Aq9iGZVFNkaRcVSEaRUPejtdfO6u3XzsiSprv/eCEKPw8x8w4ynjanEmZwvLSvodhIQ&#10;xJnVJecK9rv39giED8gaK8uk4EoeppPnpzGm2l74i87bkIsIYZ+igiKEOpXSZwUZ9B1bE0fvxzqD&#10;IUqXS+3wEuGmkr0kGUqDJceFAmtaFJSdtn9GQWvuD9fTx+/g+7jc+E+35tVGslKvL83sDUSgJvyH&#10;H+2VVtAf9uF+Jh4BObkBAAD//wMAUEsBAi0AFAAGAAgAAAAhANvh9svuAAAAhQEAABMAAAAAAAAA&#10;AAAAAAAAAAAAAFtDb250ZW50X1R5cGVzXS54bWxQSwECLQAUAAYACAAAACEAWvQsW78AAAAVAQAA&#10;CwAAAAAAAAAAAAAAAAAfAQAAX3JlbHMvLnJlbHNQSwECLQAUAAYACAAAACEAtOj6IMYAAADcAAAA&#10;DwAAAAAAAAAAAAAAAAAHAgAAZHJzL2Rvd25yZXYueG1sUEsFBgAAAAADAAMAtwAAAPoCAAAAAA==&#10;" strokecolor="black [3213]" strokeweight=".5pt">
                  <v:stroke endarrow="open" joinstyle="miter"/>
                </v:shape>
                <v:group id="Group 377" o:spid="_x0000_s1123" style="position:absolute;left:50381;top:27432;width:20789;height:12976" coordsize="20788,1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rect id="Rectangle 1" o:spid="_x0000_s1124" style="position:absolute;top:58;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8SxAAAANwAAAAPAAAAZHJzL2Rvd25yZXYueG1sRI9La8JA&#10;FIX3Qv/DcAvuzMT6oI2OUqStiquq2O0lc01CM3dCZozRX+8IgsvDeXyc6bw1pWiodoVlBf0oBkGc&#10;Wl1wpmC/++69g3AeWWNpmRRcyMF89tKZYqLtmX+p2fpMhBF2CSrIva8SKV2ak0EX2Yo4eEdbG/RB&#10;1pnUNZ7DuCnlWxyPpcGCAyHHihY5pf/bkwnc9cemvC4OGS8d//30m9PXAUmp7mv7OQHhqfXP8KO9&#10;0goGoyHcz4QjIGc3AAAA//8DAFBLAQItABQABgAIAAAAIQDb4fbL7gAAAIUBAAATAAAAAAAAAAAA&#10;AAAAAAAAAABbQ29udGVudF9UeXBlc10ueG1sUEsBAi0AFAAGAAgAAAAhAFr0LFu/AAAAFQEAAAsA&#10;AAAAAAAAAAAAAAAAHwEAAF9yZWxzLy5yZWxzUEsBAi0AFAAGAAgAAAAhANXBjxLEAAAA3AAAAA8A&#10;AAAAAAAAAAAAAAAABwIAAGRycy9kb3ducmV2LnhtbFBLBQYAAAAAAwADALcAAAD4AgAAAAA=&#10;" fillcolor="white [3201]" strokecolor="black [3200]" strokeweight="1pt">
                    <v:textbox inset="2.10692mm,1.0535mm,2.10692mm,1.0535mm">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G</w:t>
                          </w:r>
                        </w:p>
                      </w:txbxContent>
                    </v:textbox>
                  </v:rect>
                  <v:rect id="Rectangle 1" o:spid="_x0000_s1125" style="position:absolute;left:6076;top:8023;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LL9wwAAANwAAAAPAAAAZHJzL2Rvd25yZXYueG1sRI9Li8Iw&#10;FIX3A/6HcAV3Y6qiaDWKyIw6uPKBbi/NtS02N6WJtfrrJ8LALA/n8XFmi8YUoqbK5ZYV9LoRCOLE&#10;6pxTBafj9+cYhPPIGgvLpOBJDhbz1scMY20fvKf64FMRRtjFqCDzvoyldElGBl3XlsTBu9rKoA+y&#10;SqWu8BHGTSH7UTSSBnMOhAxLWmWU3A53E7g/k13xWp1T3ji+rHv1/euMpFSn3SynIDw1/j/8195q&#10;BYNhH95nwhGQ818AAAD//wMAUEsBAi0AFAAGAAgAAAAhANvh9svuAAAAhQEAABMAAAAAAAAAAAAA&#10;AAAAAAAAAFtDb250ZW50X1R5cGVzXS54bWxQSwECLQAUAAYACAAAACEAWvQsW78AAAAVAQAACwAA&#10;AAAAAAAAAAAAAAAfAQAAX3JlbHMvLnJlbHNQSwECLQAUAAYACAAAACEANWSy/cMAAADcAAAADwAA&#10;AAAAAAAAAAAAAAAHAgAAZHJzL2Rvd25yZXYueG1sUEsFBgAAAAADAAMAtwAAAPcCAAAAAA==&#10;" fillcolor="white [3201]" strokecolor="black [3200]" strokeweight="1pt">
                    <v:textbox inset="2.10692mm,1.0535mm,2.10692mm,1.0535mm">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H</w:t>
                          </w:r>
                        </w:p>
                      </w:txbxContent>
                    </v:textbox>
                  </v:rect>
                  <v:rect id="Rectangle 1" o:spid="_x0000_s1126" style="position:absolute;left:12152;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kRwQAAANwAAAAPAAAAZHJzL2Rvd25yZXYueG1sRE9Na8JA&#10;EL0L/Q/LFHrTjUqlTV2liLaKp6bFXofsNAnNzobsGqO/3jkIHh/ve77sXa06akPl2cB4lIAizr2t&#10;uDDw870ZvoAKEdli7ZkMnCnAcvEwmGNq/Ym/qMtioSSEQ4oGyhibVOuQl+QwjHxDLNyfbx1GgW2h&#10;bYsnCXe1niTJTDusWBpKbGhVUv6fHZ307l739WV1KPgz8O/HuDuuD0jGPD3272+gIvXxLr65t9bA&#10;9Fnmyxk5AnpxBQAA//8DAFBLAQItABQABgAIAAAAIQDb4fbL7gAAAIUBAAATAAAAAAAAAAAAAAAA&#10;AAAAAABbQ29udGVudF9UeXBlc10ueG1sUEsBAi0AFAAGAAgAAAAhAFr0LFu/AAAAFQEAAAsAAAAA&#10;AAAAAAAAAAAAHwEAAF9yZWxzLy5yZWxzUEsBAi0AFAAGAAgAAAAhAKr6iRHBAAAA3AAAAA8AAAAA&#10;AAAAAAAAAAAABwIAAGRycy9kb3ducmV2LnhtbFBLBQYAAAAAAwADALcAAAD1AgAAAAA=&#10;" fillcolor="white [3201]" strokecolor="black [3200]" strokeweight="1pt">
                    <v:textbox inset="2.10692mm,1.0535mm,2.10692mm,1.0535mm">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I</w:t>
                          </w:r>
                        </w:p>
                      </w:txbxContent>
                    </v:textbox>
                  </v:rect>
                </v:group>
                <v:shape id="Straight Arrow Connector 1" o:spid="_x0000_s1127" type="#_x0000_t32" style="position:absolute;left:72434;top:5737;width:7549;height:7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JUxwAAANwAAAAPAAAAZHJzL2Rvd25yZXYueG1sRI9BawIx&#10;FITvQv9DeAUvUrNWK7I1Si2KIkip9tDeXjevu1s3L0sSdf33RhA8DjPzDTOeNqYSR3K+tKyg101A&#10;EGdWl5wr+NotnkYgfEDWWFkmBWfyMJ08tMaYanviTzpuQy4ihH2KCooQ6lRKnxVk0HdtTRy9P+sM&#10;hihdLrXDU4SbSj4nyVAaLDkuFFjTe0HZfnswCjoz/33eL/9ffn/mG//h1rzaSFaq/di8vYII1IR7&#10;+NZeaQX94QCuZ+IRkJMLAAAA//8DAFBLAQItABQABgAIAAAAIQDb4fbL7gAAAIUBAAATAAAAAAAA&#10;AAAAAAAAAAAAAABbQ29udGVudF9UeXBlc10ueG1sUEsBAi0AFAAGAAgAAAAhAFr0LFu/AAAAFQEA&#10;AAsAAAAAAAAAAAAAAAAAHwEAAF9yZWxzLy5yZWxzUEsBAi0AFAAGAAgAAAAhADsBYlTHAAAA3AAA&#10;AA8AAAAAAAAAAAAAAAAABwIAAGRycy9kb3ducmV2LnhtbFBLBQYAAAAAAwADALcAAAD7AgAAAAA=&#10;" strokecolor="black [3213]" strokeweight=".5pt">
                  <v:stroke endarrow="open" joinstyle="miter"/>
                </v:shape>
                <v:shape id="Straight Arrow Connector 1" o:spid="_x0000_s1128" type="#_x0000_t32" style="position:absolute;left:20798;top:5737;width:8264;height:79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YqxgAAANwAAAAPAAAAZHJzL2Rvd25yZXYueG1sRI/RasJA&#10;FETfC/7DcoW+lLpRi5aYjYi0tFQUtP2AS/aaDWbvhuwmxr93C4U+DjNzhsnWg61FT62vHCuYThIQ&#10;xIXTFZcKfr7fn19B+ICssXZMCm7kYZ2PHjJMtbvykfpTKEWEsE9RgQmhSaX0hSGLfuIa4uidXWsx&#10;RNmWUrd4jXBby1mSLKTFiuOCwYa2horLqbMKvg7Nstsbv9R7+/TS9R+7t3q+U+pxPGxWIAIN4T/8&#10;1/7UCuaLGfyeiUdA5ncAAAD//wMAUEsBAi0AFAAGAAgAAAAhANvh9svuAAAAhQEAABMAAAAAAAAA&#10;AAAAAAAAAAAAAFtDb250ZW50X1R5cGVzXS54bWxQSwECLQAUAAYACAAAACEAWvQsW78AAAAVAQAA&#10;CwAAAAAAAAAAAAAAAAAfAQAAX3JlbHMvLnJlbHNQSwECLQAUAAYACAAAACEAty7WKsYAAADcAAAA&#10;DwAAAAAAAAAAAAAAAAAHAgAAZHJzL2Rvd25yZXYueG1sUEsFBgAAAAADAAMAtwAAAPoCAAAAAA==&#10;" strokecolor="black [3213]" strokeweight=".5pt">
                  <v:stroke endarrow="open" joinstyle="miter"/>
                </v:shape>
                <v:group id="Group 376" o:spid="_x0000_s1129" style="position:absolute;left:74586;top:27432;width:20081;height:12917" coordsize="20080,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rect id="Rectangle 1" o:spid="_x0000_s1130" style="position:absolute;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IjwwAAANwAAAAPAAAAZHJzL2Rvd25yZXYueG1sRI9Li8Iw&#10;FIX3A/6HcAV3Y+oD0WoUER8zuPKBbi/NtS02N6WJtfrrJwMDszycx8eZLRpTiJoql1tW0OtGIIgT&#10;q3NOFZxPm88xCOeRNRaWScGLHCzmrY8Zxto++UD10acijLCLUUHmfRlL6ZKMDLquLYmDd7OVQR9k&#10;lUpd4TOMm0L2o2gkDeYcCBmWtMoouR8fJnC/J/vivbqkvHN83fbqx/qCpFSn3SynIDw1/j/81/7S&#10;CgbDEfyeCUdAzn8AAAD//wMAUEsBAi0AFAAGAAgAAAAhANvh9svuAAAAhQEAABMAAAAAAAAAAAAA&#10;AAAAAAAAAFtDb250ZW50X1R5cGVzXS54bWxQSwECLQAUAAYACAAAACEAWvQsW78AAAAVAQAACwAA&#10;AAAAAAAAAAAAAAAfAQAAX3JlbHMvLnJlbHNQSwECLQAUAAYACAAAACEAz4YiI8MAAADcAAAADwAA&#10;AAAAAAAAAAAAAAAHAgAAZHJzL2Rvd25yZXYueG1sUEsFBgAAAAADAAMAtwAAAPcCAAAAAA==&#10;" fillcolor="white [3201]" strokecolor="black [3200]" strokeweight="1pt">
                    <v:textbox inset="2.10692mm,1.0535mm,2.10692mm,1.0535mm">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J</w:t>
                          </w:r>
                        </w:p>
                      </w:txbxContent>
                    </v:textbox>
                  </v:rect>
                  <v:rect id="Rectangle 1" o:spid="_x0000_s1131" style="position:absolute;left:5368;top:7964;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xUxAAAANwAAAAPAAAAZHJzL2Rvd25yZXYueG1sRI9La8JA&#10;FIX3Qv/DcAvuzMT6oI2OUqStiquq2O0lc01CM3dCZozRX+8IgsvDeXyc6bw1pWiodoVlBf0oBkGc&#10;Wl1wpmC/++69g3AeWWNpmRRcyMF89tKZYqLtmX+p2fpMhBF2CSrIva8SKV2ak0EX2Yo4eEdbG/RB&#10;1pnUNZ7DuCnlWxyPpcGCAyHHihY5pf/bkwnc9cemvC4OGS8d//30m9PXAUmp7mv7OQHhqfXP8KO9&#10;0goGwxHcz4QjIGc3AAAA//8DAFBLAQItABQABgAIAAAAIQDb4fbL7gAAAIUBAAATAAAAAAAAAAAA&#10;AAAAAAAAAABbQ29udGVudF9UeXBlc10ueG1sUEsBAi0AFAAGAAgAAAAhAFr0LFu/AAAAFQEAAAsA&#10;AAAAAAAAAAAAAAAAHwEAAF9yZWxzLy5yZWxzUEsBAi0AFAAGAAgAAAAhAD9UvFTEAAAA3AAAAA8A&#10;AAAAAAAAAAAAAAAABwIAAGRycy9kb3ducmV2LnhtbFBLBQYAAAAAAwADALcAAAD4AgAAAAA=&#10;" fillcolor="white [3201]" strokecolor="black [3200]" strokeweight="1pt">
                    <v:textbox inset="2.10692mm,1.0535mm,2.10692mm,1.0535mm">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K</w:t>
                          </w:r>
                        </w:p>
                      </w:txbxContent>
                    </v:textbox>
                  </v:rect>
                  <v:rect id="Rectangle 1" o:spid="_x0000_s1132" style="position:absolute;left:11444;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nPxAAAANwAAAAPAAAAZHJzL2Rvd25yZXYueG1sRI9La8JA&#10;FIX3Bf/DcIXu6sQqRWNGEal94MoHcXvJXJNg5k7ITB7tr+8UCl0ezuPjJJvBVKKjxpWWFUwnEQji&#10;zOqScwWX8/5pAcJ5ZI2VZVLwRQ4269FDgrG2PR+pO/lchBF2MSoovK9jKV1WkEE3sTVx8G62MeiD&#10;bHKpG+zDuKnkcxS9SIMlB0KBNe0Kyu6n1gTu5/JQfe/SnN8dX9+mXfuaIin1OB62KxCeBv8f/mt/&#10;aAWz+Rx+z4QjINc/AAAA//8DAFBLAQItABQABgAIAAAAIQDb4fbL7gAAAIUBAAATAAAAAAAAAAAA&#10;AAAAAAAAAABbQ29udGVudF9UeXBlc10ueG1sUEsBAi0AFAAGAAgAAAAhAFr0LFu/AAAAFQEAAAsA&#10;AAAAAAAAAAAAAAAAHwEAAF9yZWxzLy5yZWxzUEsBAi0AFAAGAAgAAAAhAFAYGc/EAAAA3AAAAA8A&#10;AAAAAAAAAAAAAAAABwIAAGRycy9kb3ducmV2LnhtbFBLBQYAAAAAAwADALcAAAD4AgAAAAA=&#10;" fillcolor="white [3201]" strokecolor="black [3200]" strokeweight="1pt">
                    <v:textbox inset="2.10692mm,1.0535mm,2.10692mm,1.0535mm">
                      <w:txbxContent>
                        <w:p w:rsidR="00562DF4" w:rsidRDefault="00562DF4" w:rsidP="004F736A">
                          <w:pPr>
                            <w:pStyle w:val="NormalWeb"/>
                            <w:spacing w:before="0" w:beforeAutospacing="0" w:after="0" w:afterAutospacing="0"/>
                            <w:jc w:val="center"/>
                          </w:pPr>
                          <w:r>
                            <w:rPr>
                              <w:rFonts w:asciiTheme="minorHAnsi" w:hAnsi="Calibri" w:cstheme="minorBidi"/>
                              <w:color w:val="000000"/>
                              <w:kern w:val="24"/>
                              <w:sz w:val="18"/>
                              <w:szCs w:val="18"/>
                            </w:rPr>
                            <w:t>Specific detail K</w:t>
                          </w:r>
                        </w:p>
                      </w:txbxContent>
                    </v:textbox>
                  </v:rect>
                </v:group>
                <v:rect id="Rectangle 1" o:spid="_x0000_s1133" style="position:absolute;left:71179;top:13626;width:23400;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C2xAAAANwAAAAPAAAAZHJzL2Rvd25yZXYueG1sRI9Bi8Iw&#10;FITvwv6H8Bb2pqm7KFKNIl2EIiioi3t9NM+22LyUJmrtrzeC4HGYmW+Y2aI1lbhS40rLCoaDCARx&#10;ZnXJuYK/w6o/AeE8ssbKMim4k4PF/KM3w1jbG+/ouve5CBB2MSoovK9jKV1WkEE3sDVx8E62MeiD&#10;bHKpG7wFuKnkdxSNpcGSw0KBNSUFZef9xSig36yrtpsu/e+O9fpUDqNjcj8r9fXZLqcgPLX+HX61&#10;U63gZzyC55lwBOT8AQAA//8DAFBLAQItABQABgAIAAAAIQDb4fbL7gAAAIUBAAATAAAAAAAAAAAA&#10;AAAAAAAAAABbQ29udGVudF9UeXBlc10ueG1sUEsBAi0AFAAGAAgAAAAhAFr0LFu/AAAAFQEAAAsA&#10;AAAAAAAAAAAAAAAAHwEAAF9yZWxzLy5yZWxzUEsBAi0AFAAGAAgAAAAhAAelcLbEAAAA3AAAAA8A&#10;AAAAAAAAAAAAAAAABwIAAGRycy9kb3ducmV2LnhtbFBLBQYAAAAAAwADALcAAAD4AgAAAAA=&#10;" filled="f" strokecolor="black [3200]" strokeweight="1pt">
                  <v:textbox inset="2.10692mm,1.0535mm,2.10692mm,1.0535mm">
                    <w:txbxContent>
                      <w:p w:rsidR="00562DF4" w:rsidRPr="006448CD" w:rsidRDefault="00562DF4" w:rsidP="004F736A">
                        <w:pPr>
                          <w:pStyle w:val="NormalWeb"/>
                          <w:spacing w:before="0" w:beforeAutospacing="0" w:after="0" w:afterAutospacing="0"/>
                          <w:jc w:val="center"/>
                          <w:rPr>
                            <w:b/>
                          </w:rPr>
                        </w:pPr>
                        <w:r w:rsidRPr="006448CD">
                          <w:rPr>
                            <w:rFonts w:asciiTheme="minorHAnsi" w:hAnsi="Calibri" w:cstheme="minorBidi"/>
                            <w:b/>
                            <w:color w:val="000000"/>
                            <w:kern w:val="24"/>
                            <w:sz w:val="26"/>
                            <w:szCs w:val="26"/>
                          </w:rPr>
                          <w:t>Main idea 4</w:t>
                        </w:r>
                      </w:p>
                    </w:txbxContent>
                  </v:textbox>
                </v:rect>
                <v:rect id="Rectangle 1" o:spid="_x0000_s1134" style="position:absolute;left:47333;top:13626;width:23400;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BxAAAANwAAAAPAAAAZHJzL2Rvd25yZXYueG1sRI9Bi8Iw&#10;FITvwv6H8ARvmqpQpGsU6SIUwQXdxb0+mmdbbF5KE7X215sFweMwM98wy3VnanGj1lWWFUwnEQji&#10;3OqKCwW/P9vxAoTzyBpry6TgQQ7Wq4/BEhNt73yg29EXIkDYJaig9L5JpHR5SQbdxDbEwTvb1qAP&#10;si2kbvEe4KaWsyiKpcGKw0KJDaUl5Zfj1Sigr7yvv/d99tefmt25mkan9HFRajTsNp8gPHX+HX61&#10;M61gHsfwfyYcAbl6AgAA//8DAFBLAQItABQABgAIAAAAIQDb4fbL7gAAAIUBAAATAAAAAAAAAAAA&#10;AAAAAAAAAABbQ29udGVudF9UeXBlc10ueG1sUEsBAi0AFAAGAAgAAAAhAFr0LFu/AAAAFQEAAAsA&#10;AAAAAAAAAAAAAAAAHwEAAF9yZWxzLy5yZWxzUEsBAi0AFAAGAAgAAAAhAPd37sHEAAAA3AAAAA8A&#10;AAAAAAAAAAAAAAAABwIAAGRycy9kb3ducmV2LnhtbFBLBQYAAAAAAwADALcAAAD4AgAAAAA=&#10;" filled="f" strokecolor="black [3200]" strokeweight="1pt">
                  <v:textbox inset="2.10692mm,1.0535mm,2.10692mm,1.0535mm">
                    <w:txbxContent>
                      <w:p w:rsidR="00562DF4" w:rsidRPr="006448CD" w:rsidRDefault="00562DF4" w:rsidP="004F736A">
                        <w:pPr>
                          <w:pStyle w:val="NormalWeb"/>
                          <w:spacing w:before="0" w:beforeAutospacing="0" w:after="0" w:afterAutospacing="0"/>
                          <w:jc w:val="center"/>
                          <w:rPr>
                            <w:b/>
                          </w:rPr>
                        </w:pPr>
                        <w:r w:rsidRPr="006448CD">
                          <w:rPr>
                            <w:rFonts w:asciiTheme="minorHAnsi" w:hAnsi="Calibri" w:cstheme="minorBidi"/>
                            <w:b/>
                            <w:color w:val="000000"/>
                            <w:kern w:val="24"/>
                            <w:sz w:val="26"/>
                            <w:szCs w:val="26"/>
                          </w:rPr>
                          <w:t>Main idea 3</w:t>
                        </w:r>
                      </w:p>
                    </w:txbxContent>
                  </v:textbox>
                </v:rect>
                <v:group id="Group 380" o:spid="_x0000_s1135" style="position:absolute;left:3227;top:20798;width:15329;height:14592" coordsize="15334,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Straight Arrow Connector 358" o:spid="_x0000_s1136" type="#_x0000_t32" style="position:absolute;width:2400;height:6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t9wgAAANwAAAAPAAAAZHJzL2Rvd25yZXYueG1sRE9ba8Iw&#10;FH4X9h/CGexFNHXeRmcUGRuKouDlBxyas6asOSlNWrt/bx4EHz+++2LV2VK0VPvCsYLRMAFBnDld&#10;cK7gevkZfIDwAVlj6ZgU/JOH1fKlt8BUuxufqD2HXMQQ9ikqMCFUqZQ+M2TRD11FHLlfV1sMEda5&#10;1DXeYrgt5XuSzKTFgmODwYq+DGV/58Yq2B2reXMwfq4Ptj9p2s3+uxzvlXp77dafIAJ14Sl+uLda&#10;wXga18Yz8QjI5R0AAP//AwBQSwECLQAUAAYACAAAACEA2+H2y+4AAACFAQAAEwAAAAAAAAAAAAAA&#10;AAAAAAAAW0NvbnRlbnRfVHlwZXNdLnhtbFBLAQItABQABgAIAAAAIQBa9CxbvwAAABUBAAALAAAA&#10;AAAAAAAAAAAAAB8BAABfcmVscy8ucmVsc1BLAQItABQABgAIAAAAIQAYqit9wgAAANwAAAAPAAAA&#10;AAAAAAAAAAAAAAcCAABkcnMvZG93bnJldi54bWxQSwUGAAAAAAMAAwC3AAAA9gIAAAAA&#10;" strokecolor="black [3213]" strokeweight=".5pt">
                    <v:stroke endarrow="open" joinstyle="miter"/>
                  </v:shape>
                  <v:shape id="Straight Arrow Connector 1" o:spid="_x0000_s1137" type="#_x0000_t32" style="position:absolute;left:13804;width:1530;height:6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z9xwAAANwAAAAPAAAAZHJzL2Rvd25yZXYueG1sRI9BawIx&#10;FITvgv8hPKEX0WwrtWU1SltaKoJItQe9PTfP3dXNy5Kkuv77RhA8DjPzDTOeNqYSJ3K+tKzgsZ+A&#10;IM6sLjlX8Lv+6r2C8AFZY2WZFFzIw3TSbo0x1fbMP3RahVxECPsUFRQh1KmUPivIoO/bmjh6e+sM&#10;hihdLrXDc4SbSj4lyVAaLDkuFFjTR0HZcfVnFHTf/eZy/D4877afC790c54tJCv10GneRiACNeEe&#10;vrVnWsHgZQDXM/EIyMk/AAAA//8DAFBLAQItABQABgAIAAAAIQDb4fbL7gAAAIUBAAATAAAAAAAA&#10;AAAAAAAAAAAAAABbQ29udGVudF9UeXBlc10ueG1sUEsBAi0AFAAGAAgAAAAhAFr0LFu/AAAAFQEA&#10;AAsAAAAAAAAAAAAAAAAAHwEAAF9yZWxzLy5yZWxzUEsBAi0AFAAGAAgAAAAhADExbP3HAAAA3AAA&#10;AA8AAAAAAAAAAAAAAAAABwIAAGRycy9kb3ducmV2LnhtbFBLBQYAAAAAAwADALcAAAD7AgAAAAA=&#10;" strokecolor="black [3213]" strokeweight=".5pt">
                    <v:stroke endarrow="open" joinstyle="miter"/>
                  </v:shape>
                  <v:shape id="Straight Arrow Connector 375" o:spid="_x0000_s1138" type="#_x0000_t32" style="position:absolute;left:8082;width:0;height:14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FESxwAAANwAAAAPAAAAZHJzL2Rvd25yZXYueG1sRI9BawIx&#10;FITvBf9DeIVeRLOtaMtqlLYoSkGk2oPenpvX3dXNy5JEXf+9KQg9DjPzDTOaNKYSZ3K+tKzguZuA&#10;IM6sLjlX8LOZdd5A+ICssbJMCq7kYTJuPYww1fbC33Reh1xECPsUFRQh1KmUPivIoO/amjh6v9YZ&#10;DFG6XGqHlwg3lXxJkoE0WHJcKLCmz4Ky4/pkFLQ//PZ6nB/6+9106VfuixdLyUo9PTbvQxCBmvAf&#10;vrcXWkHvtQ9/Z+IRkOMbAAAA//8DAFBLAQItABQABgAIAAAAIQDb4fbL7gAAAIUBAAATAAAAAAAA&#10;AAAAAAAAAAAAAABbQ29udGVudF9UeXBlc10ueG1sUEsBAi0AFAAGAAgAAAAhAFr0LFu/AAAAFQEA&#10;AAsAAAAAAAAAAAAAAAAAHwEAAF9yZWxzLy5yZWxzUEsBAi0AFAAGAAgAAAAhANGUURLHAAAA3AAA&#10;AA8AAAAAAAAAAAAAAAAABwIAAGRycy9kb3ducmV2LnhtbFBLBQYAAAAAAwADALcAAAD7AgAAAAA=&#10;" strokecolor="black [3213]" strokeweight=".5pt">
                    <v:stroke endarrow="open" joinstyle="miter"/>
                  </v:shape>
                </v:group>
                <v:group id="Group 381" o:spid="_x0000_s1139" style="position:absolute;left:28328;top:20798;width:15329;height:14592" coordsize="15334,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Straight Arrow Connector 382" o:spid="_x0000_s1140" type="#_x0000_t32" style="position:absolute;width:2400;height:6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DQxQAAANwAAAAPAAAAZHJzL2Rvd25yZXYueG1sRI/RasJA&#10;FETfC/2H5RZ8Kbqpikp0lSKKUrFQ9QMu2dtsaPZuyG5i/Hu3IPg4zMwZZrHqbClaqn3hWMHHIAFB&#10;nDldcK7gct72ZyB8QNZYOiYFN/KwWr6+LDDV7so/1J5CLiKEfYoKTAhVKqXPDFn0A1cRR+/X1RZD&#10;lHUudY3XCLelHCbJRFosOC4YrGhtKPs7NVbB13c1bY7GT/XRvo+bdnfYlKODUr237nMOIlAXnuFH&#10;e68VjGZD+D8Tj4Bc3gEAAP//AwBQSwECLQAUAAYACAAAACEA2+H2y+4AAACFAQAAEwAAAAAAAAAA&#10;AAAAAAAAAAAAW0NvbnRlbnRfVHlwZXNdLnhtbFBLAQItABQABgAIAAAAIQBa9CxbvwAAABUBAAAL&#10;AAAAAAAAAAAAAAAAAB8BAABfcmVscy8ucmVsc1BLAQItABQABgAIAAAAIQAHIjDQxQAAANwAAAAP&#10;AAAAAAAAAAAAAAAAAAcCAABkcnMvZG93bnJldi54bWxQSwUGAAAAAAMAAwC3AAAA+QIAAAAA&#10;" strokecolor="black [3213]" strokeweight=".5pt">
                    <v:stroke endarrow="open" joinstyle="miter"/>
                  </v:shape>
                  <v:shape id="Straight Arrow Connector 1" o:spid="_x0000_s1141" type="#_x0000_t32" style="position:absolute;left:13804;width:1530;height:6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zaxwAAANwAAAAPAAAAZHJzL2Rvd25yZXYueG1sRI9PawIx&#10;FMTvQr9DeIVeRLMqFtkaRcVSEaT456C3183r7tbNy5Kkun77RhB6HGbmN8x42phKXMj50rKCXjcB&#10;QZxZXXKu4LB/74xA+ICssbJMCm7kYTp5ao0x1fbKW7rsQi4ihH2KCooQ6lRKnxVk0HdtTRy9b+sM&#10;hihdLrXDa4SbSvaT5FUaLDkuFFjToqDsvPs1Ctpzf7ydP36GX6flxn+6Na82kpV6eW5mbyACNeE/&#10;/GivtILBaAD3M/EIyMkfAAAA//8DAFBLAQItABQABgAIAAAAIQDb4fbL7gAAAIUBAAATAAAAAAAA&#10;AAAAAAAAAAAAAABbQ29udGVudF9UeXBlc10ueG1sUEsBAi0AFAAGAAgAAAAhAFr0LFu/AAAAFQEA&#10;AAsAAAAAAAAAAAAAAAAAHwEAAF9yZWxzLy5yZWxzUEsBAi0AFAAGAAgAAAAhAATkHNrHAAAA3AAA&#10;AA8AAAAAAAAAAAAAAAAABwIAAGRycy9kb3ducmV2LnhtbFBLBQYAAAAAAwADALcAAAD7AgAAAAA=&#10;" strokecolor="black [3213]" strokeweight=".5pt">
                    <v:stroke endarrow="open" joinstyle="miter"/>
                  </v:shape>
                  <v:shape id="Straight Arrow Connector 384" o:spid="_x0000_s1142" type="#_x0000_t32" style="position:absolute;left:8082;width:0;height:14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SuxwAAANwAAAAPAAAAZHJzL2Rvd25yZXYueG1sRI9PawIx&#10;FMTvBb9DeEIvRbO1VWQ1ipWWSkHEPwe9PTfP3dXNy5Kkun77plDocZiZ3zDjaWMqcSXnS8sKnrsJ&#10;COLM6pJzBbvtR2cIwgdkjZVlUnAnD9NJ62GMqbY3XtN1E3IRIexTVFCEUKdS+qwgg75ra+Lonawz&#10;GKJ0udQObxFuKtlLkoE0WHJcKLCmeUHZZfNtFDy9+f398nnuHw/vS79yX7xYSlbqsd3MRiACNeE/&#10;/NdeaAUvw1f4PROPgJz8AAAA//8DAFBLAQItABQABgAIAAAAIQDb4fbL7gAAAIUBAAATAAAAAAAA&#10;AAAAAAAAAAAAAABbQ29udGVudF9UeXBlc10ueG1sUEsBAi0AFAAGAAgAAAAhAFr0LFu/AAAAFQEA&#10;AAsAAAAAAAAAAAAAAAAAHwEAAF9yZWxzLy5yZWxzUEsBAi0AFAAGAAgAAAAhAIsNhK7HAAAA3AAA&#10;AA8AAAAAAAAAAAAAAAAABwIAAGRycy9kb3ducmV2LnhtbFBLBQYAAAAAAwADALcAAAD7AgAAAAA=&#10;" strokecolor="black [3213]" strokeweight=".5pt">
                    <v:stroke endarrow="open" joinstyle="miter"/>
                  </v:shape>
                </v:group>
                <v:group id="Group 385" o:spid="_x0000_s1143" style="position:absolute;left:52533;top:20798;width:15329;height:14592" coordsize="15334,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Straight Arrow Connector 386" o:spid="_x0000_s1144" type="#_x0000_t32" style="position:absolute;width:2400;height:6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TbTxgAAANwAAAAPAAAAZHJzL2Rvd25yZXYueG1sRI/RasJA&#10;FETfC/2H5RZ8KWZTFZWYVYpYKoqFqh9wyd5mQ7N3Q3YT07/vCoU+DjNzhsk3g61FT62vHCt4SVIQ&#10;xIXTFZcKrpe38RKED8gaa8ek4Ic8bNaPDzlm2t34k/pzKEWEsM9QgQmhyaT0hSGLPnENcfS+XGsx&#10;RNmWUrd4i3Bby0mazqXFiuOCwYa2horvc2cVHD6aRXcyfqFP9nnW9e/HXT09KjV6Gl5XIAIN4T/8&#10;195rBdPlHO5n4hGQ618AAAD//wMAUEsBAi0AFAAGAAgAAAAhANvh9svuAAAAhQEAABMAAAAAAAAA&#10;AAAAAAAAAAAAAFtDb250ZW50X1R5cGVzXS54bWxQSwECLQAUAAYACAAAACEAWvQsW78AAAAVAQAA&#10;CwAAAAAAAAAAAAAAAAAfAQAAX3JlbHMvLnJlbHNQSwECLQAUAAYACAAAACEAeBk208YAAADcAAAA&#10;DwAAAAAAAAAAAAAAAAAHAgAAZHJzL2Rvd25yZXYueG1sUEsFBgAAAAADAAMAtwAAAPoCAAAAAA==&#10;" strokecolor="black [3213]" strokeweight=".5pt">
                    <v:stroke endarrow="open" joinstyle="miter"/>
                  </v:shape>
                  <v:shape id="Straight Arrow Connector 1" o:spid="_x0000_s1145" type="#_x0000_t32" style="position:absolute;left:13804;width:1530;height:6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xrZxwAAANwAAAAPAAAAZHJzL2Rvd25yZXYueG1sRI9PawIx&#10;FMTvBb9DeEIvRbO1VGU1ipWWSkHEPwe9PTfP3dXNy5Kkun77plDocZiZ3zDjaWMqcSXnS8sKnrsJ&#10;COLM6pJzBbvtR2cIwgdkjZVlUnAnD9NJ62GMqbY3XtN1E3IRIexTVFCEUKdS+qwgg75ra+Lonawz&#10;GKJ0udQObxFuKtlLkr40WHJcKLCmeUHZZfNtFDy9+f398nl+PR7el37lvnixlKzUY7uZjUAEasJ/&#10;+K+90ApehgP4PROPgJz8AAAA//8DAFBLAQItABQABgAIAAAAIQDb4fbL7gAAAIUBAAATAAAAAAAA&#10;AAAAAAAAAAAAAABbQ29udGVudF9UeXBlc10ueG1sUEsBAi0AFAAGAAgAAAAhAFr0LFu/AAAAFQEA&#10;AAsAAAAAAAAAAAAAAAAAHwEAAF9yZWxzLy5yZWxzUEsBAi0AFAAGAAgAAAAhAHvfGtnHAAAA3AAA&#10;AA8AAAAAAAAAAAAAAAAABwIAAGRycy9kb3ducmV2LnhtbFBLBQYAAAAAAwADALcAAAD7AgAAAAA=&#10;" strokecolor="black [3213]" strokeweight=".5pt">
                    <v:stroke endarrow="open" joinstyle="miter"/>
                  </v:shape>
                  <v:shape id="Straight Arrow Connector 388" o:spid="_x0000_s1146" type="#_x0000_t32" style="position:absolute;left:8082;width:0;height:14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6rxAAAANwAAAAPAAAAZHJzL2Rvd25yZXYueG1sRE/LasJA&#10;FN0X/IfhCt0UnbSlItFJsGKpFKT4WOjumrkm0cydMDPV+PedRaHLw3lP88404krO15YVPA8TEMSF&#10;1TWXCnbbj8EYhA/IGhvLpOBOHvKs9zDFVNsbr+m6CaWIIexTVFCF0KZS+qIig35oW+LInawzGCJ0&#10;pdQObzHcNPIlSUbSYM2xocKW5hUVl82PUfD07vf3y+f57XhYrPy3++LlSrJSj/1uNgERqAv/4j/3&#10;Uit4Hce18Uw8AjL7BQAA//8DAFBLAQItABQABgAIAAAAIQDb4fbL7gAAAIUBAAATAAAAAAAAAAAA&#10;AAAAAAAAAABbQ29udGVudF9UeXBlc10ueG1sUEsBAi0AFAAGAAgAAAAhAFr0LFu/AAAAFQEAAAsA&#10;AAAAAAAAAAAAAAAAHwEAAF9yZWxzLy5yZWxzUEsBAi0AFAAGAAgAAAAhAApAjqvEAAAA3AAAAA8A&#10;AAAAAAAAAAAAAAAABwIAAGRycy9kb3ducmV2LnhtbFBLBQYAAAAAAwADALcAAAD4AgAAAAA=&#10;" strokecolor="black [3213]" strokeweight=".5pt">
                    <v:stroke endarrow="open" joinstyle="miter"/>
                  </v:shape>
                </v:group>
                <v:group id="Group 389" o:spid="_x0000_s1147" style="position:absolute;left:76558;top:20798;width:15335;height:14592" coordsize="15334,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Straight Arrow Connector 390" o:spid="_x0000_s1148" type="#_x0000_t32" style="position:absolute;width:2400;height:6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3hwgAAANwAAAAPAAAAZHJzL2Rvd25yZXYueG1sRE/dasIw&#10;FL4f+A7hCLsZmqpjajWKyIZjouDPAxyaY1NsTkqT1u7tzcVglx/f/3Ld2VK0VPvCsYLRMAFBnDld&#10;cK7gevkazED4gKyxdEwKfsnDetV7WWKq3YNP1J5DLmII+xQVmBCqVEqfGbLoh64ijtzN1RZDhHUu&#10;dY2PGG5LOU6SD2mx4NhgsKKtoex+bqyCn2M1bQ7GT/XBvr037W7/WU72Sr32u80CRKAu/Iv/3N9a&#10;wWQe58cz8QjI1RMAAP//AwBQSwECLQAUAAYACAAAACEA2+H2y+4AAACFAQAAEwAAAAAAAAAAAAAA&#10;AAAAAAAAW0NvbnRlbnRfVHlwZXNdLnhtbFBLAQItABQABgAIAAAAIQBa9CxbvwAAABUBAAALAAAA&#10;AAAAAAAAAAAAAB8BAABfcmVscy8ucmVsc1BLAQItABQABgAIAAAAIQAdZZ3hwgAAANwAAAAPAAAA&#10;AAAAAAAAAAAAAAcCAABkcnMvZG93bnJldi54bWxQSwUGAAAAAAMAAwC3AAAA9gIAAAAA&#10;" strokecolor="black [3213]" strokeweight=".5pt">
                    <v:stroke endarrow="open" joinstyle="miter"/>
                  </v:shape>
                  <v:shape id="Straight Arrow Connector 1" o:spid="_x0000_s1149" type="#_x0000_t32" style="position:absolute;left:13804;width:1530;height:6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7HrxwAAANwAAAAPAAAAZHJzL2Rvd25yZXYueG1sRI9PawIx&#10;FMTvhX6H8ApeRLNaLLo1ioqiFKT459DeXjevu1s3L0uS6vrtTUHocZiZ3zDjaWMqcSbnS8sKet0E&#10;BHFmdcm5guNh1RmC8AFZY2WZFFzJw3Ty+DDGVNsL7+i8D7mIEPYpKihCqFMpfVaQQd+1NXH0vq0z&#10;GKJ0udQOLxFuKtlPkhdpsOS4UGBNi4Ky0/7XKGjP/cf1tP4ZfH0ut/7dvfFmK1mp1lMzewURqAn/&#10;4Xt7oxU8j3rwdyYeATm5AQAA//8DAFBLAQItABQABgAIAAAAIQDb4fbL7gAAAIUBAAATAAAAAAAA&#10;AAAAAAAAAAAAAABbQ29udGVudF9UeXBlc10ueG1sUEsBAi0AFAAGAAgAAAAhAFr0LFu/AAAAFQEA&#10;AAsAAAAAAAAAAAAAAAAAHwEAAF9yZWxzLy5yZWxzUEsBAi0AFAAGAAgAAAAhAB6jsevHAAAA3AAA&#10;AA8AAAAAAAAAAAAAAAAABwIAAGRycy9kb3ducmV2LnhtbFBLBQYAAAAAAwADALcAAAD7AgAAAAA=&#10;" strokecolor="black [3213]" strokeweight=".5pt">
                    <v:stroke endarrow="open" joinstyle="miter"/>
                  </v:shape>
                  <v:shape id="Straight Arrow Connector 392" o:spid="_x0000_s1150" type="#_x0000_t32" style="position:absolute;left:8082;width:0;height:14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cxwAAANwAAAAPAAAAZHJzL2Rvd25yZXYueG1sRI9BawIx&#10;FITvgv8hPKGXotkqlXY1SltaKoJItQe9PTfP3dXNy5JEXf99IxQ8DjPzDTOeNqYSZ3K+tKzgqZeA&#10;IM6sLjlX8Lv+6r6A8AFZY2WZFFzJw3TSbo0x1fbCP3RehVxECPsUFRQh1KmUPivIoO/Zmjh6e+sM&#10;hihdLrXDS4SbSvaTZCgNlhwXCqzpo6DsuDoZBY/vfnM9fh+ed9vPhV+6Oc8WkpV66DRvIxCBmnAP&#10;/7dnWsHgtQ+3M/EIyMkfAAAA//8DAFBLAQItABQABgAIAAAAIQDb4fbL7gAAAIUBAAATAAAAAAAA&#10;AAAAAAAAAAAAAABbQ29udGVudF9UeXBlc10ueG1sUEsBAi0AFAAGAAgAAAAhAFr0LFu/AAAAFQEA&#10;AAsAAAAAAAAAAAAAAAAAHwEAAF9yZWxzLy5yZWxzUEsBAi0AFAAGAAgAAAAhAO5xL5zHAAAA3AAA&#10;AA8AAAAAAAAAAAAAAAAABwIAAGRycy9kb3ducmV2LnhtbFBLBQYAAAAAAwADALcAAAD7AgAAAAA=&#10;" strokecolor="black [3213]" strokeweight=".5pt">
                    <v:stroke endarrow="open" joinstyle="miter"/>
                  </v:shape>
                </v:group>
              </v:group>
            </w:pict>
          </mc:Fallback>
        </mc:AlternateContent>
      </w:r>
    </w:p>
    <w:p w:rsidR="004F736A" w:rsidRPr="001576B5" w:rsidRDefault="004F736A" w:rsidP="004F736A"/>
    <w:p w:rsidR="004F736A" w:rsidRPr="001576B5" w:rsidRDefault="004F736A" w:rsidP="004F736A"/>
    <w:p w:rsidR="004F736A" w:rsidRDefault="004F736A" w:rsidP="004F736A"/>
    <w:p w:rsidR="004F736A" w:rsidRDefault="004F736A" w:rsidP="004F736A"/>
    <w:p w:rsidR="004F736A" w:rsidRDefault="004F736A" w:rsidP="004F736A"/>
    <w:p w:rsidR="004F736A" w:rsidRDefault="004F736A" w:rsidP="004F736A"/>
    <w:p w:rsidR="004F736A" w:rsidRDefault="004F736A" w:rsidP="004F736A"/>
    <w:p w:rsidR="004F736A" w:rsidRPr="001576B5" w:rsidRDefault="004F736A" w:rsidP="004F736A"/>
    <w:p w:rsidR="004F736A" w:rsidRPr="001576B5" w:rsidRDefault="004F736A" w:rsidP="004F736A"/>
    <w:p w:rsidR="004F736A" w:rsidRPr="001576B5" w:rsidRDefault="004F736A" w:rsidP="004F736A"/>
    <w:p w:rsidR="004F736A" w:rsidRPr="001576B5" w:rsidRDefault="004F736A" w:rsidP="004F736A"/>
    <w:p w:rsidR="004F736A" w:rsidRPr="001576B5" w:rsidRDefault="004F736A" w:rsidP="004F736A"/>
    <w:p w:rsidR="004F736A" w:rsidRPr="001576B5" w:rsidRDefault="004F736A" w:rsidP="004F736A"/>
    <w:p w:rsidR="004F736A" w:rsidRPr="001576B5" w:rsidRDefault="004F736A" w:rsidP="004F736A"/>
    <w:p w:rsidR="004F736A" w:rsidRPr="001576B5" w:rsidRDefault="004F736A" w:rsidP="004F736A"/>
    <w:p w:rsidR="004F736A" w:rsidRPr="001576B5" w:rsidRDefault="004F736A" w:rsidP="004F736A"/>
    <w:p w:rsidR="004F736A" w:rsidRDefault="004F736A"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AB3C1F" w:rsidRDefault="00AB3C1F" w:rsidP="00513BAB"/>
    <w:p w:rsidR="00AB3C1F" w:rsidRDefault="00AB3C1F" w:rsidP="00513BAB"/>
    <w:p w:rsidR="00AB3C1F" w:rsidRDefault="00AB3C1F" w:rsidP="00513BAB"/>
    <w:p w:rsidR="00AB3C1F" w:rsidRDefault="000E4C54" w:rsidP="00513BAB">
      <w:r>
        <w:rPr>
          <w:noProof/>
          <w:lang w:eastAsia="en-GB"/>
        </w:rPr>
        <mc:AlternateContent>
          <mc:Choice Requires="wpg">
            <w:drawing>
              <wp:anchor distT="0" distB="0" distL="114300" distR="114300" simplePos="0" relativeHeight="252009472" behindDoc="0" locked="0" layoutInCell="1" allowOverlap="1" wp14:anchorId="64EC5FE3" wp14:editId="5B277A07">
                <wp:simplePos x="0" y="0"/>
                <wp:positionH relativeFrom="column">
                  <wp:posOffset>123825</wp:posOffset>
                </wp:positionH>
                <wp:positionV relativeFrom="paragraph">
                  <wp:posOffset>13335</wp:posOffset>
                </wp:positionV>
                <wp:extent cx="9465310" cy="4060825"/>
                <wp:effectExtent l="0" t="0" r="21590" b="15875"/>
                <wp:wrapNone/>
                <wp:docPr id="154" name="Group 154"/>
                <wp:cNvGraphicFramePr/>
                <a:graphic xmlns:a="http://schemas.openxmlformats.org/drawingml/2006/main">
                  <a:graphicData uri="http://schemas.microsoft.com/office/word/2010/wordprocessingGroup">
                    <wpg:wgp>
                      <wpg:cNvGrpSpPr/>
                      <wpg:grpSpPr>
                        <a:xfrm>
                          <a:off x="0" y="0"/>
                          <a:ext cx="9465310" cy="4060825"/>
                          <a:chOff x="0" y="0"/>
                          <a:chExt cx="9465515" cy="4061132"/>
                        </a:xfrm>
                      </wpg:grpSpPr>
                      <wps:wsp>
                        <wps:cNvPr id="155" name="Rectangle 1"/>
                        <wps:cNvSpPr/>
                        <wps:spPr>
                          <a:xfrm>
                            <a:off x="2072595" y="0"/>
                            <a:ext cx="5718855" cy="574040"/>
                          </a:xfrm>
                          <a:prstGeom prst="rect">
                            <a:avLst/>
                          </a:prstGeom>
                          <a:noFill/>
                        </wps:spPr>
                        <wps:style>
                          <a:lnRef idx="2">
                            <a:schemeClr val="dk1"/>
                          </a:lnRef>
                          <a:fillRef idx="1">
                            <a:schemeClr val="lt1"/>
                          </a:fillRef>
                          <a:effectRef idx="0">
                            <a:schemeClr val="dk1"/>
                          </a:effectRef>
                          <a:fontRef idx="minor">
                            <a:schemeClr val="dk1"/>
                          </a:fontRef>
                        </wps:style>
                        <wps:txbx>
                          <w:txbxContent>
                            <w:p w:rsidR="00562DF4" w:rsidRPr="006448CD" w:rsidRDefault="00562DF4" w:rsidP="002005DC">
                              <w:pPr>
                                <w:pStyle w:val="NormalWeb"/>
                                <w:spacing w:before="0" w:beforeAutospacing="0" w:after="0" w:afterAutospacing="0"/>
                                <w:jc w:val="center"/>
                                <w:rPr>
                                  <w:b/>
                                </w:rPr>
                              </w:pPr>
                            </w:p>
                          </w:txbxContent>
                        </wps:txbx>
                        <wps:bodyPr wrap="square" lIns="75849" tIns="37925" rIns="75849" bIns="37925" rtlCol="0" anchor="ctr">
                          <a:noAutofit/>
                        </wps:bodyPr>
                      </wps:wsp>
                      <wps:wsp>
                        <wps:cNvPr id="156" name="Rectangle 1"/>
                        <wps:cNvSpPr/>
                        <wps:spPr>
                          <a:xfrm>
                            <a:off x="0" y="1381760"/>
                            <a:ext cx="2304000" cy="720000"/>
                          </a:xfrm>
                          <a:prstGeom prst="rect">
                            <a:avLst/>
                          </a:prstGeom>
                          <a:noFill/>
                        </wps:spPr>
                        <wps:style>
                          <a:lnRef idx="2">
                            <a:schemeClr val="dk1"/>
                          </a:lnRef>
                          <a:fillRef idx="1">
                            <a:schemeClr val="lt1"/>
                          </a:fillRef>
                          <a:effectRef idx="0">
                            <a:schemeClr val="dk1"/>
                          </a:effectRef>
                          <a:fontRef idx="minor">
                            <a:schemeClr val="dk1"/>
                          </a:fontRef>
                        </wps:style>
                        <wps:txbx>
                          <w:txbxContent>
                            <w:p w:rsidR="00562DF4" w:rsidRPr="006448CD" w:rsidRDefault="00562DF4" w:rsidP="002005DC">
                              <w:pPr>
                                <w:pStyle w:val="NormalWeb"/>
                                <w:spacing w:before="0" w:beforeAutospacing="0" w:after="0" w:afterAutospacing="0"/>
                                <w:jc w:val="center"/>
                                <w:rPr>
                                  <w:b/>
                                </w:rPr>
                              </w:pPr>
                            </w:p>
                          </w:txbxContent>
                        </wps:txbx>
                        <wps:bodyPr wrap="square" lIns="75849" tIns="37925" rIns="75849" bIns="37925" rtlCol="0" anchor="ctr">
                          <a:noAutofit/>
                        </wps:bodyPr>
                      </wps:wsp>
                      <wpg:grpSp>
                        <wpg:cNvPr id="157" name="Group 157"/>
                        <wpg:cNvGrpSpPr/>
                        <wpg:grpSpPr>
                          <a:xfrm>
                            <a:off x="0" y="2763520"/>
                            <a:ext cx="2238150" cy="1297612"/>
                            <a:chOff x="0" y="0"/>
                            <a:chExt cx="2238150" cy="1297612"/>
                          </a:xfrm>
                        </wpg:grpSpPr>
                        <wps:wsp>
                          <wps:cNvPr id="158" name="Rectangle 1"/>
                          <wps:cNvSpPr/>
                          <wps:spPr>
                            <a:xfrm>
                              <a:off x="0" y="5899"/>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2005DC">
                                <w:pPr>
                                  <w:pStyle w:val="NormalWeb"/>
                                  <w:spacing w:before="0" w:beforeAutospacing="0" w:after="0" w:afterAutospacing="0"/>
                                  <w:jc w:val="center"/>
                                </w:pPr>
                              </w:p>
                            </w:txbxContent>
                          </wps:txbx>
                          <wps:bodyPr lIns="75849" tIns="37925" rIns="75849" bIns="37925" rtlCol="0" anchor="ctr"/>
                        </wps:wsp>
                        <wps:wsp>
                          <wps:cNvPr id="159" name="Rectangle 1"/>
                          <wps:cNvSpPr/>
                          <wps:spPr>
                            <a:xfrm>
                              <a:off x="654828" y="802312"/>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2005DC">
                                <w:pPr>
                                  <w:pStyle w:val="NormalWeb"/>
                                  <w:spacing w:before="0" w:beforeAutospacing="0" w:after="0" w:afterAutospacing="0"/>
                                  <w:jc w:val="center"/>
                                </w:pPr>
                              </w:p>
                            </w:txbxContent>
                          </wps:txbx>
                          <wps:bodyPr lIns="75849" tIns="37925" rIns="75849" bIns="37925" rtlCol="0" anchor="ctr"/>
                        </wps:wsp>
                        <wps:wsp>
                          <wps:cNvPr id="160" name="Rectangle 1"/>
                          <wps:cNvSpPr/>
                          <wps:spPr>
                            <a:xfrm>
                              <a:off x="1374550" y="0"/>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2005DC">
                                <w:pPr>
                                  <w:pStyle w:val="NormalWeb"/>
                                  <w:spacing w:before="0" w:beforeAutospacing="0" w:after="0" w:afterAutospacing="0"/>
                                  <w:jc w:val="center"/>
                                </w:pPr>
                              </w:p>
                            </w:txbxContent>
                          </wps:txbx>
                          <wps:bodyPr lIns="75849" tIns="37925" rIns="75849" bIns="37925" rtlCol="0" anchor="ctr"/>
                        </wps:wsp>
                      </wpg:grpSp>
                      <wps:wsp>
                        <wps:cNvPr id="161" name="Straight Arrow Connector 1"/>
                        <wps:cNvCnPr/>
                        <wps:spPr>
                          <a:xfrm flipH="1">
                            <a:off x="3576320" y="589280"/>
                            <a:ext cx="648929" cy="796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2" name="Rectangle 1"/>
                        <wps:cNvSpPr/>
                        <wps:spPr>
                          <a:xfrm>
                            <a:off x="2357120" y="1381760"/>
                            <a:ext cx="2340000" cy="719455"/>
                          </a:xfrm>
                          <a:prstGeom prst="rect">
                            <a:avLst/>
                          </a:prstGeom>
                          <a:noFill/>
                        </wps:spPr>
                        <wps:style>
                          <a:lnRef idx="2">
                            <a:schemeClr val="dk1"/>
                          </a:lnRef>
                          <a:fillRef idx="1">
                            <a:schemeClr val="lt1"/>
                          </a:fillRef>
                          <a:effectRef idx="0">
                            <a:schemeClr val="dk1"/>
                          </a:effectRef>
                          <a:fontRef idx="minor">
                            <a:schemeClr val="dk1"/>
                          </a:fontRef>
                        </wps:style>
                        <wps:txbx>
                          <w:txbxContent>
                            <w:p w:rsidR="00562DF4" w:rsidRPr="006448CD" w:rsidRDefault="00562DF4" w:rsidP="002005DC">
                              <w:pPr>
                                <w:pStyle w:val="NormalWeb"/>
                                <w:spacing w:before="0" w:beforeAutospacing="0" w:after="0" w:afterAutospacing="0"/>
                                <w:jc w:val="center"/>
                                <w:rPr>
                                  <w:b/>
                                </w:rPr>
                              </w:pPr>
                            </w:p>
                          </w:txbxContent>
                        </wps:txbx>
                        <wps:bodyPr wrap="square" lIns="75849" tIns="37925" rIns="75849" bIns="37925" rtlCol="0" anchor="ctr"/>
                      </wps:wsp>
                      <wpg:grpSp>
                        <wpg:cNvPr id="163" name="Group 163"/>
                        <wpg:cNvGrpSpPr/>
                        <wpg:grpSpPr>
                          <a:xfrm>
                            <a:off x="2600960" y="2763520"/>
                            <a:ext cx="2078867" cy="1297612"/>
                            <a:chOff x="0" y="0"/>
                            <a:chExt cx="2078867" cy="1297612"/>
                          </a:xfrm>
                        </wpg:grpSpPr>
                        <wps:wsp>
                          <wps:cNvPr id="164" name="Rectangle 1"/>
                          <wps:cNvSpPr/>
                          <wps:spPr>
                            <a:xfrm>
                              <a:off x="0" y="5899"/>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2005DC">
                                <w:pPr>
                                  <w:pStyle w:val="NormalWeb"/>
                                  <w:spacing w:before="0" w:beforeAutospacing="0" w:after="0" w:afterAutospacing="0"/>
                                  <w:jc w:val="center"/>
                                </w:pPr>
                              </w:p>
                            </w:txbxContent>
                          </wps:txbx>
                          <wps:bodyPr lIns="75849" tIns="37925" rIns="75849" bIns="37925" rtlCol="0" anchor="ctr"/>
                        </wps:wsp>
                        <wps:wsp>
                          <wps:cNvPr id="165" name="Rectangle 1"/>
                          <wps:cNvSpPr/>
                          <wps:spPr>
                            <a:xfrm>
                              <a:off x="607633" y="802312"/>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2005DC">
                                <w:pPr>
                                  <w:pStyle w:val="NormalWeb"/>
                                  <w:spacing w:before="0" w:beforeAutospacing="0" w:after="0" w:afterAutospacing="0"/>
                                  <w:jc w:val="center"/>
                                </w:pPr>
                              </w:p>
                            </w:txbxContent>
                          </wps:txbx>
                          <wps:bodyPr lIns="75849" tIns="37925" rIns="75849" bIns="37925" rtlCol="0" anchor="ctr"/>
                        </wps:wsp>
                        <wps:wsp>
                          <wps:cNvPr id="166" name="Rectangle 1"/>
                          <wps:cNvSpPr/>
                          <wps:spPr>
                            <a:xfrm>
                              <a:off x="1215267" y="0"/>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2005DC">
                                <w:pPr>
                                  <w:pStyle w:val="NormalWeb"/>
                                  <w:spacing w:before="0" w:beforeAutospacing="0" w:after="0" w:afterAutospacing="0"/>
                                  <w:jc w:val="center"/>
                                </w:pPr>
                              </w:p>
                            </w:txbxContent>
                          </wps:txbx>
                          <wps:bodyPr lIns="75849" tIns="37925" rIns="75849" bIns="37925" rtlCol="0" anchor="ctr"/>
                        </wps:wsp>
                      </wpg:grpSp>
                      <wps:wsp>
                        <wps:cNvPr id="167" name="Straight Arrow Connector 1"/>
                        <wps:cNvCnPr/>
                        <wps:spPr>
                          <a:xfrm>
                            <a:off x="5262880" y="589280"/>
                            <a:ext cx="519144" cy="796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68" name="Group 168"/>
                        <wpg:cNvGrpSpPr/>
                        <wpg:grpSpPr>
                          <a:xfrm>
                            <a:off x="5039360" y="2763520"/>
                            <a:ext cx="2078867" cy="1297612"/>
                            <a:chOff x="0" y="0"/>
                            <a:chExt cx="2078867" cy="1297612"/>
                          </a:xfrm>
                        </wpg:grpSpPr>
                        <wps:wsp>
                          <wps:cNvPr id="169" name="Rectangle 1"/>
                          <wps:cNvSpPr/>
                          <wps:spPr>
                            <a:xfrm>
                              <a:off x="0" y="5899"/>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2005DC">
                                <w:pPr>
                                  <w:pStyle w:val="NormalWeb"/>
                                  <w:spacing w:before="0" w:beforeAutospacing="0" w:after="0" w:afterAutospacing="0"/>
                                  <w:jc w:val="center"/>
                                </w:pPr>
                              </w:p>
                            </w:txbxContent>
                          </wps:txbx>
                          <wps:bodyPr lIns="75849" tIns="37925" rIns="75849" bIns="37925" rtlCol="0" anchor="ctr"/>
                        </wps:wsp>
                        <wps:wsp>
                          <wps:cNvPr id="170" name="Rectangle 1"/>
                          <wps:cNvSpPr/>
                          <wps:spPr>
                            <a:xfrm>
                              <a:off x="607633" y="802312"/>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2005DC">
                                <w:pPr>
                                  <w:pStyle w:val="NormalWeb"/>
                                  <w:spacing w:before="0" w:beforeAutospacing="0" w:after="0" w:afterAutospacing="0"/>
                                  <w:jc w:val="center"/>
                                </w:pPr>
                              </w:p>
                            </w:txbxContent>
                          </wps:txbx>
                          <wps:bodyPr lIns="75849" tIns="37925" rIns="75849" bIns="37925" rtlCol="0" anchor="ctr"/>
                        </wps:wsp>
                        <wps:wsp>
                          <wps:cNvPr id="171" name="Rectangle 1"/>
                          <wps:cNvSpPr/>
                          <wps:spPr>
                            <a:xfrm>
                              <a:off x="1215267" y="0"/>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2005DC">
                                <w:pPr>
                                  <w:pStyle w:val="NormalWeb"/>
                                  <w:spacing w:before="0" w:beforeAutospacing="0" w:after="0" w:afterAutospacing="0"/>
                                  <w:jc w:val="center"/>
                                </w:pPr>
                              </w:p>
                            </w:txbxContent>
                          </wps:txbx>
                          <wps:bodyPr lIns="75849" tIns="37925" rIns="75849" bIns="37925" rtlCol="0" anchor="ctr"/>
                        </wps:wsp>
                      </wpg:grpSp>
                      <wps:wsp>
                        <wps:cNvPr id="172" name="Straight Arrow Connector 1"/>
                        <wps:cNvCnPr/>
                        <wps:spPr>
                          <a:xfrm>
                            <a:off x="7254240" y="589280"/>
                            <a:ext cx="754851" cy="7880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3" name="Straight Arrow Connector 1"/>
                        <wps:cNvCnPr/>
                        <wps:spPr>
                          <a:xfrm flipH="1">
                            <a:off x="2072640" y="589280"/>
                            <a:ext cx="826402" cy="791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74" name="Group 174"/>
                        <wpg:cNvGrpSpPr/>
                        <wpg:grpSpPr>
                          <a:xfrm>
                            <a:off x="7457440" y="2763520"/>
                            <a:ext cx="2008075" cy="1291713"/>
                            <a:chOff x="0" y="0"/>
                            <a:chExt cx="2008075" cy="1291713"/>
                          </a:xfrm>
                        </wpg:grpSpPr>
                        <wps:wsp>
                          <wps:cNvPr id="175" name="Rectangle 1"/>
                          <wps:cNvSpPr/>
                          <wps:spPr>
                            <a:xfrm>
                              <a:off x="0" y="0"/>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2005DC">
                                <w:pPr>
                                  <w:pStyle w:val="NormalWeb"/>
                                  <w:spacing w:before="0" w:beforeAutospacing="0" w:after="0" w:afterAutospacing="0"/>
                                  <w:jc w:val="center"/>
                                </w:pPr>
                              </w:p>
                            </w:txbxContent>
                          </wps:txbx>
                          <wps:bodyPr lIns="75849" tIns="37925" rIns="75849" bIns="37925" rtlCol="0" anchor="ctr"/>
                        </wps:wsp>
                        <wps:wsp>
                          <wps:cNvPr id="176" name="Rectangle 1"/>
                          <wps:cNvSpPr/>
                          <wps:spPr>
                            <a:xfrm>
                              <a:off x="536842" y="796413"/>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2005DC">
                                <w:pPr>
                                  <w:pStyle w:val="NormalWeb"/>
                                  <w:spacing w:before="0" w:beforeAutospacing="0" w:after="0" w:afterAutospacing="0"/>
                                  <w:jc w:val="center"/>
                                </w:pPr>
                              </w:p>
                            </w:txbxContent>
                          </wps:txbx>
                          <wps:bodyPr lIns="75849" tIns="37925" rIns="75849" bIns="37925" rtlCol="0" anchor="ctr"/>
                        </wps:wsp>
                        <wps:wsp>
                          <wps:cNvPr id="177" name="Rectangle 1"/>
                          <wps:cNvSpPr/>
                          <wps:spPr>
                            <a:xfrm>
                              <a:off x="1144475" y="0"/>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562DF4" w:rsidRDefault="00562DF4" w:rsidP="002005DC">
                                <w:pPr>
                                  <w:pStyle w:val="NormalWeb"/>
                                  <w:spacing w:before="0" w:beforeAutospacing="0" w:after="0" w:afterAutospacing="0"/>
                                  <w:jc w:val="center"/>
                                </w:pPr>
                              </w:p>
                            </w:txbxContent>
                          </wps:txbx>
                          <wps:bodyPr lIns="75849" tIns="37925" rIns="75849" bIns="37925" rtlCol="0" anchor="ctr"/>
                        </wps:wsp>
                      </wpg:grpSp>
                      <wps:wsp>
                        <wps:cNvPr id="178" name="Rectangle 1"/>
                        <wps:cNvSpPr/>
                        <wps:spPr>
                          <a:xfrm>
                            <a:off x="7112000" y="1381760"/>
                            <a:ext cx="2340000" cy="719455"/>
                          </a:xfrm>
                          <a:prstGeom prst="rect">
                            <a:avLst/>
                          </a:prstGeom>
                          <a:noFill/>
                        </wps:spPr>
                        <wps:style>
                          <a:lnRef idx="2">
                            <a:schemeClr val="dk1"/>
                          </a:lnRef>
                          <a:fillRef idx="1">
                            <a:schemeClr val="lt1"/>
                          </a:fillRef>
                          <a:effectRef idx="0">
                            <a:schemeClr val="dk1"/>
                          </a:effectRef>
                          <a:fontRef idx="minor">
                            <a:schemeClr val="dk1"/>
                          </a:fontRef>
                        </wps:style>
                        <wps:txbx>
                          <w:txbxContent>
                            <w:p w:rsidR="00562DF4" w:rsidRPr="006448CD" w:rsidRDefault="00562DF4" w:rsidP="002005DC">
                              <w:pPr>
                                <w:pStyle w:val="NormalWeb"/>
                                <w:spacing w:before="0" w:beforeAutospacing="0" w:after="0" w:afterAutospacing="0"/>
                                <w:jc w:val="center"/>
                                <w:rPr>
                                  <w:b/>
                                </w:rPr>
                              </w:pPr>
                            </w:p>
                          </w:txbxContent>
                        </wps:txbx>
                        <wps:bodyPr wrap="square" lIns="75849" tIns="37925" rIns="75849" bIns="37925" rtlCol="0" anchor="ctr"/>
                      </wps:wsp>
                      <wps:wsp>
                        <wps:cNvPr id="179" name="Rectangle 1"/>
                        <wps:cNvSpPr/>
                        <wps:spPr>
                          <a:xfrm>
                            <a:off x="4734560" y="1381760"/>
                            <a:ext cx="2340000" cy="719455"/>
                          </a:xfrm>
                          <a:prstGeom prst="rect">
                            <a:avLst/>
                          </a:prstGeom>
                          <a:noFill/>
                        </wps:spPr>
                        <wps:style>
                          <a:lnRef idx="2">
                            <a:schemeClr val="dk1"/>
                          </a:lnRef>
                          <a:fillRef idx="1">
                            <a:schemeClr val="lt1"/>
                          </a:fillRef>
                          <a:effectRef idx="0">
                            <a:schemeClr val="dk1"/>
                          </a:effectRef>
                          <a:fontRef idx="minor">
                            <a:schemeClr val="dk1"/>
                          </a:fontRef>
                        </wps:style>
                        <wps:txbx>
                          <w:txbxContent>
                            <w:p w:rsidR="00562DF4" w:rsidRPr="006448CD" w:rsidRDefault="00562DF4" w:rsidP="002005DC">
                              <w:pPr>
                                <w:pStyle w:val="NormalWeb"/>
                                <w:spacing w:before="0" w:beforeAutospacing="0" w:after="0" w:afterAutospacing="0"/>
                                <w:jc w:val="center"/>
                                <w:rPr>
                                  <w:b/>
                                </w:rPr>
                              </w:pPr>
                            </w:p>
                          </w:txbxContent>
                        </wps:txbx>
                        <wps:bodyPr wrap="square" lIns="75849" tIns="37925" rIns="75849" bIns="37925" rtlCol="0" anchor="ctr"/>
                      </wps:wsp>
                      <wpg:grpSp>
                        <wpg:cNvPr id="180" name="Group 180"/>
                        <wpg:cNvGrpSpPr/>
                        <wpg:grpSpPr>
                          <a:xfrm>
                            <a:off x="2824480" y="2092960"/>
                            <a:ext cx="1532890" cy="1459230"/>
                            <a:chOff x="0" y="0"/>
                            <a:chExt cx="1533484" cy="1459230"/>
                          </a:xfrm>
                        </wpg:grpSpPr>
                        <wps:wsp>
                          <wps:cNvPr id="181" name="Straight Arrow Connector 181"/>
                          <wps:cNvCnPr/>
                          <wps:spPr>
                            <a:xfrm flipH="1">
                              <a:off x="0" y="0"/>
                              <a:ext cx="240030" cy="6496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2" name="Straight Arrow Connector 1"/>
                          <wps:cNvCnPr/>
                          <wps:spPr>
                            <a:xfrm>
                              <a:off x="1380449" y="0"/>
                              <a:ext cx="153035" cy="6546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9" name="Straight Arrow Connector 189"/>
                          <wps:cNvCnPr/>
                          <wps:spPr>
                            <a:xfrm>
                              <a:off x="808212" y="0"/>
                              <a:ext cx="0" cy="145923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grpSp>
                        <wpg:cNvPr id="190" name="Group 190"/>
                        <wpg:cNvGrpSpPr/>
                        <wpg:grpSpPr>
                          <a:xfrm>
                            <a:off x="5262880" y="2092960"/>
                            <a:ext cx="1532890" cy="1459230"/>
                            <a:chOff x="0" y="0"/>
                            <a:chExt cx="1533484" cy="1459230"/>
                          </a:xfrm>
                        </wpg:grpSpPr>
                        <wps:wsp>
                          <wps:cNvPr id="191" name="Straight Arrow Connector 191"/>
                          <wps:cNvCnPr/>
                          <wps:spPr>
                            <a:xfrm flipH="1">
                              <a:off x="0" y="0"/>
                              <a:ext cx="240030" cy="6496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6" name="Straight Arrow Connector 1"/>
                          <wps:cNvCnPr/>
                          <wps:spPr>
                            <a:xfrm>
                              <a:off x="1380449" y="0"/>
                              <a:ext cx="153035" cy="6546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8" name="Straight Arrow Connector 198"/>
                          <wps:cNvCnPr/>
                          <wps:spPr>
                            <a:xfrm>
                              <a:off x="808212" y="0"/>
                              <a:ext cx="0" cy="145923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grpSp>
                        <wpg:cNvPr id="199" name="Group 199"/>
                        <wpg:cNvGrpSpPr/>
                        <wpg:grpSpPr>
                          <a:xfrm>
                            <a:off x="7660640" y="2092960"/>
                            <a:ext cx="1533484" cy="1459230"/>
                            <a:chOff x="0" y="0"/>
                            <a:chExt cx="1533484" cy="1459230"/>
                          </a:xfrm>
                        </wpg:grpSpPr>
                        <wps:wsp>
                          <wps:cNvPr id="200" name="Straight Arrow Connector 200"/>
                          <wps:cNvCnPr/>
                          <wps:spPr>
                            <a:xfrm flipH="1">
                              <a:off x="0" y="0"/>
                              <a:ext cx="240030" cy="6496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1" name="Straight Arrow Connector 1"/>
                          <wps:cNvCnPr/>
                          <wps:spPr>
                            <a:xfrm>
                              <a:off x="1380449" y="0"/>
                              <a:ext cx="153035" cy="6546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2" name="Straight Arrow Connector 202"/>
                          <wps:cNvCnPr/>
                          <wps:spPr>
                            <a:xfrm>
                              <a:off x="808212" y="0"/>
                              <a:ext cx="0" cy="145923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4EC5FE3" id="Group 154" o:spid="_x0000_s1151" style="position:absolute;margin-left:9.75pt;margin-top:1.05pt;width:745.3pt;height:319.75pt;z-index:252009472" coordsize="94655,40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9BHggAAPtYAAAOAAAAZHJzL2Uyb0RvYy54bWzsXGtzm0YU/d6Z/geG7414L2giZzJOmnam&#10;02aS9gdghCSmCCjgyP73Pftg0QOsN3ac/WJLiIVlOXvvOffe3bfvHpap9i0uqyTPJrr5xtC1OIvy&#10;aZLNJ/o/f//6i69rVR1m0zDNs3iiP8aV/u7m55/eropxbOWLPJ3GpYaLZNV4VUz0RV0X49Goihbx&#10;Mqze5EWc4cdZXi7DGl/L+WhahitcfZmOLMPwRqu8nBZlHsVVhaMf+I/6Dbv+bBZH9V+zWRXXWjrR&#10;0bea/S3Z3zv6d3TzNhzPy7BYJJHoRnhCL5ZhkuGm8lIfwjrU7stk51LLJCrzKp/Vb6J8OcpnsySK&#10;2TPgaUxj62k+lfl9wZ5lPl7NCzlMGNqtcTr5stGf3z6XWjLFu3MdXcvCJV4Su69GD2B4VsV8jLM+&#10;lcXX4nMpDsz5N/rED7NySf/jWbQHNrCPcmDjh1qLcDBwPNc2Mf4RfnMMz/Atlw99tMD72WkXLT6u&#10;tXRNV7Y0TduiLUfNjUe0f7I7qwIwqtqRqs4bqa+LsIjZC6joGMiRQn/4SH0BwMJsnsaayceKnScH&#10;qhpXGLOOUbIMYrkBLrM7Vi4xfd8VT+wSx3AYSuUDh+OirOpPcb7U6IeJXqIPDHvhtz+qmo9Ncwq9&#10;dZb/mqQpPU5Hh3eIfaof05iekGZf4hkwgBdlsQux2RffpqX2LcS8mf7LHg49YGfSJjNcUTYyuxql&#10;ddNInEubxWxGyoZGV8P2bvJsdsc8q2XDZZLl5dONZ/z85qn5s9LHrh/uHhjgPb95ZXf59BHvdgUz&#10;MNGr/+7DMta19PcM6CGu7wSwG+yLTQLgVivXf7nb+KVOb3NuacIsWuQwNFHNO5rl7+/rfJawF0T7&#10;wW8q+gfM0pk2CHi9c8GLeQzYmrZvEk9Y0GaiWzbgaoiJTmCg8Xl9tirwTvTLgDd4ceAVZlh6DGkt&#10;SQO4xq8Q3vcT/IpFPNu1tkFnAYquAJ1pBcQzmY8Ix/u8i9XTUhrbZ/EuoEzneRc+QV0/YCCB2RXO&#10;1Pdsr5mcTuDa501O5U423AlhqGwt+yUdSOO8h3QT8HrnodBzHd8CluErfMOymzmpwEjJ65W5DZF0&#10;VHCbC7KZZwAjaMaZYDRt4rjUR+wSbmUVI8qsr0OyCfPEA1jF1lMPRaQ9swHl17oMk/mi1t6XZb7S&#10;bvMsgybLyw1ReJsJ9dxoMK5gtVmaFL+BTjM5I0S07YLngOZQtMKNW/4W4/EcHISBpnKaBJ5DmJqW&#10;rGWHZVeig7Jn/G49gjHNKBaqPE2mVDmyLzQe0yrC+qERdxtn1WGSfsymWv1YIIoQ0sEQ7J9e8gC+&#10;0KkkwyiKM6kmuyVop5LcbHikDN1sfIK5bseoV4py2/wc9tRqoHtyAAMQNQVCe5QgFYKAMMOoGcD6&#10;KiWIwMnFwxjEHkoJbgG1T+95dgMuofdwAE2PjCNaUCoB9fswcd2qzyC+70FbUoAdp/p6Wkr72foS&#10;GrwbJizjyejrqVNSugul+tZClidY7jYC2Wu5ZRCRiBh5E8/7zlWfh/DmmarPAHWBBcCkVKpvO35+&#10;bTAyFzsA2R7IJJ4dqTYt07WojwAatyi0Un3XVH3eFie5Vvih9dSD+WkZzT5H9VFNJbQeAGr5EHh9&#10;Ws81A9MBORBazwoYkCVXUVqP5Sg35dr3ovV6KbRMATQUWuQqj0qZuIYdIOD/41Dos0PWchYqCj0g&#10;hRbpwFdCoZEHUhS6iWduVZK8/KIQsl0Uci3mMgyFRh7oTDAqCr0R+W5jA9fWctsFHtcC4vAUGjkh&#10;AcoLUWjU0jkWyuT6KDRBJtrFTGAUGlx7XyhapUtkhR8VKhLpvEbwgFyLbEGbHxbyfsnpEoTYLwDY&#10;zkwfLQT1noCuT3/FfOHqzzR43axSf5v5yNel/hBTFnAT6q8JMh+l/lDvQByBrJ4EiuEbyBw3CRST&#10;mCxRc0DZnNHdUsKy9SnDJVDok5wXuuYORMUJh5N+vK7h1QSsydkBa9f2fAfmHvFqWtfRTEhVMzdA&#10;zZz/umrmiAxUn5pQNhF3pqVFKnuytQzmBHrb6sb9OWX/9dbMIbxyppMmJsqOaF0RrfroXoKiCo9o&#10;pc6abjtchR0F0+cqPBpilRQ5O5fgENtxRfZFAZVCcCsY3GLt2vZ0u0bnagv9DqyQo9leLlWEwGt4&#10;8FECz/ItxxGJY8tAPTDAhg60y31M17Z8pIu5wHPcAKvz+Bn71kWhpe34Iulsti2fVeCBn4lR6w8b&#10;thwOy3WPqbju1H6IKRoYMjZ+noPx3VPCquKGKm64vk4cRG4vYptCmX680iktakXgRwyHrkferWfC&#10;lDVsEczByivPV1jt8DnfZ6BwCMLjS8LzhHWVOamD0Opjmwes+usA665Pkp7lueqZFnE4bdeuZNis&#10;RNdWWKwdT7EVQIy9Tegn5l67Vrl0nopnUute6MIyhIOx6KndgqFj3UsbMeYrBdiOHnLRQLOUnJKZ&#10;DeLEi+GOXFqwXnH3IxCn4ADihHMAbvqe+qd2ZwJLEadNn6LWpx2zw1HPBjuBDKT3O6P9eFXEaUdz&#10;K6xubC921LZZfViVIc1+rAayqqzfuq6hVREnRZzYivzLESfJ7kXEiW8NcyRxIp5nNMUqfcSpM260&#10;v6TgJUackGdo6Gbv1KbnKOJE6T3b6G6N6G/sK6cW9tORufrOhNhDci9iDyD6a65IRZz4Gk5FnC5N&#10;nCxa1sjF/BPWVabCFXHa3FdFRZzk/qSnlQ6vR5zYZ+ywy9LmYjdguoXv+ncWxmr3LL75HwAA//8D&#10;AFBLAwQUAAYACAAAACEADOcG1d8AAAAJAQAADwAAAGRycy9kb3ducmV2LnhtbEyPQUvDQBCF74L/&#10;YRnBm91sNcHGbEop6qkItoL0tk2mSWh2NmS3SfrvnZ7sbR7v8eZ72XKyrRiw940jDWoWgUAqXNlQ&#10;peFn9/H0CsIHQ6VpHaGGC3pY5vd3mUlLN9I3DttQCS4hnxoNdQhdKqUvarTGz1yHxN7R9dYEln0l&#10;y96MXG5bOY+iRFrTEH+oTYfrGovT9mw1fI5mXD2r92FzOq4v+1389btRqPXjw7R6AxFwCv9huOIz&#10;OuTMdHBnKr1oWS9iTmqYKxBXO1YRXwcNyYtKQOaZvF2Q/wEAAP//AwBQSwECLQAUAAYACAAAACEA&#10;toM4kv4AAADhAQAAEwAAAAAAAAAAAAAAAAAAAAAAW0NvbnRlbnRfVHlwZXNdLnhtbFBLAQItABQA&#10;BgAIAAAAIQA4/SH/1gAAAJQBAAALAAAAAAAAAAAAAAAAAC8BAABfcmVscy8ucmVsc1BLAQItABQA&#10;BgAIAAAAIQDnor9BHggAAPtYAAAOAAAAAAAAAAAAAAAAAC4CAABkcnMvZTJvRG9jLnhtbFBLAQIt&#10;ABQABgAIAAAAIQAM5wbV3wAAAAkBAAAPAAAAAAAAAAAAAAAAAHgKAABkcnMvZG93bnJldi54bWxQ&#10;SwUGAAAAAAQABADzAAAAhAsAAAAA&#10;">
                <v:rect id="Rectangle 1" o:spid="_x0000_s1152" style="position:absolute;left:20725;width:57189;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TqwQAAANwAAAAPAAAAZHJzL2Rvd25yZXYueG1sRE/bisIw&#10;EH1f8B/CCL6tqYKyVFMRRRBBQXfR16GZXrCZlCZq7dcbQdi3OZzrzBetqcSdGldaVjAaRiCIU6tL&#10;zhX8/W6+f0A4j6yxskwKnuRgkfS+5hhr++Aj3U8+FyGEXYwKCu/rWEqXFmTQDW1NHLjMNgZ9gE0u&#10;dYOPEG4qOY6iqTRYcmgosKZVQen1dDMKaJ121WHfbS/dud5l5Sg6r55XpQb9djkD4an1/+KPe6vD&#10;/MkE3s+EC2TyAgAA//8DAFBLAQItABQABgAIAAAAIQDb4fbL7gAAAIUBAAATAAAAAAAAAAAAAAAA&#10;AAAAAABbQ29udGVudF9UeXBlc10ueG1sUEsBAi0AFAAGAAgAAAAhAFr0LFu/AAAAFQEAAAsAAAAA&#10;AAAAAAAAAAAAHwEAAF9yZWxzLy5yZWxzUEsBAi0AFAAGAAgAAAAhAGQN1OrBAAAA3AAAAA8AAAAA&#10;AAAAAAAAAAAABwIAAGRycy9kb3ducmV2LnhtbFBLBQYAAAAAAwADALcAAAD1AgAAAAA=&#10;" filled="f" strokecolor="black [3200]" strokeweight="1pt">
                  <v:textbox inset="2.10692mm,1.0535mm,2.10692mm,1.0535mm">
                    <w:txbxContent>
                      <w:p w:rsidR="00562DF4" w:rsidRPr="006448CD" w:rsidRDefault="00562DF4" w:rsidP="002005DC">
                        <w:pPr>
                          <w:pStyle w:val="NormalWeb"/>
                          <w:spacing w:before="0" w:beforeAutospacing="0" w:after="0" w:afterAutospacing="0"/>
                          <w:jc w:val="center"/>
                          <w:rPr>
                            <w:b/>
                          </w:rPr>
                        </w:pPr>
                      </w:p>
                    </w:txbxContent>
                  </v:textbox>
                </v:rect>
                <v:rect id="Rectangle 1" o:spid="_x0000_s1153" style="position:absolute;top:13817;width:230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0qdwQAAANwAAAAPAAAAZHJzL2Rvd25yZXYueG1sRE/bisIw&#10;EH1f8B/CCL6tqYKyVFMRRRDBBS/o69BML9hMShO19uvNgrBvczjXmS9aU4kHNa60rGA0jEAQp1aX&#10;nCs4nzbfPyCcR9ZYWSYFL3KwSHpfc4y1ffKBHkefixDCLkYFhfd1LKVLCzLohrYmDlxmG4M+wCaX&#10;usFnCDeVHEfRVBosOTQUWNOqoPR2vBsFtE676nffba/dpd5l5Si6rF43pQb9djkD4an1/+KPe6vD&#10;/MkU/p4JF8jkDQAA//8DAFBLAQItABQABgAIAAAAIQDb4fbL7gAAAIUBAAATAAAAAAAAAAAAAAAA&#10;AAAAAABbQ29udGVudF9UeXBlc10ueG1sUEsBAi0AFAAGAAgAAAAhAFr0LFu/AAAAFQEAAAsAAAAA&#10;AAAAAAAAAAAAHwEAAF9yZWxzLy5yZWxzUEsBAi0AFAAGAAgAAAAhAJTfSp3BAAAA3AAAAA8AAAAA&#10;AAAAAAAAAAAABwIAAGRycy9kb3ducmV2LnhtbFBLBQYAAAAAAwADALcAAAD1AgAAAAA=&#10;" filled="f" strokecolor="black [3200]" strokeweight="1pt">
                  <v:textbox inset="2.10692mm,1.0535mm,2.10692mm,1.0535mm">
                    <w:txbxContent>
                      <w:p w:rsidR="00562DF4" w:rsidRPr="006448CD" w:rsidRDefault="00562DF4" w:rsidP="002005DC">
                        <w:pPr>
                          <w:pStyle w:val="NormalWeb"/>
                          <w:spacing w:before="0" w:beforeAutospacing="0" w:after="0" w:afterAutospacing="0"/>
                          <w:jc w:val="center"/>
                          <w:rPr>
                            <w:b/>
                          </w:rPr>
                        </w:pPr>
                      </w:p>
                    </w:txbxContent>
                  </v:textbox>
                </v:rect>
                <v:group id="Group 157" o:spid="_x0000_s1154" style="position:absolute;top:27635;width:22381;height:12976" coordsize="22381,1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1" o:spid="_x0000_s1155" style="position:absolute;top:58;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v2wwAAANwAAAAPAAAAZHJzL2Rvd25yZXYueG1sRI9Na8JA&#10;EIbvQv/DMgVvulFosdFNKFKrxVNt0euQnSah2dmQXWPsr+8cBG8zzPvxzCofXKN66kLt2cBsmoAi&#10;LrytuTTw/bWZLECFiGyx8UwGrhQgzx5GK0ytv/An9YdYKgnhkKKBKsY21ToUFTkMU98Sy+3Hdw6j&#10;rF2pbYcXCXeNnifJs3ZYszRU2NK6ouL3cHbS+/Gyb/7Wx5K3gU/vs/78dkQyZvw4vC5BRRriXXxz&#10;76zgPwmtPCMT6OwfAAD//wMAUEsBAi0AFAAGAAgAAAAhANvh9svuAAAAhQEAABMAAAAAAAAAAAAA&#10;AAAAAAAAAFtDb250ZW50X1R5cGVzXS54bWxQSwECLQAUAAYACAAAACEAWvQsW78AAAAVAQAACwAA&#10;AAAAAAAAAAAAAAAfAQAAX3JlbHMvLnJlbHNQSwECLQAUAAYACAAAACEA+Ujr9sMAAADcAAAADwAA&#10;AAAAAAAAAAAAAAAHAgAAZHJzL2Rvd25yZXYueG1sUEsFBgAAAAADAAMAtwAAAPcCAAAAAA==&#10;" fillcolor="white [3201]" strokecolor="black [3200]" strokeweight="1pt">
                    <v:textbox inset="2.10692mm,1.0535mm,2.10692mm,1.0535mm">
                      <w:txbxContent>
                        <w:p w:rsidR="00562DF4" w:rsidRDefault="00562DF4" w:rsidP="002005DC">
                          <w:pPr>
                            <w:pStyle w:val="NormalWeb"/>
                            <w:spacing w:before="0" w:beforeAutospacing="0" w:after="0" w:afterAutospacing="0"/>
                            <w:jc w:val="center"/>
                          </w:pPr>
                        </w:p>
                      </w:txbxContent>
                    </v:textbox>
                  </v:rect>
                  <v:rect id="Rectangle 1" o:spid="_x0000_s1156" style="position:absolute;left:6548;top:8023;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5txQAAANwAAAAPAAAAZHJzL2Rvd25yZXYueG1sRI9Ba8JA&#10;EIXvhf6HZQremo2FShNdpUhblZ5MS7wO2TEJZmdDdk2iv94tFLzN8N68781iNZpG9NS52rKCaRSD&#10;IC6srrlU8Pvz+fwGwnlkjY1lUnAhB6vl48MCU20H3lOf+VKEEHYpKqi8b1MpXVGRQRfZljhoR9sZ&#10;9GHtSqk7HEK4aeRLHM+kwZoDocKW1hUVp+xsAneXfDfXdV7yxvHha9qfP3IkpSZP4/schKfR383/&#10;11sd6r8m8PdMmEAubwAAAP//AwBQSwECLQAUAAYACAAAACEA2+H2y+4AAACFAQAAEwAAAAAAAAAA&#10;AAAAAAAAAAAAW0NvbnRlbnRfVHlwZXNdLnhtbFBLAQItABQABgAIAAAAIQBa9CxbvwAAABUBAAAL&#10;AAAAAAAAAAAAAAAAAB8BAABfcmVscy8ucmVsc1BLAQItABQABgAIAAAAIQCWBE5txQAAANwAAAAP&#10;AAAAAAAAAAAAAAAAAAcCAABkcnMvZG93bnJldi54bWxQSwUGAAAAAAMAAwC3AAAA+QIAAAAA&#10;" fillcolor="white [3201]" strokecolor="black [3200]" strokeweight="1pt">
                    <v:textbox inset="2.10692mm,1.0535mm,2.10692mm,1.0535mm">
                      <w:txbxContent>
                        <w:p w:rsidR="00562DF4" w:rsidRDefault="00562DF4" w:rsidP="002005DC">
                          <w:pPr>
                            <w:pStyle w:val="NormalWeb"/>
                            <w:spacing w:before="0" w:beforeAutospacing="0" w:after="0" w:afterAutospacing="0"/>
                            <w:jc w:val="center"/>
                          </w:pPr>
                        </w:p>
                      </w:txbxContent>
                    </v:textbox>
                  </v:rect>
                  <v:rect id="Rectangle 1" o:spid="_x0000_s1157" style="position:absolute;left:13745;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1NwwAAANwAAAAPAAAAZHJzL2Rvd25yZXYueG1sRI9Nb8Iw&#10;DIbvSPyHyEi7QQoHNAoBIQT70E50E1ytxrQVjVM1oXT79fMBiZstvx+PV5ve1aqjNlSeDUwnCSji&#10;3NuKCwM/34fxK6gQkS3WnsnALwXYrIeDFabW3/lIXRYLJSEcUjRQxtikWoe8JIdh4htiuV186zDK&#10;2hbatniXcFfrWZLMtcOKpaHEhnYl5dfs5qT3c/FV/+1OBb8HPr9Nu9v+hGTMy6jfLkFF6uNT/HB/&#10;WMGfC748IxPo9T8AAAD//wMAUEsBAi0AFAAGAAgAAAAhANvh9svuAAAAhQEAABMAAAAAAAAAAAAA&#10;AAAAAAAAAFtDb250ZW50X1R5cGVzXS54bWxQSwECLQAUAAYACAAAACEAWvQsW78AAAAVAQAACwAA&#10;AAAAAAAAAAAAAAAfAQAAX3JlbHMvLnJlbHNQSwECLQAUAAYACAAAACEAyVItTcMAAADcAAAADwAA&#10;AAAAAAAAAAAAAAAHAgAAZHJzL2Rvd25yZXYueG1sUEsFBgAAAAADAAMAtwAAAPcCAAAAAA==&#10;" fillcolor="white [3201]" strokecolor="black [3200]" strokeweight="1pt">
                    <v:textbox inset="2.10692mm,1.0535mm,2.10692mm,1.0535mm">
                      <w:txbxContent>
                        <w:p w:rsidR="00562DF4" w:rsidRDefault="00562DF4" w:rsidP="002005DC">
                          <w:pPr>
                            <w:pStyle w:val="NormalWeb"/>
                            <w:spacing w:before="0" w:beforeAutospacing="0" w:after="0" w:afterAutospacing="0"/>
                            <w:jc w:val="center"/>
                          </w:pPr>
                        </w:p>
                      </w:txbxContent>
                    </v:textbox>
                  </v:rect>
                </v:group>
                <v:shape id="Straight Arrow Connector 1" o:spid="_x0000_s1158" type="#_x0000_t32" style="position:absolute;left:35763;top:5892;width:6489;height:79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a8wwAAANwAAAAPAAAAZHJzL2Rvd25yZXYueG1sRE/dasIw&#10;FL4f+A7hCLsZmjpFR9dUxthwKAq6PcChOTbF5qQ0ae3efhkI3p2P7/dk68HWoqfWV44VzKYJCOLC&#10;6YpLBT/fn5MXED4ga6wdk4Jf8rDORw8Zptpd+Uj9KZQihrBPUYEJoUml9IUhi37qGuLInV1rMUTY&#10;llK3eI3htpbPSbKUFiuODQYbejdUXE6dVbA9NKtub/xK7+3Tous3u496vlPqcTy8vYIINIS7+Ob+&#10;0nH+cgb/z8QLZP4HAAD//wMAUEsBAi0AFAAGAAgAAAAhANvh9svuAAAAhQEAABMAAAAAAAAAAAAA&#10;AAAAAAAAAFtDb250ZW50X1R5cGVzXS54bWxQSwECLQAUAAYACAAAACEAWvQsW78AAAAVAQAACwAA&#10;AAAAAAAAAAAAAAAfAQAAX3JlbHMvLnJlbHNQSwECLQAUAAYACAAAACEA6jgmvMMAAADcAAAADwAA&#10;AAAAAAAAAAAAAAAHAgAAZHJzL2Rvd25yZXYueG1sUEsFBgAAAAADAAMAtwAAAPcCAAAAAA==&#10;" strokecolor="black [3213]" strokeweight=".5pt">
                  <v:stroke endarrow="open" joinstyle="miter"/>
                </v:shape>
                <v:rect id="Rectangle 1" o:spid="_x0000_s1159" style="position:absolute;left:23571;top:13817;width:23400;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YjvwAAANwAAAAPAAAAZHJzL2Rvd25yZXYueG1sRE9LCsIw&#10;EN0L3iGM4E5TXYhUo4giiKDgB90OzdgWm0lpotae3giCu3m870zntSnEkyqXW1Yw6EcgiBOrc04V&#10;nE/r3hiE88gaC8uk4E0O5rN2a4qxti8+0PPoUxFC2MWoIPO+jKV0SUYGXd+WxIG72cqgD7BKpa7w&#10;FcJNIYdRNJIGcw4NGZa0zCi5Hx9GAa2Sptjvms21uZTbWz6ILsv3Xalup15MQHiq/V/8c290mD8a&#10;wveZcIGcfQAAAP//AwBQSwECLQAUAAYACAAAACEA2+H2y+4AAACFAQAAEwAAAAAAAAAAAAAAAAAA&#10;AAAAW0NvbnRlbnRfVHlwZXNdLnhtbFBLAQItABQABgAIAAAAIQBa9CxbvwAAABUBAAALAAAAAAAA&#10;AAAAAAAAAB8BAABfcmVscy8ucmVsc1BLAQItABQABgAIAAAAIQAliIYjvwAAANwAAAAPAAAAAAAA&#10;AAAAAAAAAAcCAABkcnMvZG93bnJldi54bWxQSwUGAAAAAAMAAwC3AAAA8wIAAAAA&#10;" filled="f" strokecolor="black [3200]" strokeweight="1pt">
                  <v:textbox inset="2.10692mm,1.0535mm,2.10692mm,1.0535mm">
                    <w:txbxContent>
                      <w:p w:rsidR="00562DF4" w:rsidRPr="006448CD" w:rsidRDefault="00562DF4" w:rsidP="002005DC">
                        <w:pPr>
                          <w:pStyle w:val="NormalWeb"/>
                          <w:spacing w:before="0" w:beforeAutospacing="0" w:after="0" w:afterAutospacing="0"/>
                          <w:jc w:val="center"/>
                          <w:rPr>
                            <w:b/>
                          </w:rPr>
                        </w:pPr>
                      </w:p>
                    </w:txbxContent>
                  </v:textbox>
                </v:rect>
                <v:group id="Group 163" o:spid="_x0000_s1160" style="position:absolute;left:26009;top:27635;width:20789;height:12976" coordsize="20788,1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1" o:spid="_x0000_s1161" style="position:absolute;top:58;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StOxQAAANwAAAAPAAAAZHJzL2Rvd25yZXYueG1sRI9Ba8JA&#10;EIXvhf6HZQrezEYpoUZXKVJrS0+mJV6H7JgEs7Mhuyapv94tCL3N8N68781qM5pG9NS52rKCWRSD&#10;IC6srrlU8PO9m76AcB5ZY2OZFPySg8368WGFqbYDH6jPfClCCLsUFVTet6mUrqjIoItsSxy0k+0M&#10;+rB2pdQdDiHcNHIex4k0WHMgVNjStqLinF1M4H4uvprrNi957/j4PusvbzmSUpOn8XUJwtPo/833&#10;6w8d6ifP8PdMmECubwAAAP//AwBQSwECLQAUAAYACAAAACEA2+H2y+4AAACFAQAAEwAAAAAAAAAA&#10;AAAAAAAAAAAAW0NvbnRlbnRfVHlwZXNdLnhtbFBLAQItABQABgAIAAAAIQBa9CxbvwAAABUBAAAL&#10;AAAAAAAAAAAAAAAAAB8BAABfcmVscy8ucmVsc1BLAQItABQABgAIAAAAIQC2aStOxQAAANwAAAAP&#10;AAAAAAAAAAAAAAAAAAcCAABkcnMvZG93bnJldi54bWxQSwUGAAAAAAMAAwC3AAAA+QIAAAAA&#10;" fillcolor="white [3201]" strokecolor="black [3200]" strokeweight="1pt">
                    <v:textbox inset="2.10692mm,1.0535mm,2.10692mm,1.0535mm">
                      <w:txbxContent>
                        <w:p w:rsidR="00562DF4" w:rsidRDefault="00562DF4" w:rsidP="002005DC">
                          <w:pPr>
                            <w:pStyle w:val="NormalWeb"/>
                            <w:spacing w:before="0" w:beforeAutospacing="0" w:after="0" w:afterAutospacing="0"/>
                            <w:jc w:val="center"/>
                          </w:pPr>
                        </w:p>
                      </w:txbxContent>
                    </v:textbox>
                  </v:rect>
                  <v:rect id="Rectangle 1" o:spid="_x0000_s1162" style="position:absolute;left:6076;top:8023;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7VxQAAANwAAAAPAAAAZHJzL2Rvd25yZXYueG1sRI9Ba8JA&#10;EIXvhf6HZQrezEahoUZXKVJrS0+mJV6H7JgEs7Mhuyapv94tCL3N8N68781qM5pG9NS52rKCWRSD&#10;IC6srrlU8PO9m76AcB5ZY2OZFPySg8368WGFqbYDH6jPfClCCLsUFVTet6mUrqjIoItsSxy0k+0M&#10;+rB2pdQdDiHcNHIex4k0WHMgVNjStqLinF1M4H4uvprrNi957/j4PusvbzmSUpOn8XUJwtPo/833&#10;6w8d6ifP8PdMmECubwAAAP//AwBQSwECLQAUAAYACAAAACEA2+H2y+4AAACFAQAAEwAAAAAAAAAA&#10;AAAAAAAAAAAAW0NvbnRlbnRfVHlwZXNdLnhtbFBLAQItABQABgAIAAAAIQBa9CxbvwAAABUBAAAL&#10;AAAAAAAAAAAAAAAAAB8BAABfcmVscy8ucmVsc1BLAQItABQABgAIAAAAIQDZJY7VxQAAANwAAAAP&#10;AAAAAAAAAAAAAAAAAAcCAABkcnMvZG93bnJldi54bWxQSwUGAAAAAAMAAwC3AAAA+QIAAAAA&#10;" fillcolor="white [3201]" strokecolor="black [3200]" strokeweight="1pt">
                    <v:textbox inset="2.10692mm,1.0535mm,2.10692mm,1.0535mm">
                      <w:txbxContent>
                        <w:p w:rsidR="00562DF4" w:rsidRDefault="00562DF4" w:rsidP="002005DC">
                          <w:pPr>
                            <w:pStyle w:val="NormalWeb"/>
                            <w:spacing w:before="0" w:beforeAutospacing="0" w:after="0" w:afterAutospacing="0"/>
                            <w:jc w:val="center"/>
                          </w:pPr>
                        </w:p>
                      </w:txbxContent>
                    </v:textbox>
                  </v:rect>
                  <v:rect id="Rectangle 1" o:spid="_x0000_s1163" style="position:absolute;left:12152;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CixAAAANwAAAAPAAAAZHJzL2Rvd25yZXYueG1sRI9Pa8JA&#10;EMXvhX6HZYTe6kYPwcasIlLbiqfaEq9DdkyC2dmQ3fzRT+8WCt5meG/e7026Hk0tempdZVnBbBqB&#10;IM6trrhQ8Puze12AcB5ZY22ZFFzJwXr1/JRiou3A39QffSFCCLsEFZTeN4mULi/JoJvahjhoZ9sa&#10;9GFtC6lbHEK4qeU8imJpsOJAKLGhbUn55diZwN2/HerbNiv40/HpY9Z37xmSUi+TcbME4Wn0D/P/&#10;9ZcO9eMY/p4JE8jVHQAA//8DAFBLAQItABQABgAIAAAAIQDb4fbL7gAAAIUBAAATAAAAAAAAAAAA&#10;AAAAAAAAAABbQ29udGVudF9UeXBlc10ueG1sUEsBAi0AFAAGAAgAAAAhAFr0LFu/AAAAFQEAAAsA&#10;AAAAAAAAAAAAAAAAHwEAAF9yZWxzLy5yZWxzUEsBAi0AFAAGAAgAAAAhACn3EKLEAAAA3AAAAA8A&#10;AAAAAAAAAAAAAAAABwIAAGRycy9kb3ducmV2LnhtbFBLBQYAAAAAAwADALcAAAD4AgAAAAA=&#10;" fillcolor="white [3201]" strokecolor="black [3200]" strokeweight="1pt">
                    <v:textbox inset="2.10692mm,1.0535mm,2.10692mm,1.0535mm">
                      <w:txbxContent>
                        <w:p w:rsidR="00562DF4" w:rsidRDefault="00562DF4" w:rsidP="002005DC">
                          <w:pPr>
                            <w:pStyle w:val="NormalWeb"/>
                            <w:spacing w:before="0" w:beforeAutospacing="0" w:after="0" w:afterAutospacing="0"/>
                            <w:jc w:val="center"/>
                          </w:pPr>
                        </w:p>
                      </w:txbxContent>
                    </v:textbox>
                  </v:rect>
                </v:group>
                <v:shape id="Straight Arrow Connector 1" o:spid="_x0000_s1164" type="#_x0000_t32" style="position:absolute;left:52628;top:5892;width:5192;height:7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LCxAAAANwAAAAPAAAAZHJzL2Rvd25yZXYueG1sRE9LawIx&#10;EL4L/Q9hCr2IZi1UZWuUKpaKIOLjYG/TzXR362ayJKmu/94Igrf5+J4zmjSmEidyvrSsoNdNQBBn&#10;VpecK9jvPjtDED4ga6wsk4ILeZiMn1ojTLU984ZO25CLGMI+RQVFCHUqpc8KMui7tiaO3K91BkOE&#10;Lpfa4TmGm0q+JklfGiw5NhRY06yg7Lj9NwraU3+4HL/+3n6+5yu/dkterCQr9fLcfLyDCNSEh/ju&#10;Xug4vz+A2zPxAjm+AgAA//8DAFBLAQItABQABgAIAAAAIQDb4fbL7gAAAIUBAAATAAAAAAAAAAAA&#10;AAAAAAAAAABbQ29udGVudF9UeXBlc10ueG1sUEsBAi0AFAAGAAgAAAAhAFr0LFu/AAAAFQEAAAsA&#10;AAAAAAAAAAAAAAAAHwEAAF9yZWxzLy5yZWxzUEsBAi0AFAAGAAgAAAAhAGYXksLEAAAA3AAAAA8A&#10;AAAAAAAAAAAAAAAABwIAAGRycy9kb3ducmV2LnhtbFBLBQYAAAAAAwADALcAAAD4AgAAAAA=&#10;" strokecolor="black [3213]" strokeweight=".5pt">
                  <v:stroke endarrow="open" joinstyle="miter"/>
                </v:shape>
                <v:group id="Group 168" o:spid="_x0000_s1165" style="position:absolute;left:50393;top:27635;width:20789;height:12976" coordsize="20788,1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 o:spid="_x0000_s1166" style="position:absolute;top:58;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TQxAAAANwAAAAPAAAAZHJzL2Rvd25yZXYueG1sRI9Ba8JA&#10;EIXvBf/DMkJvzcYeRKOriGhr6Ukr8TpkxyS4Oxuya4z99W5B6G2G9+Z9b+bL3hrRUetrxwpGSQqC&#10;uHC65lLB8Wf7NgHhA7JG45gU3MnDcjF4mWOm3Y331B1CKWII+wwVVCE0mZS+qMiiT1xDHLWzay2G&#10;uLal1C3eYrg18j1Nx9JizZFQYUPriorL4Woj92v6bX7Xecmfnk8fo+66yZGUeh32qxmIQH34Nz+v&#10;dzrWH0/h75k4gVw8AAAA//8DAFBLAQItABQABgAIAAAAIQDb4fbL7gAAAIUBAAATAAAAAAAAAAAA&#10;AAAAAAAAAABbQ29udGVudF9UeXBlc10ueG1sUEsBAi0AFAAGAAgAAAAhAFr0LFu/AAAAFQEAAAsA&#10;AAAAAAAAAAAAAAAAHwEAAF9yZWxzLy5yZWxzUEsBAi0AFAAGAAgAAAAhAFhohNDEAAAA3AAAAA8A&#10;AAAAAAAAAAAAAAAABwIAAGRycy9kb3ducmV2LnhtbFBLBQYAAAAAAwADALcAAAD4AgAAAAA=&#10;" fillcolor="white [3201]" strokecolor="black [3200]" strokeweight="1pt">
                    <v:textbox inset="2.10692mm,1.0535mm,2.10692mm,1.0535mm">
                      <w:txbxContent>
                        <w:p w:rsidR="00562DF4" w:rsidRDefault="00562DF4" w:rsidP="002005DC">
                          <w:pPr>
                            <w:pStyle w:val="NormalWeb"/>
                            <w:spacing w:before="0" w:beforeAutospacing="0" w:after="0" w:afterAutospacing="0"/>
                            <w:jc w:val="center"/>
                          </w:pPr>
                        </w:p>
                      </w:txbxContent>
                    </v:textbox>
                  </v:rect>
                  <v:rect id="Rectangle 1" o:spid="_x0000_s1167" style="position:absolute;left:6076;top:8023;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7uQwwAAANwAAAAPAAAAZHJzL2Rvd25yZXYueG1sRI9Nb8Iw&#10;DIbvSPsPkSdxgxQOGyuk1YTGYOI0NsHVary2WuNUTShlv34+IHGz5ffj8SofXKN66kLt2cBsmoAi&#10;LrytuTTw/bWZLECFiGyx8UwGrhQgzx5GK0ytv/An9YdYKgnhkKKBKsY21ToUFTkMU98Sy+3Hdw6j&#10;rF2pbYcXCXeNnifJk3ZYszRU2NK6ouL3cHbS+/Gyb/7Wx5K3gU/vs/78dkQyZvw4vC5BRRriXXxz&#10;76zgPwu+PCMT6OwfAAD//wMAUEsBAi0AFAAGAAgAAAAhANvh9svuAAAAhQEAABMAAAAAAAAAAAAA&#10;AAAAAAAAAFtDb250ZW50X1R5cGVzXS54bWxQSwECLQAUAAYACAAAACEAWvQsW78AAAAVAQAACwAA&#10;AAAAAAAAAAAAAAAfAQAAX3JlbHMvLnJlbHNQSwECLQAUAAYACAAAACEATIu7kMMAAADcAAAADwAA&#10;AAAAAAAAAAAAAAAHAgAAZHJzL2Rvd25yZXYueG1sUEsFBgAAAAADAAMAtwAAAPcCAAAAAA==&#10;" fillcolor="white [3201]" strokecolor="black [3200]" strokeweight="1pt">
                    <v:textbox inset="2.10692mm,1.0535mm,2.10692mm,1.0535mm">
                      <w:txbxContent>
                        <w:p w:rsidR="00562DF4" w:rsidRDefault="00562DF4" w:rsidP="002005DC">
                          <w:pPr>
                            <w:pStyle w:val="NormalWeb"/>
                            <w:spacing w:before="0" w:beforeAutospacing="0" w:after="0" w:afterAutospacing="0"/>
                            <w:jc w:val="center"/>
                          </w:pPr>
                        </w:p>
                      </w:txbxContent>
                    </v:textbox>
                  </v:rect>
                  <v:rect id="Rectangle 1" o:spid="_x0000_s1168" style="position:absolute;left:12152;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4LxAAAANwAAAAPAAAAZHJzL2Rvd25yZXYueG1sRI9Pi8Iw&#10;EMXvC36HMII3TetB12oUEXVd9uQf9Do0Y1tsJqWJteunNwvC3mZ4b97vzWzRmlI0VLvCsoJ4EIEg&#10;Tq0uOFNwOm76nyCcR9ZYWiYFv+RgMe98zDDR9sF7ag4+EyGEXYIKcu+rREqX5mTQDWxFHLSrrQ36&#10;sNaZ1DU+Qrgp5TCKRtJgwYGQY0WrnNLb4W4C93vyUz5X54y/HF+2cXNfn5GU6nXb5RSEp9b/m9/X&#10;Ox3qj2P4eyZMIOcvAAAA//8DAFBLAQItABQABgAIAAAAIQDb4fbL7gAAAIUBAAATAAAAAAAAAAAA&#10;AAAAAAAAAABbQ29udGVudF9UeXBlc10ueG1sUEsBAi0AFAAGAAgAAAAhAFr0LFu/AAAAFQEAAAsA&#10;AAAAAAAAAAAAAAAAHwEAAF9yZWxzLy5yZWxzUEsBAi0AFAAGAAgAAAAhACPHHgvEAAAA3AAAAA8A&#10;AAAAAAAAAAAAAAAABwIAAGRycy9kb3ducmV2LnhtbFBLBQYAAAAAAwADALcAAAD4AgAAAAA=&#10;" fillcolor="white [3201]" strokecolor="black [3200]" strokeweight="1pt">
                    <v:textbox inset="2.10692mm,1.0535mm,2.10692mm,1.0535mm">
                      <w:txbxContent>
                        <w:p w:rsidR="00562DF4" w:rsidRDefault="00562DF4" w:rsidP="002005DC">
                          <w:pPr>
                            <w:pStyle w:val="NormalWeb"/>
                            <w:spacing w:before="0" w:beforeAutospacing="0" w:after="0" w:afterAutospacing="0"/>
                            <w:jc w:val="center"/>
                          </w:pPr>
                        </w:p>
                      </w:txbxContent>
                    </v:textbox>
                  </v:rect>
                </v:group>
                <v:shape id="Straight Arrow Connector 1" o:spid="_x0000_s1169" type="#_x0000_t32" style="position:absolute;left:72542;top:5892;width:7548;height:78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eHxAAAANwAAAAPAAAAZHJzL2Rvd25yZXYueG1sRE9LawIx&#10;EL4X/A9hhF5EsxW0shqlLS0VQYqPg97Gzbi7dTNZklTXf28Eobf5+J4zmTWmEmdyvrSs4KWXgCDO&#10;rC45V7DdfHVHIHxA1lhZJgVX8jCbtp4mmGp74RWd1yEXMYR9igqKEOpUSp8VZND3bE0cuaN1BkOE&#10;Lpfa4SWGm0r2k2QoDZYcGwqs6aOg7LT+Mwo67353PX3/Dg77z6X/cQueLyUr9dxu3sYgAjXhX/xw&#10;z3Wc/9qH+zPxAjm9AQAA//8DAFBLAQItABQABgAIAAAAIQDb4fbL7gAAAIUBAAATAAAAAAAAAAAA&#10;AAAAAAAAAABbQ29udGVudF9UeXBlc10ueG1sUEsBAi0AFAAGAAgAAAAhAFr0LFu/AAAAFQEAAAsA&#10;AAAAAAAAAAAAAAAAHwEAAF9yZWxzLy5yZWxzUEsBAi0AFAAGAAgAAAAhAPO5p4fEAAAA3AAAAA8A&#10;AAAAAAAAAAAAAAAABwIAAGRycy9kb3ducmV2LnhtbFBLBQYAAAAAAwADALcAAAD4AgAAAAA=&#10;" strokecolor="black [3213]" strokeweight=".5pt">
                  <v:stroke endarrow="open" joinstyle="miter"/>
                </v:shape>
                <v:shape id="Straight Arrow Connector 1" o:spid="_x0000_s1170" type="#_x0000_t32" style="position:absolute;left:20726;top:5892;width:8264;height:79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uNwwAAANwAAAAPAAAAZHJzL2Rvd25yZXYueG1sRE/basJA&#10;EH0X+g/LFHyRuvGCKamrFFGUioXafsCQnWZDs7Mhu4nx792C4NscznWW695WoqPGl44VTMYJCOLc&#10;6ZILBT/fu5dXED4ga6wck4IreVivngZLzLS78Bd151CIGMI+QwUmhDqT0ueGLPqxq4kj9+saiyHC&#10;ppC6wUsMt5WcJslCWiw5NhisaWMo/zu3VsHHZ522J+NTfbKjedvtj9tqdlRq+Ny/v4EI1IeH+O4+&#10;6Dg/ncH/M/ECuboBAAD//wMAUEsBAi0AFAAGAAgAAAAhANvh9svuAAAAhQEAABMAAAAAAAAAAAAA&#10;AAAAAAAAAFtDb250ZW50X1R5cGVzXS54bWxQSwECLQAUAAYACAAAACEAWvQsW78AAAAVAQAACwAA&#10;AAAAAAAAAAAAAAAfAQAAX3JlbHMvLnJlbHNQSwECLQAUAAYACAAAACEA8H+LjcMAAADcAAAADwAA&#10;AAAAAAAAAAAAAAAHAgAAZHJzL2Rvd25yZXYueG1sUEsFBgAAAAADAAMAtwAAAPcCAAAAAA==&#10;" strokecolor="black [3213]" strokeweight=".5pt">
                  <v:stroke endarrow="open" joinstyle="miter"/>
                </v:shape>
                <v:group id="Group 174" o:spid="_x0000_s1171" style="position:absolute;left:74574;top:27635;width:20081;height:12917" coordsize="20080,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 o:spid="_x0000_s1172" style="position:absolute;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IwwAAANwAAAAPAAAAZHJzL2Rvd25yZXYueG1sRI9Bi8Iw&#10;EIXvgv8hjOBNUwVdrUYR0V2XPa2KXodmbIvNpDSxVn/9ZkHwNsN7874382VjClFT5XLLCgb9CARx&#10;YnXOqYLjYdubgHAeWWNhmRQ8yMFy0W7NMdb2zr9U730qQgi7GBVk3pexlC7JyKDr25I4aBdbGfRh&#10;rVKpK7yHcFPIYRSNpcGcAyHDktYZJdf9zQTu9/SneK5PKX85Pn8O6tvmhKRUt9OsZiA8Nf5tfl3v&#10;dKj/MYL/Z8IEcvEHAAD//wMAUEsBAi0AFAAGAAgAAAAhANvh9svuAAAAhQEAABMAAAAAAAAAAAAA&#10;AAAAAAAAAFtDb250ZW50X1R5cGVzXS54bWxQSwECLQAUAAYACAAAACEAWvQsW78AAAAVAQAACwAA&#10;AAAAAAAAAAAAAAAfAQAAX3JlbHMvLnJlbHNQSwECLQAUAAYACAAAACEAXPwYCMMAAADcAAAADwAA&#10;AAAAAAAAAAAAAAAHAgAAZHJzL2Rvd25yZXYueG1sUEsFBgAAAAADAAMAtwAAAPcCAAAAAA==&#10;" fillcolor="white [3201]" strokecolor="black [3200]" strokeweight="1pt">
                    <v:textbox inset="2.10692mm,1.0535mm,2.10692mm,1.0535mm">
                      <w:txbxContent>
                        <w:p w:rsidR="00562DF4" w:rsidRDefault="00562DF4" w:rsidP="002005DC">
                          <w:pPr>
                            <w:pStyle w:val="NormalWeb"/>
                            <w:spacing w:before="0" w:beforeAutospacing="0" w:after="0" w:afterAutospacing="0"/>
                            <w:jc w:val="center"/>
                          </w:pPr>
                        </w:p>
                      </w:txbxContent>
                    </v:textbox>
                  </v:rect>
                  <v:rect id="Rectangle 1" o:spid="_x0000_s1173" style="position:absolute;left:5368;top:7964;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Z/xQAAANwAAAAPAAAAZHJzL2Rvd25yZXYueG1sRI9Ba8JA&#10;EIXvhf6HZQq9mY0eYo2uUqS2lp5MS7wO2TEJZmdDdk1Sf71bEHqb4b1535vVZjSN6KlztWUF0ygG&#10;QVxYXXOp4Od7N3kB4TyyxsYyKfglB5v148MKU20HPlCf+VKEEHYpKqi8b1MpXVGRQRfZljhoJ9sZ&#10;9GHtSqk7HEK4aeQsjhNpsOZAqLClbUXFObuYwP1cfDXXbV7yh+Pj+7S/vOVISj0/ja9LEJ5G/2++&#10;X+91qD9P4O+ZMIFc3wAAAP//AwBQSwECLQAUAAYACAAAACEA2+H2y+4AAACFAQAAEwAAAAAAAAAA&#10;AAAAAAAAAAAAW0NvbnRlbnRfVHlwZXNdLnhtbFBLAQItABQABgAIAAAAIQBa9CxbvwAAABUBAAAL&#10;AAAAAAAAAAAAAAAAAB8BAABfcmVscy8ucmVsc1BLAQItABQABgAIAAAAIQCsLoZ/xQAAANwAAAAP&#10;AAAAAAAAAAAAAAAAAAcCAABkcnMvZG93bnJldi54bWxQSwUGAAAAAAMAAwC3AAAA+QIAAAAA&#10;" fillcolor="white [3201]" strokecolor="black [3200]" strokeweight="1pt">
                    <v:textbox inset="2.10692mm,1.0535mm,2.10692mm,1.0535mm">
                      <w:txbxContent>
                        <w:p w:rsidR="00562DF4" w:rsidRDefault="00562DF4" w:rsidP="002005DC">
                          <w:pPr>
                            <w:pStyle w:val="NormalWeb"/>
                            <w:spacing w:before="0" w:beforeAutospacing="0" w:after="0" w:afterAutospacing="0"/>
                            <w:jc w:val="center"/>
                          </w:pPr>
                        </w:p>
                      </w:txbxContent>
                    </v:textbox>
                  </v:rect>
                  <v:rect id="Rectangle 1" o:spid="_x0000_s1174" style="position:absolute;left:11444;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PkxQAAANwAAAAPAAAAZHJzL2Rvd25yZXYueG1sRI9Ba8JA&#10;EIXvhf6HZQrezEYPTY2uUqTWlp5MS7wO2TEJZmdDdk1Sf71bEHqb4b1535vVZjSN6KlztWUFsygG&#10;QVxYXXOp4Od7N30B4TyyxsYyKfglB5v148MKU20HPlCf+VKEEHYpKqi8b1MpXVGRQRfZljhoJ9sZ&#10;9GHtSqk7HEK4aeQ8jp+lwZoDocKWthUV5+xiAvdz8dVct3nJe8fH91l/ecuRlJo8ja9LEJ5G/2++&#10;X3/oUD9J4O+ZMIFc3wAAAP//AwBQSwECLQAUAAYACAAAACEA2+H2y+4AAACFAQAAEwAAAAAAAAAA&#10;AAAAAAAAAAAAW0NvbnRlbnRfVHlwZXNdLnhtbFBLAQItABQABgAIAAAAIQBa9CxbvwAAABUBAAAL&#10;AAAAAAAAAAAAAAAAAB8BAABfcmVscy8ucmVsc1BLAQItABQABgAIAAAAIQDDYiPkxQAAANwAAAAP&#10;AAAAAAAAAAAAAAAAAAcCAABkcnMvZG93bnJldi54bWxQSwUGAAAAAAMAAwC3AAAA+QIAAAAA&#10;" fillcolor="white [3201]" strokecolor="black [3200]" strokeweight="1pt">
                    <v:textbox inset="2.10692mm,1.0535mm,2.10692mm,1.0535mm">
                      <w:txbxContent>
                        <w:p w:rsidR="00562DF4" w:rsidRDefault="00562DF4" w:rsidP="002005DC">
                          <w:pPr>
                            <w:pStyle w:val="NormalWeb"/>
                            <w:spacing w:before="0" w:beforeAutospacing="0" w:after="0" w:afterAutospacing="0"/>
                            <w:jc w:val="center"/>
                          </w:pPr>
                        </w:p>
                      </w:txbxContent>
                    </v:textbox>
                  </v:rect>
                </v:group>
                <v:rect id="Rectangle 1" o:spid="_x0000_s1175" style="position:absolute;left:71120;top:13817;width:23400;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cUxQAAANwAAAAPAAAAZHJzL2Rvd25yZXYueG1sRI9Pi8JA&#10;DMXvwn6HIcLedKqHVbqOIi6CLCj4B/caOrEtdjKlM6u1n94cBG8J7+W9X2aL1lXqRk0oPRsYDRNQ&#10;xJm3JecGTsf1YAoqRGSLlWcy8KAAi/lHb4ap9Xfe0+0QcyUhHFI0UMRYp1qHrCCHYehrYtEuvnEY&#10;ZW1ybRu8S7ir9DhJvrTDkqWhwJpWBWXXw78zQD9ZV+223eavO9e/l3KUnFePqzGf/Xb5DSpSG9/m&#10;1/XGCv5EaOUZmUDPnwAAAP//AwBQSwECLQAUAAYACAAAACEA2+H2y+4AAACFAQAAEwAAAAAAAAAA&#10;AAAAAAAAAAAAW0NvbnRlbnRfVHlwZXNdLnhtbFBLAQItABQABgAIAAAAIQBa9CxbvwAAABUBAAAL&#10;AAAAAAAAAAAAAAAAAB8BAABfcmVscy8ucmVsc1BLAQItABQABgAIAAAAIQDBuScUxQAAANwAAAAP&#10;AAAAAAAAAAAAAAAAAAcCAABkcnMvZG93bnJldi54bWxQSwUGAAAAAAMAAwC3AAAA+QIAAAAA&#10;" filled="f" strokecolor="black [3200]" strokeweight="1pt">
                  <v:textbox inset="2.10692mm,1.0535mm,2.10692mm,1.0535mm">
                    <w:txbxContent>
                      <w:p w:rsidR="00562DF4" w:rsidRPr="006448CD" w:rsidRDefault="00562DF4" w:rsidP="002005DC">
                        <w:pPr>
                          <w:pStyle w:val="NormalWeb"/>
                          <w:spacing w:before="0" w:beforeAutospacing="0" w:after="0" w:afterAutospacing="0"/>
                          <w:jc w:val="center"/>
                          <w:rPr>
                            <w:b/>
                          </w:rPr>
                        </w:pPr>
                      </w:p>
                    </w:txbxContent>
                  </v:textbox>
                </v:rect>
                <v:rect id="Rectangle 1" o:spid="_x0000_s1176" style="position:absolute;left:47345;top:13817;width:23400;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KPwwAAANwAAAAPAAAAZHJzL2Rvd25yZXYueG1sRE9Na8JA&#10;EL0X/A/LCN7qxh5sja4ikUIQWmgqeh2yYxLMzobsqkl+fVcQepvH+5zVpjO1uFHrKssKZtMIBHFu&#10;dcWFgsPv5+sHCOeRNdaWSUFPDjbr0csKY23v/EO3zBcihLCLUUHpfRNL6fKSDLqpbYgDd7atQR9g&#10;W0jd4j2Em1q+RdFcGqw4NJTYUFJSfsmuRgHt8qH+/hrS03Bs9udqFh2T/qLUZNxtlyA8df5f/HSn&#10;Osx/X8DjmXCBXP8BAAD//wMAUEsBAi0AFAAGAAgAAAAhANvh9svuAAAAhQEAABMAAAAAAAAAAAAA&#10;AAAAAAAAAFtDb250ZW50X1R5cGVzXS54bWxQSwECLQAUAAYACAAAACEAWvQsW78AAAAVAQAACwAA&#10;AAAAAAAAAAAAAAAfAQAAX3JlbHMvLnJlbHNQSwECLQAUAAYACAAAACEArvWCj8MAAADcAAAADwAA&#10;AAAAAAAAAAAAAAAHAgAAZHJzL2Rvd25yZXYueG1sUEsFBgAAAAADAAMAtwAAAPcCAAAAAA==&#10;" filled="f" strokecolor="black [3200]" strokeweight="1pt">
                  <v:textbox inset="2.10692mm,1.0535mm,2.10692mm,1.0535mm">
                    <w:txbxContent>
                      <w:p w:rsidR="00562DF4" w:rsidRPr="006448CD" w:rsidRDefault="00562DF4" w:rsidP="002005DC">
                        <w:pPr>
                          <w:pStyle w:val="NormalWeb"/>
                          <w:spacing w:before="0" w:beforeAutospacing="0" w:after="0" w:afterAutospacing="0"/>
                          <w:jc w:val="center"/>
                          <w:rPr>
                            <w:b/>
                          </w:rPr>
                        </w:pPr>
                      </w:p>
                    </w:txbxContent>
                  </v:textbox>
                </v:rect>
                <v:group id="Group 180" o:spid="_x0000_s1177" style="position:absolute;left:28244;top:20929;width:15329;height:14592" coordsize="15334,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Straight Arrow Connector 181" o:spid="_x0000_s1178" type="#_x0000_t32" style="position:absolute;width:2400;height:6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MBGwwAAANwAAAAPAAAAZHJzL2Rvd25yZXYueG1sRE/dasIw&#10;FL4f+A7hCN4Mm+qGStcoMiaOiYJuD3Bozppic1KatHZvvwwG3p2P7/fkm8HWoqfWV44VzJIUBHHh&#10;dMWlgq/P3XQFwgdkjbVjUvBDHjbr0UOOmXY3PlN/CaWIIewzVGBCaDIpfWHIok9cQxy5b9daDBG2&#10;pdQt3mK4reU8TRfSYsWxwWBDr4aK66WzCj5OzbI7Gr/UR/v43PX7w1v9dFBqMh62LyACDeEu/ne/&#10;6zh/NYO/Z+IFcv0LAAD//wMAUEsBAi0AFAAGAAgAAAAhANvh9svuAAAAhQEAABMAAAAAAAAAAAAA&#10;AAAAAAAAAFtDb250ZW50X1R5cGVzXS54bWxQSwECLQAUAAYACAAAACEAWvQsW78AAAAVAQAACwAA&#10;AAAAAAAAAAAAAAAfAQAAX3JlbHMvLnJlbHNQSwECLQAUAAYACAAAACEAWjTARsMAAADcAAAADwAA&#10;AAAAAAAAAAAAAAAHAgAAZHJzL2Rvd25yZXYueG1sUEsFBgAAAAADAAMAtwAAAPcCAAAAAA==&#10;" strokecolor="black [3213]" strokeweight=".5pt">
                    <v:stroke endarrow="open" joinstyle="miter"/>
                  </v:shape>
                  <v:shape id="Straight Arrow Connector 1" o:spid="_x0000_s1179" type="#_x0000_t32" style="position:absolute;left:13804;width:1530;height:6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egxAAAANwAAAAPAAAAZHJzL2Rvd25yZXYueG1sRE9Na8JA&#10;EL0X/A/LFHopdVOhIqlraEuLUhDRerC3MTsmMdnZsLtq/PeuIHibx/uccdaZRhzJ+cqygtd+AoI4&#10;t7riQsH67+dlBMIHZI2NZVJwJg/ZpPcwxlTbEy/puAqFiCHsU1RQhtCmUvq8JIO+b1viyO2sMxgi&#10;dIXUDk8x3DRykCRDabDi2FBiS18l5fXqYBQ8f/rNuZ7u37b/33O/cL88m0tW6umx+3gHEagLd/HN&#10;PdNx/mgA12fiBXJyAQAA//8DAFBLAQItABQABgAIAAAAIQDb4fbL7gAAAIUBAAATAAAAAAAAAAAA&#10;AAAAAAAAAABbQ29udGVudF9UeXBlc10ueG1sUEsBAi0AFAAGAAgAAAAhAFr0LFu/AAAAFQEAAAsA&#10;AAAAAAAAAAAAAAAAHwEAAF9yZWxzLy5yZWxzUEsBAi0AFAAGAAgAAAAhAMZs16DEAAAA3AAAAA8A&#10;AAAAAAAAAAAAAAAABwIAAGRycy9kb3ducmV2LnhtbFBLBQYAAAAAAwADALcAAAD4AgAAAAA=&#10;" strokecolor="black [3213]" strokeweight=".5pt">
                    <v:stroke endarrow="open" joinstyle="miter"/>
                  </v:shape>
                  <v:shape id="Straight Arrow Connector 189" o:spid="_x0000_s1180" type="#_x0000_t32" style="position:absolute;left:8082;width:0;height:14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XRxAAAANwAAAAPAAAAZHJzL2Rvd25yZXYueG1sRE9NawIx&#10;EL0L/ocwgpei2QoWuxrFlhalIKVrD/U2bsbd1c1kSVJd/70pFLzN433ObNGaWpzJ+cqygsdhAoI4&#10;t7riQsH39n0wAeEDssbaMim4kofFvNuZYarthb/onIVCxBD2KSooQ2hSKX1ekkE/tA1x5A7WGQwR&#10;ukJqh5cYbmo5SpInabDi2FBiQ68l5afs1yh4ePE/19PqON7v3jb+033weiNZqX6vXU5BBGrDXfzv&#10;Xus4f/IMf8/EC+T8BgAA//8DAFBLAQItABQABgAIAAAAIQDb4fbL7gAAAIUBAAATAAAAAAAAAAAA&#10;AAAAAAAAAABbQ29udGVudF9UeXBlc10ueG1sUEsBAi0AFAAGAAgAAAAhAFr0LFu/AAAAFQEAAAsA&#10;AAAAAAAAAAAAAAAAHwEAAF9yZWxzLy5yZWxzUEsBAi0AFAAGAAgAAAAhAMjIRdHEAAAA3AAAAA8A&#10;AAAAAAAAAAAAAAAABwIAAGRycy9kb3ducmV2LnhtbFBLBQYAAAAAAwADALcAAAD4AgAAAAA=&#10;" strokecolor="black [3213]" strokeweight=".5pt">
                    <v:stroke endarrow="open" joinstyle="miter"/>
                  </v:shape>
                </v:group>
                <v:group id="Group 190" o:spid="_x0000_s1181" style="position:absolute;left:52628;top:20929;width:15329;height:14592" coordsize="15334,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Straight Arrow Connector 191" o:spid="_x0000_s1182" type="#_x0000_t32" style="position:absolute;width:2400;height:6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abwwAAANwAAAAPAAAAZHJzL2Rvd25yZXYueG1sRE/dasIw&#10;FL4f+A7hCN6MmeqGzmoUkQ2H4mDqAxyaY1NsTkqT1u7tzWDg3fn4fs9i1dlStFT7wrGC0TABQZw5&#10;XXCu4Hz6fHkH4QOyxtIxKfglD6tl72mBqXY3/qH2GHIRQ9inqMCEUKVS+syQRT90FXHkLq62GCKs&#10;c6lrvMVwW8pxkkykxYJjg8GKNoay67GxCnbf1bQ5GD/VB/v81rTb/Uf5uldq0O/WcxCBuvAQ/7u/&#10;dJw/G8HfM/ECubwDAAD//wMAUEsBAi0AFAAGAAgAAAAhANvh9svuAAAAhQEAABMAAAAAAAAAAAAA&#10;AAAAAAAAAFtDb250ZW50X1R5cGVzXS54bWxQSwECLQAUAAYACAAAACEAWvQsW78AAAAVAQAACwAA&#10;AAAAAAAAAAAAAAAfAQAAX3JlbHMvLnJlbHNQSwECLQAUAAYACAAAACEA3+1Wm8MAAADcAAAADwAA&#10;AAAAAAAAAAAAAAAHAgAAZHJzL2Rvd25yZXYueG1sUEsFBgAAAAADAAMAtwAAAPcCAAAAAA==&#10;" strokecolor="black [3213]" strokeweight=".5pt">
                    <v:stroke endarrow="open" joinstyle="miter"/>
                  </v:shape>
                  <v:shape id="Straight Arrow Connector 1" o:spid="_x0000_s1183" type="#_x0000_t32" style="position:absolute;left:13804;width:1530;height:6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d+xAAAANwAAAAPAAAAZHJzL2Rvd25yZXYueG1sRE9LawIx&#10;EL4L/Q9hCr2IZi1UdGuUKpaKIOLjYG/TzXR362ayJKmu/94Igrf5+J4zmjSmEidyvrSsoNdNQBBn&#10;VpecK9jvPjsDED4ga6wsk4ILeZiMn1ojTLU984ZO25CLGMI+RQVFCHUqpc8KMui7tiaO3K91BkOE&#10;Lpfa4TmGm0q+JklfGiw5NhRY06yg7Lj9NwraU3+4HL/+3n6+5yu/dkterCQr9fLcfLyDCNSEh/ju&#10;Xug4f9iH2zPxAjm+AgAA//8DAFBLAQItABQABgAIAAAAIQDb4fbL7gAAAIUBAAATAAAAAAAAAAAA&#10;AAAAAAAAAABbQ29udGVudF9UeXBlc10ueG1sUEsBAi0AFAAGAAgAAAAhAFr0LFu/AAAAFQEAAAsA&#10;AAAAAAAAAAAAAAAAHwEAAF9yZWxzLy5yZWxzUEsBAi0AFAAGAAgAAAAhADyOR37EAAAA3AAAAA8A&#10;AAAAAAAAAAAAAAAABwIAAGRycy9kb3ducmV2LnhtbFBLBQYAAAAAAwADALcAAAD4AgAAAAA=&#10;" strokecolor="black [3213]" strokeweight=".5pt">
                    <v:stroke endarrow="open" joinstyle="miter"/>
                  </v:shape>
                  <v:shape id="Straight Arrow Connector 198" o:spid="_x0000_s1184" type="#_x0000_t32" style="position:absolute;left:8082;width:0;height:14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aXxwAAANwAAAAPAAAAZHJzL2Rvd25yZXYueG1sRI9BawJB&#10;DIXvBf/DEKEXqbMtVOzqKLa0VASR2h7qLd1Jd1d3MsvMVNd/bw5Cbwnv5b0v03nnGnWkEGvPBu6H&#10;GSjiwtuaSwNfn293Y1AxIVtsPJOBM0WYz3o3U8ytP/EHHbepVBLCMUcDVUptrnUsKnIYh74lFu3X&#10;B4dJ1lBqG/Ak4a7RD1k20g5rloYKW3qpqDhs/5yBwXP8Ph/e948/u9d13IQVL9eajbntd4sJqERd&#10;+jdfr5dW8J+EVp6RCfTsAgAA//8DAFBLAQItABQABgAIAAAAIQDb4fbL7gAAAIUBAAATAAAAAAAA&#10;AAAAAAAAAAAAAABbQ29udGVudF9UeXBlc10ueG1sUEsBAi0AFAAGAAgAAAAhAFr0LFu/AAAAFQEA&#10;AAsAAAAAAAAAAAAAAAAAHwEAAF9yZWxzLy5yZWxzUEsBAi0AFAAGAAgAAAAhACJddpfHAAAA3AAA&#10;AA8AAAAAAAAAAAAAAAAABwIAAGRycy9kb3ducmV2LnhtbFBLBQYAAAAAAwADALcAAAD7AgAAAAA=&#10;" strokecolor="black [3213]" strokeweight=".5pt">
                    <v:stroke endarrow="open" joinstyle="miter"/>
                  </v:shape>
                </v:group>
                <v:group id="Group 199" o:spid="_x0000_s1185" style="position:absolute;left:76606;top:20929;width:15335;height:14592" coordsize="15334,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Straight Arrow Connector 200" o:spid="_x0000_s1186" type="#_x0000_t32" style="position:absolute;width:2400;height:6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f7xAAAANwAAAAPAAAAZHJzL2Rvd25yZXYueG1sRI/dasJA&#10;FITvBd9hOYI3opvaUiW6ShFLpWLBnwc4ZI/ZYPZsyG5i+vZuoeDlMDPfMMt1Z0vRUu0LxwpeJgkI&#10;4szpgnMFl/PneA7CB2SNpWNS8Ese1qt+b4mpdnc+UnsKuYgQ9ikqMCFUqZQ+M2TRT1xFHL2rqy2G&#10;KOtc6hrvEW5LOU2Sd2mx4LhgsKKNoex2aqyC759q1hyMn+mDHb017dd+W77ulRoOuo8FiEBdeIb/&#10;2zutIBLh70w8AnL1AAAA//8DAFBLAQItABQABgAIAAAAIQDb4fbL7gAAAIUBAAATAAAAAAAAAAAA&#10;AAAAAAAAAABbQ29udGVudF9UeXBlc10ueG1sUEsBAi0AFAAGAAgAAAAhAFr0LFu/AAAAFQEAAAsA&#10;AAAAAAAAAAAAAAAAHwEAAF9yZWxzLy5yZWxzUEsBAi0AFAAGAAgAAAAhAIOOB/vEAAAA3AAAAA8A&#10;AAAAAAAAAAAAAAAABwIAAGRycy9kb3ducmV2LnhtbFBLBQYAAAAAAwADALcAAAD4AgAAAAA=&#10;" strokecolor="black [3213]" strokeweight=".5pt">
                    <v:stroke endarrow="open" joinstyle="miter"/>
                  </v:shape>
                  <v:shape id="Straight Arrow Connector 1" o:spid="_x0000_s1187" type="#_x0000_t32" style="position:absolute;left:13804;width:1530;height:6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vxxQAAANwAAAAPAAAAZHJzL2Rvd25yZXYueG1sRI9BawIx&#10;FITvBf9DeIIX0axCS1mNoqIoBZGqB729bl53VzcvS5Lq+u+bgtDjMDPfMONpYypxI+dLywoG/QQE&#10;cWZ1ybmC42HVewfhA7LGyjIpeJCH6aT1MsZU2zt/0m0fchEh7FNUUIRQp1L6rCCDvm9r4uh9W2cw&#10;ROlyqR3eI9xUcpgkb9JgyXGhwJoWBWXX/Y9R0J370+O6vrx+nZdbv3MfvNlKVqrTbmYjEIGa8B9+&#10;tjdawTAZwN+ZeATk5BcAAP//AwBQSwECLQAUAAYACAAAACEA2+H2y+4AAACFAQAAEwAAAAAAAAAA&#10;AAAAAAAAAAAAW0NvbnRlbnRfVHlwZXNdLnhtbFBLAQItABQABgAIAAAAIQBa9CxbvwAAABUBAAAL&#10;AAAAAAAAAAAAAAAAAB8BAABfcmVscy8ucmVsc1BLAQItABQABgAIAAAAIQCASCvxxQAAANwAAAAP&#10;AAAAAAAAAAAAAAAAAAcCAABkcnMvZG93bnJldi54bWxQSwUGAAAAAAMAAwC3AAAA+QIAAAAA&#10;" strokecolor="black [3213]" strokeweight=".5pt">
                    <v:stroke endarrow="open" joinstyle="miter"/>
                  </v:shape>
                  <v:shape id="Straight Arrow Connector 202" o:spid="_x0000_s1188" type="#_x0000_t32" style="position:absolute;left:8082;width:0;height:14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WGxgAAANwAAAAPAAAAZHJzL2Rvd25yZXYueG1sRI9Ba8JA&#10;FITvBf/D8gQvpW4MtEh0lSqKUpDS2IPentnXJJp9G3a3Gv99t1DocZiZb5jpvDONuJLztWUFo2EC&#10;griwuuZSwed+/TQG4QOyxsYyKbiTh/ms9zDFTNsbf9A1D6WIEPYZKqhCaDMpfVGRQT+0LXH0vqwz&#10;GKJ0pdQObxFuGpkmyYs0WHNcqLClZUXFJf82Ch4X/nC/bM7Pp+Nq59/dG293kpUa9LvXCYhAXfgP&#10;/7W3WkGapPB7Jh4BOfsBAAD//wMAUEsBAi0AFAAGAAgAAAAhANvh9svuAAAAhQEAABMAAAAAAAAA&#10;AAAAAAAAAAAAAFtDb250ZW50X1R5cGVzXS54bWxQSwECLQAUAAYACAAAACEAWvQsW78AAAAVAQAA&#10;CwAAAAAAAAAAAAAAAAAfAQAAX3JlbHMvLnJlbHNQSwECLQAUAAYACAAAACEAcJq1hsYAAADcAAAA&#10;DwAAAAAAAAAAAAAAAAAHAgAAZHJzL2Rvd25yZXYueG1sUEsFBgAAAAADAAMAtwAAAPoCAAAAAA==&#10;" strokecolor="black [3213]" strokeweight=".5pt">
                    <v:stroke endarrow="open" joinstyle="miter"/>
                  </v:shape>
                </v:group>
              </v:group>
            </w:pict>
          </mc:Fallback>
        </mc:AlternateContent>
      </w:r>
    </w:p>
    <w:p w:rsidR="00AB3C1F" w:rsidRDefault="00AB3C1F" w:rsidP="00513BAB"/>
    <w:p w:rsidR="00513BAB" w:rsidRPr="001576B5" w:rsidRDefault="00513BAB" w:rsidP="00513BAB"/>
    <w:p w:rsidR="00513BAB" w:rsidRPr="001576B5" w:rsidRDefault="00513BAB" w:rsidP="00513BAB"/>
    <w:p w:rsidR="00513BAB" w:rsidRPr="001576B5" w:rsidRDefault="00513BAB" w:rsidP="00513BAB"/>
    <w:p w:rsidR="00513BAB" w:rsidRPr="001576B5" w:rsidRDefault="00513BAB" w:rsidP="00513BAB"/>
    <w:p w:rsidR="00513BAB" w:rsidRPr="001576B5" w:rsidRDefault="00513BAB" w:rsidP="00513BAB"/>
    <w:p w:rsidR="00513BAB" w:rsidRDefault="00513BAB" w:rsidP="00513BAB"/>
    <w:p w:rsidR="00513BAB" w:rsidRDefault="00513BAB" w:rsidP="00513BAB"/>
    <w:p w:rsidR="00513BAB" w:rsidRDefault="00513BAB" w:rsidP="00513BAB"/>
    <w:p w:rsidR="00513BAB" w:rsidRDefault="00513BAB" w:rsidP="00513BAB"/>
    <w:p w:rsidR="00513BAB" w:rsidRPr="001576B5" w:rsidRDefault="00513BAB" w:rsidP="00513BAB"/>
    <w:p w:rsidR="00513BAB" w:rsidRPr="001576B5" w:rsidRDefault="00513BAB" w:rsidP="00513BAB"/>
    <w:p w:rsidR="00513BAB" w:rsidRPr="001576B5" w:rsidRDefault="00513BAB" w:rsidP="00513BAB"/>
    <w:p w:rsidR="00513BAB" w:rsidRPr="001576B5" w:rsidRDefault="00513BAB" w:rsidP="00513BAB"/>
    <w:p w:rsidR="00513BAB" w:rsidRPr="001576B5" w:rsidRDefault="00513BAB" w:rsidP="00513BAB"/>
    <w:p w:rsidR="00513BAB" w:rsidRPr="001576B5" w:rsidRDefault="00513BAB" w:rsidP="00513BAB"/>
    <w:p w:rsidR="00513BAB" w:rsidRPr="001576B5" w:rsidRDefault="00513BAB" w:rsidP="00513BAB"/>
    <w:p w:rsidR="00513BAB" w:rsidRDefault="00513BAB" w:rsidP="00513BAB">
      <w:pPr>
        <w:pStyle w:val="NoSpacing"/>
        <w:rPr>
          <w:sz w:val="20"/>
          <w:szCs w:val="20"/>
        </w:rPr>
      </w:pPr>
    </w:p>
    <w:p w:rsidR="00FE2B1F" w:rsidRDefault="00FE2B1F" w:rsidP="00513BAB">
      <w:pPr>
        <w:pStyle w:val="NoSpacing"/>
        <w:rPr>
          <w:sz w:val="20"/>
          <w:szCs w:val="20"/>
        </w:rPr>
      </w:pPr>
    </w:p>
    <w:p w:rsidR="00FE2B1F" w:rsidRDefault="00FE2B1F" w:rsidP="00513BAB">
      <w:pPr>
        <w:pStyle w:val="NoSpacing"/>
        <w:rPr>
          <w:sz w:val="20"/>
          <w:szCs w:val="20"/>
        </w:rPr>
      </w:pPr>
    </w:p>
    <w:p w:rsidR="00FE2B1F" w:rsidRDefault="00FE2B1F" w:rsidP="00513BAB">
      <w:pPr>
        <w:pStyle w:val="NoSpacing"/>
        <w:rPr>
          <w:sz w:val="20"/>
          <w:szCs w:val="20"/>
        </w:rPr>
      </w:pPr>
    </w:p>
    <w:p w:rsidR="00FE2B1F" w:rsidRDefault="00FE2B1F" w:rsidP="00513BAB">
      <w:pPr>
        <w:pStyle w:val="NoSpacing"/>
        <w:rPr>
          <w:sz w:val="20"/>
          <w:szCs w:val="20"/>
        </w:rPr>
      </w:pPr>
    </w:p>
    <w:p w:rsidR="00FE2B1F" w:rsidRDefault="00FE2B1F" w:rsidP="00513BAB">
      <w:pPr>
        <w:pStyle w:val="NoSpacing"/>
        <w:rPr>
          <w:sz w:val="20"/>
          <w:szCs w:val="20"/>
        </w:rPr>
      </w:pPr>
    </w:p>
    <w:p w:rsidR="00FE2B1F" w:rsidRDefault="00FE2B1F" w:rsidP="00513BAB">
      <w:pPr>
        <w:pStyle w:val="NoSpacing"/>
        <w:rPr>
          <w:sz w:val="20"/>
          <w:szCs w:val="20"/>
        </w:rPr>
      </w:pPr>
    </w:p>
    <w:p w:rsidR="00FE2B1F" w:rsidRDefault="00FE2B1F" w:rsidP="00513BAB">
      <w:pPr>
        <w:pStyle w:val="NoSpacing"/>
        <w:rPr>
          <w:sz w:val="20"/>
          <w:szCs w:val="20"/>
        </w:rPr>
      </w:pPr>
    </w:p>
    <w:p w:rsidR="00FE2B1F" w:rsidRDefault="00FE2B1F" w:rsidP="00513BAB">
      <w:pPr>
        <w:pStyle w:val="NoSpacing"/>
        <w:rPr>
          <w:sz w:val="20"/>
          <w:szCs w:val="20"/>
        </w:rPr>
      </w:pPr>
    </w:p>
    <w:p w:rsidR="00FE2B1F" w:rsidRDefault="00FE2B1F" w:rsidP="00513BAB">
      <w:pPr>
        <w:pStyle w:val="NoSpacing"/>
        <w:rPr>
          <w:sz w:val="20"/>
          <w:szCs w:val="20"/>
        </w:rPr>
      </w:pPr>
    </w:p>
    <w:p w:rsidR="000E4C54" w:rsidRDefault="00513BAB" w:rsidP="000E4C54">
      <w:pPr>
        <w:pStyle w:val="NoSpacing"/>
        <w:rPr>
          <w:rStyle w:val="Hyperlink"/>
          <w:sz w:val="20"/>
          <w:szCs w:val="20"/>
        </w:rPr>
      </w:pPr>
      <w:r w:rsidRPr="001576B5">
        <w:rPr>
          <w:sz w:val="20"/>
          <w:szCs w:val="20"/>
        </w:rPr>
        <w:t>Taken from the article: ‘What Will Improve a Student’s Memory?’ By Daniel T Willingham</w:t>
      </w:r>
      <w:r w:rsidR="00FE2B1F">
        <w:rPr>
          <w:rFonts w:ascii="Times" w:hAnsi="Times" w:cs="Times"/>
          <w:sz w:val="20"/>
          <w:szCs w:val="20"/>
        </w:rPr>
        <w:t xml:space="preserve"> (</w:t>
      </w:r>
      <w:hyperlink r:id="rId20" w:history="1">
        <w:r w:rsidR="00FE2B1F" w:rsidRPr="003A5F04">
          <w:rPr>
            <w:rStyle w:val="Hyperlink"/>
            <w:sz w:val="20"/>
            <w:szCs w:val="20"/>
          </w:rPr>
          <w:t>http://www.aft.org/sites/default/files/periodicals/willingham_0.pdf</w:t>
        </w:r>
      </w:hyperlink>
      <w:r w:rsidR="00FE2B1F">
        <w:rPr>
          <w:rStyle w:val="Hyperlink"/>
          <w:sz w:val="20"/>
          <w:szCs w:val="20"/>
        </w:rPr>
        <w:t>)</w:t>
      </w:r>
    </w:p>
    <w:p w:rsidR="0017291E" w:rsidRPr="000E4C54" w:rsidRDefault="00562DF4" w:rsidP="000E4C54">
      <w:pPr>
        <w:pStyle w:val="NoSpacing"/>
        <w:rPr>
          <w:rFonts w:ascii="Times" w:hAnsi="Times" w:cs="Times"/>
          <w:sz w:val="20"/>
          <w:szCs w:val="20"/>
        </w:rPr>
      </w:pPr>
      <w:r w:rsidRPr="006B040C">
        <w:rPr>
          <w:rFonts w:cstheme="minorHAnsi"/>
          <w:b/>
          <w:noProof/>
          <w:sz w:val="32"/>
          <w:lang w:eastAsia="en-GB"/>
        </w:rPr>
        <mc:AlternateContent>
          <mc:Choice Requires="wps">
            <w:drawing>
              <wp:anchor distT="45720" distB="45720" distL="114300" distR="114300" simplePos="0" relativeHeight="251933696" behindDoc="0" locked="0" layoutInCell="1" allowOverlap="1" wp14:anchorId="14815455" wp14:editId="408D0909">
                <wp:simplePos x="0" y="0"/>
                <wp:positionH relativeFrom="margin">
                  <wp:posOffset>2042333</wp:posOffset>
                </wp:positionH>
                <wp:positionV relativeFrom="paragraph">
                  <wp:posOffset>618</wp:posOffset>
                </wp:positionV>
                <wp:extent cx="6461760" cy="467360"/>
                <wp:effectExtent l="0" t="0" r="15240" b="27940"/>
                <wp:wrapSquare wrapText="bothSides"/>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467360"/>
                        </a:xfrm>
                        <a:prstGeom prst="rect">
                          <a:avLst/>
                        </a:prstGeom>
                        <a:solidFill>
                          <a:srgbClr val="FFFFFF"/>
                        </a:solidFill>
                        <a:ln w="9525">
                          <a:solidFill>
                            <a:srgbClr val="000000"/>
                          </a:solidFill>
                          <a:miter lim="800000"/>
                          <a:headEnd/>
                          <a:tailEnd/>
                        </a:ln>
                      </wps:spPr>
                      <wps:txbx>
                        <w:txbxContent>
                          <w:p w:rsidR="00562DF4" w:rsidRDefault="00562DF4" w:rsidP="0017291E">
                            <w:r>
                              <w:t>Unit /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15455" id="_x0000_s1189" type="#_x0000_t202" style="position:absolute;margin-left:160.8pt;margin-top:.05pt;width:508.8pt;height:36.8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4GKAIAAE4EAAAOAAAAZHJzL2Uyb0RvYy54bWysVNtu2zAMfR+wfxD0vjhJnTQx4hRdugwD&#10;ugvQ7gNkWY6FSaImKbGzry8lp2l2exnmB4EUqUPykPTqpteKHITzEkxJJ6MxJcJwqKXZlfTr4/bN&#10;ghIfmKmZAiNKehSe3qxfv1p1thBTaEHVwhEEMb7obEnbEGyRZZ63QjM/AisMGhtwmgVU3S6rHesQ&#10;XatsOh7Psw5cbR1w4T3e3g1Guk74TSN4+Nw0XgSiSoq5hXS6dFbxzNYrVuwcs63kpzTYP2ShmTQY&#10;9Ax1xwIjeyd/g9KSO/DQhBEHnUHTSC5SDVjNZPxLNQ8tsyLVguR4e6bJ/z9Y/unwxRFZl/RqmVNi&#10;mMYmPYo+kLfQk2nkp7O+QLcHi46hx2vsc6rV23vg3zwxsGmZ2Ylb56BrBasxv0l8mV08HXB8BKm6&#10;j1BjGLYPkID6xulIHtJBEB37dDz3JqbC8XKezyfXczRxtOXz6yuUYwhWPL+2zof3AjSJQkkd9j6h&#10;s8O9D4Prs0sM5kHJeiuVSorbVRvlyIHhnGzTd0L/yU0Z0pV0OZvOBgL+CjFO358gtAw48Erqki7O&#10;TqyItL0zNabJisCkGmSsTpkTj5G6gcTQV31q2WIWI0SSK6iPyKyDYcBxIVFowf2gpMPhLqn/vmdO&#10;UKI+GOzOcpLncRuSks+up6i4S0t1aWGGI1RJAyWDuAlpg2KuBm6xi41MBL9kcsoZhza16LRgcSsu&#10;9eT18htYPwEAAP//AwBQSwMEFAAGAAgAAAAhAG6063zeAAAACAEAAA8AAABkcnMvZG93bnJldi54&#10;bWxMj8FOwzAQRO9I/IO1SFwQdRqjpA1xKoQEghsU1F7deJtExOtgu2n4e5wTHFdvNPO23EymZyM6&#10;31mSsFwkwJBqqztqJHx+PN2ugPmgSKveEkr4QQ+b6vKiVIW2Z3rHcRsaFkvIF0pCG8JQcO7rFo3y&#10;CzsgRXa0zqgQT9dw7dQ5lpuep0mScaM6igutGvCxxfprezISVncv496/irddnR37dbjJx+dvJ+X1&#10;1fRwDyzgFP7CMOtHdaii08GeSHvWSxDpMovRGbAZC7FOgR0k5CIHXpX8/wPVLwAAAP//AwBQSwEC&#10;LQAUAAYACAAAACEAtoM4kv4AAADhAQAAEwAAAAAAAAAAAAAAAAAAAAAAW0NvbnRlbnRfVHlwZXNd&#10;LnhtbFBLAQItABQABgAIAAAAIQA4/SH/1gAAAJQBAAALAAAAAAAAAAAAAAAAAC8BAABfcmVscy8u&#10;cmVsc1BLAQItABQABgAIAAAAIQA5Wr4GKAIAAE4EAAAOAAAAAAAAAAAAAAAAAC4CAABkcnMvZTJv&#10;RG9jLnhtbFBLAQItABQABgAIAAAAIQButOt83gAAAAgBAAAPAAAAAAAAAAAAAAAAAIIEAABkcnMv&#10;ZG93bnJldi54bWxQSwUGAAAAAAQABADzAAAAjQUAAAAA&#10;">
                <v:textbox>
                  <w:txbxContent>
                    <w:p w:rsidR="00562DF4" w:rsidRDefault="00562DF4" w:rsidP="0017291E">
                      <w:r>
                        <w:t>Unit / Topic:</w:t>
                      </w:r>
                    </w:p>
                  </w:txbxContent>
                </v:textbox>
                <w10:wrap type="square" anchorx="margin"/>
              </v:shape>
            </w:pict>
          </mc:Fallback>
        </mc:AlternateContent>
      </w:r>
    </w:p>
    <w:p w:rsidR="0017291E" w:rsidRDefault="0017291E" w:rsidP="0017291E">
      <w:pPr>
        <w:spacing w:line="276" w:lineRule="auto"/>
        <w:jc w:val="center"/>
        <w:rPr>
          <w:rFonts w:cstheme="minorHAnsi"/>
          <w:b/>
          <w:sz w:val="32"/>
        </w:rPr>
      </w:pPr>
    </w:p>
    <w:p w:rsidR="0017291E" w:rsidRDefault="00562DF4" w:rsidP="0017291E">
      <w:pPr>
        <w:spacing w:line="276" w:lineRule="auto"/>
        <w:jc w:val="center"/>
        <w:rPr>
          <w:rFonts w:cstheme="minorHAnsi"/>
          <w:b/>
          <w:sz w:val="32"/>
        </w:rPr>
      </w:pPr>
      <w:r w:rsidRPr="00B13573">
        <w:rPr>
          <w:rFonts w:cstheme="minorHAnsi"/>
          <w:b/>
          <w:noProof/>
          <w:sz w:val="32"/>
          <w:lang w:eastAsia="en-GB"/>
        </w:rPr>
        <mc:AlternateContent>
          <mc:Choice Requires="wps">
            <w:drawing>
              <wp:anchor distT="45720" distB="45720" distL="114300" distR="114300" simplePos="0" relativeHeight="251932672" behindDoc="0" locked="0" layoutInCell="1" allowOverlap="1" wp14:anchorId="7DA07508" wp14:editId="0FB6C126">
                <wp:simplePos x="0" y="0"/>
                <wp:positionH relativeFrom="column">
                  <wp:posOffset>2056130</wp:posOffset>
                </wp:positionH>
                <wp:positionV relativeFrom="paragraph">
                  <wp:posOffset>7620</wp:posOffset>
                </wp:positionV>
                <wp:extent cx="3171825" cy="1404620"/>
                <wp:effectExtent l="0" t="0" r="9525" b="0"/>
                <wp:wrapSquare wrapText="bothSides"/>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04620"/>
                        </a:xfrm>
                        <a:prstGeom prst="rect">
                          <a:avLst/>
                        </a:prstGeom>
                        <a:solidFill>
                          <a:srgbClr val="FFFFFF"/>
                        </a:solidFill>
                        <a:ln w="9525">
                          <a:noFill/>
                          <a:miter lim="800000"/>
                          <a:headEnd/>
                          <a:tailEnd/>
                        </a:ln>
                      </wps:spPr>
                      <wps:txbx>
                        <w:txbxContent>
                          <w:p w:rsidR="00562DF4" w:rsidRPr="00B13573" w:rsidRDefault="00562DF4" w:rsidP="0017291E">
                            <w:pPr>
                              <w:rPr>
                                <w:sz w:val="44"/>
                              </w:rPr>
                            </w:pPr>
                            <w:r>
                              <w:rPr>
                                <w:rFonts w:cstheme="minorHAnsi"/>
                                <w:b/>
                                <w:sz w:val="32"/>
                              </w:rPr>
                              <w:t xml:space="preserve">Transform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A07508" id="_x0000_s1190" type="#_x0000_t202" style="position:absolute;left:0;text-align:left;margin-left:161.9pt;margin-top:.6pt;width:249.75pt;height:110.6pt;z-index:25193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RsJgIAACYEAAAOAAAAZHJzL2Uyb0RvYy54bWysU9uO2yAQfa/Uf0C8N45z28SKs9pmm6rS&#10;9iLt9gMwxjEqMBRI7PTrO+AkjbZvVXlAwMwczpyZWd/3WpGjcF6CKWk+GlMiDIdamn1Jv7/s3i0p&#10;8YGZmikwoqQn4en95u2bdWcLMYEWVC0cQRDji86WtA3BFlnmeSs08yOwwqCxAadZwKvbZ7VjHaJr&#10;lU3G40XWgautAy68x9fHwUg3Cb9pBA9fm8aLQFRJkVtIu0t7Ffdss2bF3jHbSn6mwf6BhWbS4KdX&#10;qEcWGDk4+ReUltyBhyaMOOgMmkZykXLAbPLxq2yeW2ZFygXF8fYqk/9/sPzL8Zsjsi7pdDWlxDCN&#10;RXoRfSDvoSeTqE9nfYFuzxYdQ4/PWOeUq7dPwH94YmDbMrMXD85B1wpWI788RmY3oQOOjyBV9xlq&#10;/IYdAiSgvnE6iodyEETHOp2utYlUOD5O87t8OZlTwtGWz8azxSRVL2PFJdw6Hz4K0CQeSuqw+Ame&#10;HZ98iHRYcXGJv3lQst5JpdLF7autcuTIsFF2aaUMXrkpQ7qSruZIJEYZiPGph7QM2MhK6pIux3EN&#10;rRXl+GDq5BKYVMMZmShz1idKMogT+qpPpVguLrpXUJ9QMQdD4+Kg4aEF94uSDpu2pP7ngTlBifpk&#10;UPVVPpvFLk+X2fwOJSLu1lLdWpjhCFXSQMlw3IY0GUkP+4DV2cmkWyzjwOTMGZsxyXkenNjtt/fk&#10;9We8N78BAAD//wMAUEsDBBQABgAIAAAAIQDOMNAg3AAAAAkBAAAPAAAAZHJzL2Rvd25yZXYueG1s&#10;TI/LTsMwEEX3SPyDNUjsqIMDqApxqoqKDQskWiRYuvEkjvBLtpuGv2dYwXJ0ru49024WZ9mMKU/B&#10;S7hdVcDQ90FPfpTwfni+WQPLRXmtbPAo4RszbLrLi1Y1Opz9G877MjIq8blREkwpseE89wadyqsQ&#10;0RMbQnKq0JlGrpM6U7mzXFTVA3dq8rRgVMQng/3X/uQkfDgz6V16/Ry0nXcvw/Y+LilKeX21bB+B&#10;FVzKXxh+9UkdOnI6hpPXmVkJtahJvRAQwIivRV0DO0oQQtwB71r+/4PuBwAA//8DAFBLAQItABQA&#10;BgAIAAAAIQC2gziS/gAAAOEBAAATAAAAAAAAAAAAAAAAAAAAAABbQ29udGVudF9UeXBlc10ueG1s&#10;UEsBAi0AFAAGAAgAAAAhADj9If/WAAAAlAEAAAsAAAAAAAAAAAAAAAAALwEAAF9yZWxzLy5yZWxz&#10;UEsBAi0AFAAGAAgAAAAhAEw8tGwmAgAAJgQAAA4AAAAAAAAAAAAAAAAALgIAAGRycy9lMm9Eb2Mu&#10;eG1sUEsBAi0AFAAGAAgAAAAhAM4w0CDcAAAACQEAAA8AAAAAAAAAAAAAAAAAgAQAAGRycy9kb3du&#10;cmV2LnhtbFBLBQYAAAAABAAEAPMAAACJBQAAAAA=&#10;" stroked="f">
                <v:textbox style="mso-fit-shape-to-text:t">
                  <w:txbxContent>
                    <w:p w:rsidR="00562DF4" w:rsidRPr="00B13573" w:rsidRDefault="00562DF4" w:rsidP="0017291E">
                      <w:pPr>
                        <w:rPr>
                          <w:sz w:val="44"/>
                        </w:rPr>
                      </w:pPr>
                      <w:r>
                        <w:rPr>
                          <w:rFonts w:cstheme="minorHAnsi"/>
                          <w:b/>
                          <w:sz w:val="32"/>
                        </w:rPr>
                        <w:t xml:space="preserve">Transform </w:t>
                      </w:r>
                    </w:p>
                  </w:txbxContent>
                </v:textbox>
                <w10:wrap type="square"/>
              </v:shape>
            </w:pict>
          </mc:Fallback>
        </mc:AlternateContent>
      </w:r>
    </w:p>
    <w:p w:rsidR="0017291E" w:rsidRDefault="0017291E" w:rsidP="0017291E">
      <w:pPr>
        <w:spacing w:line="276" w:lineRule="auto"/>
        <w:jc w:val="center"/>
        <w:rPr>
          <w:rFonts w:cstheme="minorHAnsi"/>
          <w:b/>
          <w:sz w:val="32"/>
        </w:rPr>
      </w:pPr>
    </w:p>
    <w:p w:rsidR="00C10322" w:rsidRDefault="00C10322" w:rsidP="000E4C54">
      <w:pPr>
        <w:spacing w:line="276" w:lineRule="auto"/>
        <w:rPr>
          <w:rFonts w:cstheme="minorHAnsi"/>
          <w:b/>
          <w:sz w:val="32"/>
        </w:rPr>
      </w:pPr>
      <w:r>
        <w:rPr>
          <w:noProof/>
          <w:lang w:eastAsia="en-GB"/>
        </w:rPr>
        <mc:AlternateContent>
          <mc:Choice Requires="wps">
            <w:drawing>
              <wp:anchor distT="0" distB="0" distL="114300" distR="114300" simplePos="0" relativeHeight="251768832" behindDoc="0" locked="0" layoutInCell="1" allowOverlap="1" wp14:anchorId="711C916A" wp14:editId="70037BB4">
                <wp:simplePos x="0" y="0"/>
                <wp:positionH relativeFrom="column">
                  <wp:posOffset>5076190</wp:posOffset>
                </wp:positionH>
                <wp:positionV relativeFrom="paragraph">
                  <wp:posOffset>2329815</wp:posOffset>
                </wp:positionV>
                <wp:extent cx="756920" cy="567690"/>
                <wp:effectExtent l="0" t="19050" r="43180" b="41910"/>
                <wp:wrapNone/>
                <wp:docPr id="186" name="Arrow: Right 186"/>
                <wp:cNvGraphicFramePr/>
                <a:graphic xmlns:a="http://schemas.openxmlformats.org/drawingml/2006/main">
                  <a:graphicData uri="http://schemas.microsoft.com/office/word/2010/wordprocessingShape">
                    <wps:wsp>
                      <wps:cNvSpPr/>
                      <wps:spPr>
                        <a:xfrm>
                          <a:off x="0" y="0"/>
                          <a:ext cx="756285" cy="567055"/>
                        </a:xfrm>
                        <a:prstGeom prst="rightArrow">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9A1D61" id="Arrow: Right 186" o:spid="_x0000_s1026" type="#_x0000_t13" style="position:absolute;margin-left:399.7pt;margin-top:183.45pt;width:59.6pt;height:44.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x4lgIAAIQFAAAOAAAAZHJzL2Uyb0RvYy54bWysVN1P2zAQf5+0/8Hy+0hakQIRKapATJMQ&#10;IGDi2Th2E83xebbbtPvrd7aTtGLsZVoeHN/X7z58d5dXu06RrbCuBV3R2UlOidAc6lavK/r95fbL&#10;OSXOM10zBVpUdC8cvVp+/nTZm1LMoQFVC0sQRLuyNxVtvDdlljneiI65EzBCo1CC7ZhH0q6z2rIe&#10;0TuVzfN8kfVga2OBC+eQe5OEdBnxpRTcP0jphCeqohibj6eN51s4s+UlK9eWmablQxjsH6LoWKvR&#10;6QR1wzwjG9v+AdW13IID6U84dBlI2XIRc8BsZvm7bJ4bZkTMBYvjzFQm9/9g+f320ZK2xrc7X1Ci&#10;WYePtLIW+pI8tevGk8DHKvXGlaj8bB7tQDm8hpR30nbhj8mQXazsfqqs2HnCkXlWLObnBSUcRcXi&#10;LC+KgJkdjI11/quAjoRLRW1wHcOIVWXbO+eTwagYPGq4bZVCPiuVDqcD1daBF4nQQ+JaWbJl+Pp+&#10;Nxt8HmlhBMEyC9mlfOLN75VIqE9CYnUwg3kMJPblAbP+MUvshtUiuSly/EZHYwQxVaURLKBKDHDC&#10;HQBGzQQScFO6g24wE7GdJ8P8bwElw0k7egTtJ8Ou1WA/MlZ+8pr0x8KkcoTKvEG9x36xkAbJGX7b&#10;4oPdMecfmcXJwRnDbeAf8JAK+orCcKOkAfvrI37Qx4ZGKSU9TmJF3c8Ns4IS9U1jq1/MTk/D6Ebi&#10;tDibI2GPJW/HEr3prgGfe4Z7x/B4DfpejVdpoXvFpbEKXlHENEffFeXejsS1TxsC1w4Xq1VUw3E1&#10;zN/pZ8MDeKhqaMWX3SuzZuhaj+1+D+PUsvJd2ybdYKlhtfEg29jTh7oO9cZRjw0zrKWwS47pqHVY&#10;nsvfAAAA//8DAFBLAwQUAAYACAAAACEAb4de2uIAAAALAQAADwAAAGRycy9kb3ducmV2LnhtbEyP&#10;y07DMBBF90j8gzVIbBB1SotpQpwKVWKDYNFCeezceIgj4nEUu234e4YVLEf36N4z5XL0nTjgENtA&#10;GqaTDARSHWxLjYaX5/vLBYiYDFnTBUIN3xhhWZ2elKaw4UhrPGxSI7iEYmE0uJT6QspYO/QmTkKP&#10;xNlnGLxJfA6NtIM5crnv5FWWKelNS7zgTI8rh/XXZu95V8bV60X/hG/uYduF94/19tE5rc/Pxrtb&#10;EAnH9AfDrz6rQ8VOu7AnG0Wn4SbP54xqmCmVg2Ainy4UiJ2G+bWagaxK+f+H6gcAAP//AwBQSwEC&#10;LQAUAAYACAAAACEAtoM4kv4AAADhAQAAEwAAAAAAAAAAAAAAAAAAAAAAW0NvbnRlbnRfVHlwZXNd&#10;LnhtbFBLAQItABQABgAIAAAAIQA4/SH/1gAAAJQBAAALAAAAAAAAAAAAAAAAAC8BAABfcmVscy8u&#10;cmVsc1BLAQItABQABgAIAAAAIQCNJAx4lgIAAIQFAAAOAAAAAAAAAAAAAAAAAC4CAABkcnMvZTJv&#10;RG9jLnhtbFBLAQItABQABgAIAAAAIQBvh17a4gAAAAsBAAAPAAAAAAAAAAAAAAAAAPAEAABkcnMv&#10;ZG93bnJldi54bWxQSwUGAAAAAAQABADzAAAA/wUAAAAA&#10;" adj="13502" filled="f" strokecolor="black [3213]" strokeweight="1pt"/>
            </w:pict>
          </mc:Fallback>
        </mc:AlternateContent>
      </w:r>
      <w:r>
        <w:rPr>
          <w:noProof/>
          <w:lang w:eastAsia="en-GB"/>
        </w:rPr>
        <mc:AlternateContent>
          <mc:Choice Requires="wps">
            <w:drawing>
              <wp:anchor distT="0" distB="0" distL="114300" distR="114300" simplePos="0" relativeHeight="251769856" behindDoc="0" locked="0" layoutInCell="1" allowOverlap="1" wp14:anchorId="50AD8D51" wp14:editId="2D13500B">
                <wp:simplePos x="0" y="0"/>
                <wp:positionH relativeFrom="column">
                  <wp:posOffset>5960110</wp:posOffset>
                </wp:positionH>
                <wp:positionV relativeFrom="paragraph">
                  <wp:posOffset>145415</wp:posOffset>
                </wp:positionV>
                <wp:extent cx="3379682" cy="3957320"/>
                <wp:effectExtent l="0" t="0" r="11430" b="24130"/>
                <wp:wrapNone/>
                <wp:docPr id="185" name="Text Box 185"/>
                <wp:cNvGraphicFramePr/>
                <a:graphic xmlns:a="http://schemas.openxmlformats.org/drawingml/2006/main">
                  <a:graphicData uri="http://schemas.microsoft.com/office/word/2010/wordprocessingShape">
                    <wps:wsp>
                      <wps:cNvSpPr txBox="1"/>
                      <wps:spPr>
                        <a:xfrm>
                          <a:off x="0" y="0"/>
                          <a:ext cx="3379682" cy="3957320"/>
                        </a:xfrm>
                        <a:prstGeom prst="rect">
                          <a:avLst/>
                        </a:prstGeom>
                        <a:solidFill>
                          <a:schemeClr val="lt1"/>
                        </a:solidFill>
                        <a:ln w="6350">
                          <a:solidFill>
                            <a:schemeClr val="bg1"/>
                          </a:solidFill>
                        </a:ln>
                      </wps:spPr>
                      <wps:txbx>
                        <w:txbxContent>
                          <w:p w:rsidR="00562DF4" w:rsidRDefault="00562DF4" w:rsidP="00C10322">
                            <w:pPr>
                              <w:rPr>
                                <w:b/>
                                <w:sz w:val="28"/>
                                <w:u w:val="single"/>
                              </w:rPr>
                            </w:pPr>
                            <w:r>
                              <w:rPr>
                                <w:b/>
                                <w:sz w:val="28"/>
                                <w:u w:val="single"/>
                              </w:rPr>
                              <w:t xml:space="preserve">Key Points </w:t>
                            </w:r>
                          </w:p>
                          <w:p w:rsidR="00562DF4" w:rsidRDefault="00562DF4" w:rsidP="00C10322">
                            <w:pPr>
                              <w:rPr>
                                <w:b/>
                                <w:sz w:val="28"/>
                                <w:u w:val="single"/>
                              </w:rPr>
                            </w:pPr>
                          </w:p>
                          <w:p w:rsidR="00562DF4" w:rsidRDefault="00562DF4" w:rsidP="00C10322">
                            <w:pPr>
                              <w:spacing w:line="360" w:lineRule="auto"/>
                              <w:rPr>
                                <w:sz w:val="28"/>
                              </w:rPr>
                            </w:pPr>
                            <w:r>
                              <w:rPr>
                                <w:sz w:val="28"/>
                              </w:rPr>
                              <w:t xml:space="preserve">1. </w:t>
                            </w:r>
                          </w:p>
                          <w:p w:rsidR="00562DF4" w:rsidRDefault="00562DF4" w:rsidP="00C10322">
                            <w:pPr>
                              <w:spacing w:line="360" w:lineRule="auto"/>
                              <w:rPr>
                                <w:sz w:val="28"/>
                              </w:rPr>
                            </w:pPr>
                            <w:r>
                              <w:rPr>
                                <w:sz w:val="28"/>
                              </w:rPr>
                              <w:t xml:space="preserve">2. </w:t>
                            </w:r>
                          </w:p>
                          <w:p w:rsidR="00562DF4" w:rsidRDefault="00562DF4" w:rsidP="00C10322">
                            <w:pPr>
                              <w:spacing w:line="360" w:lineRule="auto"/>
                              <w:rPr>
                                <w:sz w:val="28"/>
                              </w:rPr>
                            </w:pPr>
                            <w:r>
                              <w:rPr>
                                <w:sz w:val="28"/>
                              </w:rPr>
                              <w:t xml:space="preserve">3. </w:t>
                            </w:r>
                          </w:p>
                          <w:p w:rsidR="00562DF4" w:rsidRDefault="00562DF4" w:rsidP="00C10322">
                            <w:pPr>
                              <w:spacing w:line="360" w:lineRule="auto"/>
                              <w:rPr>
                                <w:sz w:val="28"/>
                              </w:rPr>
                            </w:pPr>
                            <w:r>
                              <w:rPr>
                                <w:sz w:val="28"/>
                              </w:rPr>
                              <w:t xml:space="preserve">4. </w:t>
                            </w:r>
                          </w:p>
                          <w:p w:rsidR="00562DF4" w:rsidRDefault="00562DF4" w:rsidP="00C10322">
                            <w:pPr>
                              <w:spacing w:line="360" w:lineRule="auto"/>
                              <w:rPr>
                                <w:sz w:val="28"/>
                              </w:rPr>
                            </w:pPr>
                            <w:r>
                              <w:rPr>
                                <w:sz w:val="28"/>
                              </w:rPr>
                              <w:t xml:space="preserve">5. </w:t>
                            </w:r>
                          </w:p>
                          <w:p w:rsidR="00562DF4" w:rsidRDefault="00562DF4" w:rsidP="00C10322">
                            <w:pPr>
                              <w:spacing w:line="360" w:lineRule="auto"/>
                              <w:rPr>
                                <w:sz w:val="28"/>
                              </w:rPr>
                            </w:pPr>
                            <w:r>
                              <w:rPr>
                                <w:sz w:val="28"/>
                              </w:rPr>
                              <w:t xml:space="preserve">6. </w:t>
                            </w:r>
                          </w:p>
                          <w:p w:rsidR="00562DF4" w:rsidRDefault="00562DF4" w:rsidP="00C10322">
                            <w:pPr>
                              <w:spacing w:line="360" w:lineRule="auto"/>
                              <w:rPr>
                                <w:sz w:val="28"/>
                              </w:rPr>
                            </w:pPr>
                            <w:r>
                              <w:rPr>
                                <w:sz w:val="28"/>
                              </w:rPr>
                              <w:t xml:space="preserve">7. </w:t>
                            </w:r>
                          </w:p>
                          <w:p w:rsidR="00562DF4" w:rsidRDefault="00562DF4" w:rsidP="00C10322">
                            <w:pPr>
                              <w:spacing w:line="360" w:lineRule="auto"/>
                              <w:rPr>
                                <w:sz w:val="28"/>
                              </w:rPr>
                            </w:pPr>
                            <w:r>
                              <w:rPr>
                                <w:sz w:val="28"/>
                              </w:rPr>
                              <w:t xml:space="preserve">8. </w:t>
                            </w:r>
                          </w:p>
                          <w:p w:rsidR="00562DF4" w:rsidRDefault="00562DF4" w:rsidP="00C10322">
                            <w:pPr>
                              <w:spacing w:line="360" w:lineRule="auto"/>
                              <w:rPr>
                                <w:sz w:val="28"/>
                              </w:rPr>
                            </w:pPr>
                            <w:r>
                              <w:rPr>
                                <w:sz w:val="28"/>
                              </w:rPr>
                              <w:t xml:space="preserve">9. </w:t>
                            </w:r>
                          </w:p>
                          <w:p w:rsidR="00562DF4" w:rsidRDefault="00562DF4" w:rsidP="00C10322">
                            <w:pPr>
                              <w:spacing w:line="360" w:lineRule="auto"/>
                              <w:rPr>
                                <w:sz w:val="28"/>
                              </w:rPr>
                            </w:pPr>
                            <w:r>
                              <w:rPr>
                                <w:sz w:val="28"/>
                              </w:rPr>
                              <w:t xml:space="preserve">10. </w:t>
                            </w:r>
                          </w:p>
                          <w:p w:rsidR="00562DF4" w:rsidRDefault="00562DF4" w:rsidP="00C1032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D8D51" id="Text Box 185" o:spid="_x0000_s1191" type="#_x0000_t202" style="position:absolute;margin-left:469.3pt;margin-top:11.45pt;width:266.1pt;height:311.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9T/UgIAAK4EAAAOAAAAZHJzL2Uyb0RvYy54bWysVE1vGjEQvVfqf7B8b5aP8BHEEtFEVJVQ&#10;EimJcjZeL6zk9bi2YZf++j4bCEmaU9WLGc/MPs+8ecP0uq012ynnKzI57150OFNGUlGZdc6fnxbf&#10;xpz5IEwhNBmV873y/Hr29cu0sRPVow3pQjkGEOMnjc35JgQ7yTIvN6oW/oKsMgiW5GoRcHXrrHCi&#10;AXqts16nM8wacoV1JJX38N4egnyW8MtSyXBfll4FpnOO2kI6XTpX8cxmUzFZO2E3lTyWIf6hilpU&#10;Bo++Qt2KINjWVX9B1ZV05KkMF5LqjMqykir1gG66nQ/dPG6EVakXkOPtK03+/8HKu92DY1WB2Y0H&#10;nBlRY0hPqg3sO7Us+sBQY/0EiY8WqaFFANknv4czNt6Wro6/aIkhDq73r/xGOAlnvz+6Go57nEnE&#10;+leDUb+XJpCdP7fOhx+KahaNnDsMMPEqdksfUApSTynxNU+6KhaV1ukSRaNutGM7gXHrkIrEF++y&#10;tGFNzof9QScBv4sl2Z0RVutPEICnDQqJpByaj1ZoV22icTw6MbOiYg/CHB1E561cVGhqKXx4EA4q&#10;A0fYnHCPo9SEouhocbYh9/szf8zH8BHlrIFqc+5/bYVTnOmfBrK46l5eRpmny+VgBH6ZextZvY2Y&#10;bX1DYKqLHbUymTE/6JNZOqpfsGDz+CpCwki8nfNwMm/CYZewoFLN5ykJwrYiLM2jlRE6TiaO7Kl9&#10;Ec4e5xogiTs66VtMPoz3kBu/NDTfBiqrNPtI9IHVI/9YiiSJ4wLHrXt7T1nnv5nZHwAAAP//AwBQ&#10;SwMEFAAGAAgAAAAhAKOLGf7gAAAACwEAAA8AAABkcnMvZG93bnJldi54bWxMj0FLw0AQhe+C/2EZ&#10;wZvdNA0xjZmUoIiggli9eJsmYxLMzobstk3/vduTHof5eO97xWY2gzrw5HorCMtFBIqltk0vLcLn&#10;x+NNBsp5koYGK4xwYgeb8vKioLyxR3nnw9a3KoSIywmh837MtXZ1x4bcwo4s4fdtJ0M+nFOrm4mO&#10;IdwMOo6iVBvqJTR0NPJ9x/XPdm8QnpMvelj5Fz55md+q6ikbE/eKeH01V3egPM/+D4azflCHMjjt&#10;7F4apwaE9SpLA4oQx2tQZyC5jcKYHUKapEvQZaH/byh/AQAA//8DAFBLAQItABQABgAIAAAAIQC2&#10;gziS/gAAAOEBAAATAAAAAAAAAAAAAAAAAAAAAABbQ29udGVudF9UeXBlc10ueG1sUEsBAi0AFAAG&#10;AAgAAAAhADj9If/WAAAAlAEAAAsAAAAAAAAAAAAAAAAALwEAAF9yZWxzLy5yZWxzUEsBAi0AFAAG&#10;AAgAAAAhACs31P9SAgAArgQAAA4AAAAAAAAAAAAAAAAALgIAAGRycy9lMm9Eb2MueG1sUEsBAi0A&#10;FAAGAAgAAAAhAKOLGf7gAAAACwEAAA8AAAAAAAAAAAAAAAAArAQAAGRycy9kb3ducmV2LnhtbFBL&#10;BQYAAAAABAAEAPMAAAC5BQAAAAA=&#10;" fillcolor="white [3201]" strokecolor="white [3212]" strokeweight=".5pt">
                <v:textbox>
                  <w:txbxContent>
                    <w:p w:rsidR="00562DF4" w:rsidRDefault="00562DF4" w:rsidP="00C10322">
                      <w:pPr>
                        <w:rPr>
                          <w:b/>
                          <w:sz w:val="28"/>
                          <w:u w:val="single"/>
                        </w:rPr>
                      </w:pPr>
                      <w:r>
                        <w:rPr>
                          <w:b/>
                          <w:sz w:val="28"/>
                          <w:u w:val="single"/>
                        </w:rPr>
                        <w:t xml:space="preserve">Key Points </w:t>
                      </w:r>
                    </w:p>
                    <w:p w:rsidR="00562DF4" w:rsidRDefault="00562DF4" w:rsidP="00C10322">
                      <w:pPr>
                        <w:rPr>
                          <w:b/>
                          <w:sz w:val="28"/>
                          <w:u w:val="single"/>
                        </w:rPr>
                      </w:pPr>
                    </w:p>
                    <w:p w:rsidR="00562DF4" w:rsidRDefault="00562DF4" w:rsidP="00C10322">
                      <w:pPr>
                        <w:spacing w:line="360" w:lineRule="auto"/>
                        <w:rPr>
                          <w:sz w:val="28"/>
                        </w:rPr>
                      </w:pPr>
                      <w:r>
                        <w:rPr>
                          <w:sz w:val="28"/>
                        </w:rPr>
                        <w:t xml:space="preserve">1. </w:t>
                      </w:r>
                    </w:p>
                    <w:p w:rsidR="00562DF4" w:rsidRDefault="00562DF4" w:rsidP="00C10322">
                      <w:pPr>
                        <w:spacing w:line="360" w:lineRule="auto"/>
                        <w:rPr>
                          <w:sz w:val="28"/>
                        </w:rPr>
                      </w:pPr>
                      <w:r>
                        <w:rPr>
                          <w:sz w:val="28"/>
                        </w:rPr>
                        <w:t xml:space="preserve">2. </w:t>
                      </w:r>
                    </w:p>
                    <w:p w:rsidR="00562DF4" w:rsidRDefault="00562DF4" w:rsidP="00C10322">
                      <w:pPr>
                        <w:spacing w:line="360" w:lineRule="auto"/>
                        <w:rPr>
                          <w:sz w:val="28"/>
                        </w:rPr>
                      </w:pPr>
                      <w:r>
                        <w:rPr>
                          <w:sz w:val="28"/>
                        </w:rPr>
                        <w:t xml:space="preserve">3. </w:t>
                      </w:r>
                    </w:p>
                    <w:p w:rsidR="00562DF4" w:rsidRDefault="00562DF4" w:rsidP="00C10322">
                      <w:pPr>
                        <w:spacing w:line="360" w:lineRule="auto"/>
                        <w:rPr>
                          <w:sz w:val="28"/>
                        </w:rPr>
                      </w:pPr>
                      <w:r>
                        <w:rPr>
                          <w:sz w:val="28"/>
                        </w:rPr>
                        <w:t xml:space="preserve">4. </w:t>
                      </w:r>
                    </w:p>
                    <w:p w:rsidR="00562DF4" w:rsidRDefault="00562DF4" w:rsidP="00C10322">
                      <w:pPr>
                        <w:spacing w:line="360" w:lineRule="auto"/>
                        <w:rPr>
                          <w:sz w:val="28"/>
                        </w:rPr>
                      </w:pPr>
                      <w:r>
                        <w:rPr>
                          <w:sz w:val="28"/>
                        </w:rPr>
                        <w:t xml:space="preserve">5. </w:t>
                      </w:r>
                    </w:p>
                    <w:p w:rsidR="00562DF4" w:rsidRDefault="00562DF4" w:rsidP="00C10322">
                      <w:pPr>
                        <w:spacing w:line="360" w:lineRule="auto"/>
                        <w:rPr>
                          <w:sz w:val="28"/>
                        </w:rPr>
                      </w:pPr>
                      <w:r>
                        <w:rPr>
                          <w:sz w:val="28"/>
                        </w:rPr>
                        <w:t xml:space="preserve">6. </w:t>
                      </w:r>
                    </w:p>
                    <w:p w:rsidR="00562DF4" w:rsidRDefault="00562DF4" w:rsidP="00C10322">
                      <w:pPr>
                        <w:spacing w:line="360" w:lineRule="auto"/>
                        <w:rPr>
                          <w:sz w:val="28"/>
                        </w:rPr>
                      </w:pPr>
                      <w:r>
                        <w:rPr>
                          <w:sz w:val="28"/>
                        </w:rPr>
                        <w:t xml:space="preserve">7. </w:t>
                      </w:r>
                    </w:p>
                    <w:p w:rsidR="00562DF4" w:rsidRDefault="00562DF4" w:rsidP="00C10322">
                      <w:pPr>
                        <w:spacing w:line="360" w:lineRule="auto"/>
                        <w:rPr>
                          <w:sz w:val="28"/>
                        </w:rPr>
                      </w:pPr>
                      <w:r>
                        <w:rPr>
                          <w:sz w:val="28"/>
                        </w:rPr>
                        <w:t xml:space="preserve">8. </w:t>
                      </w:r>
                    </w:p>
                    <w:p w:rsidR="00562DF4" w:rsidRDefault="00562DF4" w:rsidP="00C10322">
                      <w:pPr>
                        <w:spacing w:line="360" w:lineRule="auto"/>
                        <w:rPr>
                          <w:sz w:val="28"/>
                        </w:rPr>
                      </w:pPr>
                      <w:r>
                        <w:rPr>
                          <w:sz w:val="28"/>
                        </w:rPr>
                        <w:t xml:space="preserve">9. </w:t>
                      </w:r>
                    </w:p>
                    <w:p w:rsidR="00562DF4" w:rsidRDefault="00562DF4" w:rsidP="00C10322">
                      <w:pPr>
                        <w:spacing w:line="360" w:lineRule="auto"/>
                        <w:rPr>
                          <w:sz w:val="28"/>
                        </w:rPr>
                      </w:pPr>
                      <w:r>
                        <w:rPr>
                          <w:sz w:val="28"/>
                        </w:rPr>
                        <w:t xml:space="preserve">10. </w:t>
                      </w:r>
                    </w:p>
                    <w:p w:rsidR="00562DF4" w:rsidRDefault="00562DF4" w:rsidP="00C10322">
                      <w:pPr>
                        <w:jc w:val="center"/>
                      </w:pPr>
                    </w:p>
                  </w:txbxContent>
                </v:textbox>
              </v:shape>
            </w:pict>
          </mc:Fallback>
        </mc:AlternateContent>
      </w:r>
      <w:r>
        <w:rPr>
          <w:noProof/>
          <w:lang w:eastAsia="en-GB"/>
        </w:rPr>
        <mc:AlternateContent>
          <mc:Choice Requires="wps">
            <w:drawing>
              <wp:anchor distT="0" distB="0" distL="114300" distR="114300" simplePos="0" relativeHeight="251767808" behindDoc="0" locked="0" layoutInCell="1" allowOverlap="1" wp14:anchorId="58F273E3" wp14:editId="6854A6A7">
                <wp:simplePos x="0" y="0"/>
                <wp:positionH relativeFrom="column">
                  <wp:posOffset>304800</wp:posOffset>
                </wp:positionH>
                <wp:positionV relativeFrom="paragraph">
                  <wp:posOffset>36195</wp:posOffset>
                </wp:positionV>
                <wp:extent cx="4467225" cy="472440"/>
                <wp:effectExtent l="0" t="0" r="0" b="3810"/>
                <wp:wrapNone/>
                <wp:docPr id="187" name="Text Box 187"/>
                <wp:cNvGraphicFramePr/>
                <a:graphic xmlns:a="http://schemas.openxmlformats.org/drawingml/2006/main">
                  <a:graphicData uri="http://schemas.microsoft.com/office/word/2010/wordprocessingShape">
                    <wps:wsp>
                      <wps:cNvSpPr txBox="1"/>
                      <wps:spPr>
                        <a:xfrm>
                          <a:off x="0" y="0"/>
                          <a:ext cx="4467225" cy="472440"/>
                        </a:xfrm>
                        <a:prstGeom prst="rect">
                          <a:avLst/>
                        </a:prstGeom>
                        <a:noFill/>
                        <a:ln w="6350">
                          <a:noFill/>
                        </a:ln>
                      </wps:spPr>
                      <wps:txbx>
                        <w:txbxContent>
                          <w:p w:rsidR="00562DF4" w:rsidRDefault="00562DF4" w:rsidP="00C10322">
                            <w:pPr>
                              <w:rPr>
                                <w:sz w:val="32"/>
                              </w:rPr>
                            </w:pPr>
                            <w:r>
                              <w:rPr>
                                <w:sz w:val="32"/>
                              </w:rPr>
                              <w:t xml:space="preserve">PICTURE/ SOURCE/ INFO/ RESOURCE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273E3" id="Text Box 187" o:spid="_x0000_s1192" type="#_x0000_t202" style="position:absolute;margin-left:24pt;margin-top:2.85pt;width:351.75pt;height:37.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2rNAIAAF0EAAAOAAAAZHJzL2Uyb0RvYy54bWysVE1v2zAMvQ/YfxB0X5x4zseMOEXWIsOA&#10;oi2QDD0rshQbkEVNUmJnv36UHKdBt9Owi0yRFMX3HuXlXdcochLW1aALOhmNKRGaQ1nrQ0F/7Daf&#10;FpQ4z3TJFGhR0LNw9G718cOyNblIoQJVCkuwiHZ5awpaeW/yJHG8Eg1zIzBCY1CCbZjHrT0kpWUt&#10;Vm9Uko7Hs6QFWxoLXDiH3oc+SFexvpSC+2cpnfBEFRR783G1cd2HNVktWX6wzFQ1v7TB/qGLhtUa&#10;L72WemCekaOt/yjV1NyCA+lHHJoEpKy5iBgQzWT8Ds22YkZELEiOM1ea3P8ry59OL5bUJWq3mFOi&#10;WYMi7UTnyVfoSPAhQ61xOSZuDab6DgOYPfgdOgPwTtomfBESwThyfb7yG8pxdGbZbJ6mU0o4xrJ5&#10;mmVRgOTttLHOfxPQkGAU1KJ+kVZ2enQeO8HUISVcpmFTKxU1VJq0BZ19no7jgWsETyiNBwOGvtdg&#10;+W7fRdSLxQBkD+UZ8VnoZ8QZvqmxiUfm/AuzOBQICQfdP+MiFeBlcLEoqcD++ps/5KNWGKWkxSEr&#10;qPt5ZFZQor5rVPHLJFBAfNxk03mKG3sb2d9G9LG5B5zjCT4pw6MZ8r0aTGmhecX3sA63YohpjncX&#10;1A/mve9HH98TF+t1TMI5NMw/6q3hoXSgNVC8616ZNRcdPCr4BMM4svydHH1uL8j66EHWUatAdM/q&#10;hX+c4Sjh5b2FR3K7j1lvf4XVbwAAAP//AwBQSwMEFAAGAAgAAAAhAB8lmTPfAAAABwEAAA8AAABk&#10;cnMvZG93bnJldi54bWxMj0FLw0AUhO+C/2F5gje7STE2xLyUEiiC6KG1F28v2W0S3H0bs9s2+utd&#10;T3ocZpj5plzP1oiznvzgGCFdJCA0t04N3CEc3rZ3OQgfiBUZxxrhS3tYV9dXJRXKXXinz/vQiVjC&#10;viCEPoSxkNK3vbbkF27UHL2jmyyFKKdOqokusdwauUySB2lp4LjQ06jrXrcf+5NFeK63r7Rrljb/&#10;NvXTy3Ezfh7eM8Tbm3nzCCLoOfyF4Rc/okMVmRp3YuWFQbjP45WAkK1ARHuVpRmIBiFPUpBVKf/z&#10;Vz8AAAD//wMAUEsBAi0AFAAGAAgAAAAhALaDOJL+AAAA4QEAABMAAAAAAAAAAAAAAAAAAAAAAFtD&#10;b250ZW50X1R5cGVzXS54bWxQSwECLQAUAAYACAAAACEAOP0h/9YAAACUAQAACwAAAAAAAAAAAAAA&#10;AAAvAQAAX3JlbHMvLnJlbHNQSwECLQAUAAYACAAAACEAe6vtqzQCAABdBAAADgAAAAAAAAAAAAAA&#10;AAAuAgAAZHJzL2Uyb0RvYy54bWxQSwECLQAUAAYACAAAACEAHyWZM98AAAAHAQAADwAAAAAAAAAA&#10;AAAAAACOBAAAZHJzL2Rvd25yZXYueG1sUEsFBgAAAAAEAAQA8wAAAJoFAAAAAA==&#10;" filled="f" stroked="f" strokeweight=".5pt">
                <v:textbox>
                  <w:txbxContent>
                    <w:p w:rsidR="00562DF4" w:rsidRDefault="00562DF4" w:rsidP="00C10322">
                      <w:pPr>
                        <w:rPr>
                          <w:sz w:val="32"/>
                        </w:rPr>
                      </w:pPr>
                      <w:r>
                        <w:rPr>
                          <w:sz w:val="32"/>
                        </w:rPr>
                        <w:t xml:space="preserve">PICTURE/ SOURCE/ INFO/ RESOURCE </w:t>
                      </w:r>
                    </w:p>
                  </w:txbxContent>
                </v:textbox>
              </v:shape>
            </w:pict>
          </mc:Fallback>
        </mc:AlternateContent>
      </w:r>
    </w:p>
    <w:p w:rsidR="00C10322" w:rsidRDefault="00C10322" w:rsidP="00C10322">
      <w:pPr>
        <w:spacing w:line="276" w:lineRule="auto"/>
        <w:jc w:val="center"/>
        <w:rPr>
          <w:rFonts w:cstheme="minorHAnsi"/>
          <w:b/>
          <w:sz w:val="32"/>
        </w:rPr>
      </w:pPr>
      <w:r>
        <w:rPr>
          <w:noProof/>
          <w:lang w:eastAsia="en-GB"/>
        </w:rPr>
        <mc:AlternateContent>
          <mc:Choice Requires="wps">
            <w:drawing>
              <wp:anchor distT="0" distB="0" distL="114300" distR="114300" simplePos="0" relativeHeight="251766784" behindDoc="0" locked="0" layoutInCell="1" allowOverlap="1" wp14:anchorId="128A30AF" wp14:editId="5A7A5F26">
                <wp:simplePos x="0" y="0"/>
                <wp:positionH relativeFrom="column">
                  <wp:posOffset>309880</wp:posOffset>
                </wp:positionH>
                <wp:positionV relativeFrom="paragraph">
                  <wp:posOffset>117475</wp:posOffset>
                </wp:positionV>
                <wp:extent cx="4648342" cy="4151772"/>
                <wp:effectExtent l="0" t="0" r="19050" b="20320"/>
                <wp:wrapNone/>
                <wp:docPr id="188" name="Rectangle 188"/>
                <wp:cNvGraphicFramePr/>
                <a:graphic xmlns:a="http://schemas.openxmlformats.org/drawingml/2006/main">
                  <a:graphicData uri="http://schemas.microsoft.com/office/word/2010/wordprocessingShape">
                    <wps:wsp>
                      <wps:cNvSpPr/>
                      <wps:spPr>
                        <a:xfrm>
                          <a:off x="0" y="0"/>
                          <a:ext cx="4648342" cy="415177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C819D" id="Rectangle 188" o:spid="_x0000_s1026" style="position:absolute;margin-left:24.4pt;margin-top:9.25pt;width:366pt;height:326.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3yGgQIAAGIFAAAOAAAAZHJzL2Uyb0RvYy54bWysFMtuGyHwXqn/gLg363U3j66yjqxEqSpF&#10;SZSkypmwYKMCQwF77X59B3a9dlOfql5g3u+Zy6uN0WQtfFBgG1qeTCgRlkOr7KKh319uP11QEiKz&#10;LdNgRUO3ItCr2ccPl52rxRSWoFvhCRqxoe5cQ5cxurooAl8Kw8IJOGGRKcEbFhH1i6L1rEPrRhfT&#10;yeSs6MC3zgMXISD1pmfSWbYvpeDxQcogItENxdhifn1+39JbzC5ZvfDMLRUfwmD/EIVhyqLT0dQN&#10;i4ysvPrLlFHcQwAZTziYAqRUXOQcMJty8i6b5yVzIueCxQluLFP4f2b5/frRE9Vi7y6wVZYZbNIT&#10;lo3ZhRYkEbFEnQs1Sj67Rz9gAcGU70Z6k37MhGxyWbdjWcUmEo7E6qy6+FxNKeHIq8rT8vx8mqwW&#10;e3XnQ/wqwJAENNRjALmcbH0XYi+6E0neLNwqrZHOam3TG0CrNtEykoZHXGtP1gzbHjfl4O1ACn0n&#10;zSJl1ueSobjVorf6JCSWBaOf5kDyQO5tMs6FjWeDXW1ROqlJjGBULI8p6rgLZpBNaiIP6qg4Oab4&#10;p8dRI3sFG0dloyz4YwbaH6PnXn6XfZ9zSv8N2i1Og4d+TYLjtwr7ccdCfGQe9wI3CHc9PuAjNXQN&#10;hQGiZAn+1zF6ksdxRS4lHe5ZQ8PPFfOCEv3N4iB/KasqLWZGqtPzKSL+kPN2yLErcw3Y0xKviuMZ&#10;TPJR70DpwbziSZgnr8hilqPvhvLod8h17PcfjwoX83kWw2V0LN7ZZ8eT8VTVNG8vm1fm3TCUEef5&#10;HnY7yep3s9nLJk0L81UEqfLg7us61BsXOY/+cHTSpTjEs9T+NM5+AwAA//8DAFBLAwQUAAYACAAA&#10;ACEA5GztN+EAAAAJAQAADwAAAGRycy9kb3ducmV2LnhtbEyPwU7DMBBE70j8g7VIXCrqtEAbhTgV&#10;AoF6QEi05cBtE5skNF5H8bYNf89yguPMrGbe5qvRd+rohtgGMjCbJqAcVcG2VBvYbZ+uUlCRkSx2&#10;gZyBbxdhVZyf5ZjZcKI3d9xwraSEYoYGGuY+0zpWjfMYp6F3JNlnGDyyyKHWdsCTlPtOz5NkoT22&#10;JAsN9u6hcdV+c/AGPtYj11+zZ37Z4+R9sm7K6vWxNObyYry/A8Vu5L9j+MUXdCiEqQwHslF1Bm5S&#10;IWfx01tQki/TRIzSwGI5vwZd5Pr/B8UPAAAA//8DAFBLAQItABQABgAIAAAAIQC2gziS/gAAAOEB&#10;AAATAAAAAAAAAAAAAAAAAAAAAABbQ29udGVudF9UeXBlc10ueG1sUEsBAi0AFAAGAAgAAAAhADj9&#10;If/WAAAAlAEAAAsAAAAAAAAAAAAAAAAALwEAAF9yZWxzLy5yZWxzUEsBAi0AFAAGAAgAAAAhAFnT&#10;fIaBAgAAYgUAAA4AAAAAAAAAAAAAAAAALgIAAGRycy9lMm9Eb2MueG1sUEsBAi0AFAAGAAgAAAAh&#10;AORs7TfhAAAACQEAAA8AAAAAAAAAAAAAAAAA2wQAAGRycy9kb3ducmV2LnhtbFBLBQYAAAAABAAE&#10;APMAAADpBQAAAAA=&#10;" filled="f" strokecolor="black [3213]" strokeweight="1pt"/>
            </w:pict>
          </mc:Fallback>
        </mc:AlternateContent>
      </w: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52"/>
          <w:szCs w:val="52"/>
        </w:rPr>
      </w:pPr>
    </w:p>
    <w:p w:rsidR="00C10322" w:rsidRDefault="00C10322" w:rsidP="00C10322">
      <w:pPr>
        <w:spacing w:line="276" w:lineRule="auto"/>
        <w:jc w:val="center"/>
        <w:rPr>
          <w:rFonts w:cstheme="minorHAnsi"/>
          <w:b/>
          <w:sz w:val="32"/>
        </w:rPr>
      </w:pPr>
    </w:p>
    <w:p w:rsidR="00C10322" w:rsidRDefault="00C10322" w:rsidP="00C10322">
      <w:pPr>
        <w:spacing w:line="276" w:lineRule="auto"/>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p w:rsidR="00C10322" w:rsidRDefault="00C10322"/>
    <w:p w:rsidR="00C10322" w:rsidRDefault="00562DF4">
      <w:r>
        <w:rPr>
          <w:noProof/>
          <w:lang w:eastAsia="en-GB"/>
        </w:rPr>
        <mc:AlternateContent>
          <mc:Choice Requires="wps">
            <w:drawing>
              <wp:anchor distT="0" distB="0" distL="114300" distR="114300" simplePos="0" relativeHeight="251770880" behindDoc="0" locked="0" layoutInCell="1" allowOverlap="1" wp14:anchorId="23A109C7" wp14:editId="7400CA04">
                <wp:simplePos x="0" y="0"/>
                <wp:positionH relativeFrom="page">
                  <wp:posOffset>7476506</wp:posOffset>
                </wp:positionH>
                <wp:positionV relativeFrom="paragraph">
                  <wp:posOffset>184587</wp:posOffset>
                </wp:positionV>
                <wp:extent cx="2457450" cy="986790"/>
                <wp:effectExtent l="19050" t="0" r="38100" b="41910"/>
                <wp:wrapNone/>
                <wp:docPr id="184" name="Cloud 184"/>
                <wp:cNvGraphicFramePr/>
                <a:graphic xmlns:a="http://schemas.openxmlformats.org/drawingml/2006/main">
                  <a:graphicData uri="http://schemas.microsoft.com/office/word/2010/wordprocessingShape">
                    <wps:wsp>
                      <wps:cNvSpPr/>
                      <wps:spPr>
                        <a:xfrm>
                          <a:off x="0" y="0"/>
                          <a:ext cx="2457450" cy="986790"/>
                        </a:xfrm>
                        <a:prstGeom prst="cloud">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DAF5C" id="Cloud 184" o:spid="_x0000_s1026" style="position:absolute;margin-left:588.7pt;margin-top:14.55pt;width:193.5pt;height:77.7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hpfwIAAF4FAAAOAAAAZHJzL2Uyb0RvYy54bWysVEtvGjEQvlfqf7B8bxYQeaEsESKiqhQl&#10;UZIqZ8drg1Wvx7UNC/31nfEuC005Vb3set6vb+bmdltbtlEhGnAlH54NOFNOQmXcsuTfXxdfrjiL&#10;SbhKWHCq5DsV+e3086ebxk/UCFZgKxUYOnFx0viSr1Lyk6KIcqVqEc/AK4dCDaEWCcmwLKogGvRe&#10;22I0GFwUDYTKB5AqRuTetUI+zf61VjI9ah1VYrbkmFvK35C/7/QtpjdisgzCr4zs0hD/kEUtjMOg&#10;vas7kQRbB/OXq9rIABF0OpNQF6C1kSrXgNUMBx+qeVkJr3It2Jzo+zbF/+dWPmyeAjMVzu5qzJkT&#10;NQ5pbmFdMWJgexofJ6j14p9CR0V8Uq1bHWr6YxVsm1u661uqtolJZI7G55fjc+y8RNn11cXlde55&#10;cbD2IaavCmpGj5JLip1bKTb3MWFI1N3rUDQHC2Ntnpt1xIhgTUW8TBBw1NwGthE48rQdUg3o4kgL&#10;KbIsqLK2lvxKO6vIhXXPSmNLKPucSAbjwaeQUrl00fnN2mSmMYPecHjK0KZ9Mp0umakM0t5wcMrw&#10;z4i9RY4KLvXGtXEQTjmofvSRW/199W3NVP47VDtEQoB2RaKXC4MDuRcxPYmAO4EzxD1Pj/jRFpqS&#10;Q/fibAXh1yk+6SNUUcpZgztW8vhzLYLizH5zCOLr4XhMS5kJBMoIiXAseT+WuHU9B5zpEC+Kl/lJ&#10;+snunzpA/YbnYEZRUSScxNgIqRT2xDy1u48HRarZLKvhInqR7t2Ll+Scukp4e92+ieA7VCbE8wPs&#10;91FMPmCz1SVLB7N1Am0ycA997fqNS5zB2B0cuhLHdNY6nMXpbwAAAP//AwBQSwMEFAAGAAgAAAAh&#10;AESay1XjAAAADAEAAA8AAABkcnMvZG93bnJldi54bWxMj8FOwzAQRO9I/IO1SFwQdVKlTQlxqtIK&#10;qb2AKFy4ObFJQu11FDtN+Hu2J7jt7I5m3+TryRp21r1vHQqIZxEwjZVTLdYCPt6f71fAfJCopHGo&#10;BfxoD+vi+iqXmXIjvunzMdSMQtBnUkATQpdx7qtGW+lnrtNIty/XWxlI9jVXvRwp3Bo+j6Ilt7JF&#10;+tDITm8bXZ2OgxWw3ZfO3Zl0PD1tdt/7XXJ4fRk+hbi9mTaPwIKewp8ZLviEDgUxlW5A5ZkhHadp&#10;Ql4B84cY2MWxWCa0KWlaJQvgRc7/lyh+AQAA//8DAFBLAQItABQABgAIAAAAIQC2gziS/gAAAOEB&#10;AAATAAAAAAAAAAAAAAAAAAAAAABbQ29udGVudF9UeXBlc10ueG1sUEsBAi0AFAAGAAgAAAAhADj9&#10;If/WAAAAlAEAAAsAAAAAAAAAAAAAAAAALwEAAF9yZWxzLy5yZWxzUEsBAi0AFAAGAAgAAAAhAMNH&#10;GGl/AgAAXgUAAA4AAAAAAAAAAAAAAAAALgIAAGRycy9lMm9Eb2MueG1sUEsBAi0AFAAGAAgAAAAh&#10;AESay1XjAAAADAEAAA8AAAAAAAAAAAAAAAAA2QQAAGRycy9kb3ducmV2LnhtbFBLBQYAAAAABAAE&#10;APMAAADp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266963,597944;122873,579739;394102,797176;331073,805879;937358,892908;899358,853162;1639836,793795;1624648,837401;1941442,524324;2126377,687327;2377697,350722;2295327,411848;2180077,123943;2184400,152815;1654114,90273;1696323,53451;1259500,107816;1279922,76065;796396,118598;870347,149389;234766,360658;221853,328245" o:connectangles="0,0,0,0,0,0,0,0,0,0,0,0,0,0,0,0,0,0,0,0,0,0"/>
                <w10:wrap anchorx="page"/>
              </v:shape>
            </w:pict>
          </mc:Fallback>
        </mc:AlternateContent>
      </w:r>
    </w:p>
    <w:p w:rsidR="0017291E" w:rsidRDefault="000E4C54" w:rsidP="0017291E">
      <w:pPr>
        <w:spacing w:line="276" w:lineRule="auto"/>
        <w:jc w:val="center"/>
        <w:rPr>
          <w:rFonts w:cstheme="minorHAnsi"/>
          <w:b/>
          <w:sz w:val="32"/>
        </w:rPr>
      </w:pPr>
      <w:r>
        <w:rPr>
          <w:noProof/>
          <w:lang w:eastAsia="en-GB"/>
        </w:rPr>
        <mc:AlternateContent>
          <mc:Choice Requires="wps">
            <w:drawing>
              <wp:anchor distT="0" distB="0" distL="114300" distR="114300" simplePos="0" relativeHeight="251771904" behindDoc="0" locked="0" layoutInCell="1" allowOverlap="1" wp14:anchorId="5D52FA88" wp14:editId="53620FA4">
                <wp:simplePos x="0" y="0"/>
                <wp:positionH relativeFrom="column">
                  <wp:posOffset>7833632</wp:posOffset>
                </wp:positionH>
                <wp:positionV relativeFrom="paragraph">
                  <wp:posOffset>198499</wp:posOffset>
                </wp:positionV>
                <wp:extent cx="898525" cy="88265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898525" cy="882650"/>
                        </a:xfrm>
                        <a:prstGeom prst="rect">
                          <a:avLst/>
                        </a:prstGeom>
                        <a:noFill/>
                        <a:ln w="6350">
                          <a:noFill/>
                        </a:ln>
                      </wps:spPr>
                      <wps:txbx>
                        <w:txbxContent>
                          <w:p w:rsidR="00562DF4" w:rsidRDefault="00562DF4" w:rsidP="00C10322">
                            <w:pPr>
                              <w:jc w:val="center"/>
                              <w:rPr>
                                <w:b/>
                              </w:rPr>
                            </w:pPr>
                            <w:r>
                              <w:rPr>
                                <w:b/>
                              </w:rPr>
                              <w:t>Most important +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2FA88" id="Text Box 183" o:spid="_x0000_s1193" type="#_x0000_t202" style="position:absolute;left:0;text-align:left;margin-left:616.8pt;margin-top:15.65pt;width:70.75pt;height:6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xMgIAAFwEAAAOAAAAZHJzL2Uyb0RvYy54bWysVMFu2zAMvQ/YPwi6r07SJHOMOEXWosOA&#10;oi3QDD0rspwYsEVNUmJ3X78nOU67bqdhF5kiKYrvPcrLq66p2VFZV5HO+fhixJnSkopK73L+fXP7&#10;KeXMeaELUZNWOX9Rjl+tPn5YtiZTE9pTXSjLUES7rDU533tvsiRxcq8a4S7IKI1gSbYRHlu7Swor&#10;WlRv6mQyGs2TlmxhLEnlHLw3fZCvYv2yVNI/lKVTntU5R28+rjau27Amq6XIdlaYfSVPbYh/6KIR&#10;lcal51I3wgt2sNUfpZpKWnJU+gtJTUJlWUkVMQDNePQOzdNeGBWxgBxnzjS5/1dW3h8fLasKaJde&#10;cqZFA5E2qvPsC3Us+MBQa1yGxCeDVN8hgOzB7+AMwLvSNuELSAxxcP1y5jeUk3Cmi3Q2mXEmEUrT&#10;yXwW+U9eDxvr/FdFDQtGzi3ki6yK453zaASpQ0q4S9NtVddRwlqzNufzS5T8LYITtcbBAKFvNVi+&#10;23YRdLoYcGypeAE8S/2IOCNvKzRxJ5x/FBYzAUSYc/+ApawJl9HJ4mxP9uff/CEfUiHKWYsZy7n7&#10;cRBWcVZ/0xBxMZ5Ow1DGzXT2eYKNfRvZvo3oQ3NNGOMxXpSR0Qz5vh7M0lLzjOewDrciJLTE3Tn3&#10;g3nt+8nHc5JqvY5JGEMj/J1+MjKUDuQFijfds7DmpIOHgPc0TKPI3snR5/a0rw+eyipqFYjuWT3x&#10;jxGOEp6eW3gjb/cx6/WnsPoFAAD//wMAUEsDBBQABgAIAAAAIQC38q4I4gAAAAwBAAAPAAAAZHJz&#10;L2Rvd25yZXYueG1sTI9NS8NAEIbvgv9hGcGb3SRLP4jZlBIoguihtRdvk+w2Ce5HzG7b6K93erK3&#10;eZmHd54p1pM17KzH0HsnIZ0lwLRrvOpdK+HwsX1aAQsRnULjnZbwowOsy/u7AnPlL26nz/vYMipx&#10;IUcJXYxDznloOm0xzPygHe2OfrQYKY4tVyNeqNwaniXJglvsHV3ocNBVp5uv/clKeK2277irM7v6&#10;NdXL23EzfB8+51I+PkybZ2BRT/Efhqs+qUNJTrU/ORWYoZwJsSBWgkgFsCshlvMUWE3TMhHAy4Lf&#10;PlH+AQAA//8DAFBLAQItABQABgAIAAAAIQC2gziS/gAAAOEBAAATAAAAAAAAAAAAAAAAAAAAAABb&#10;Q29udGVudF9UeXBlc10ueG1sUEsBAi0AFAAGAAgAAAAhADj9If/WAAAAlAEAAAsAAAAAAAAAAAAA&#10;AAAALwEAAF9yZWxzLy5yZWxzUEsBAi0AFAAGAAgAAAAhAJwxX7EyAgAAXAQAAA4AAAAAAAAAAAAA&#10;AAAALgIAAGRycy9lMm9Eb2MueG1sUEsBAi0AFAAGAAgAAAAhALfyrgjiAAAADAEAAA8AAAAAAAAA&#10;AAAAAAAAjAQAAGRycy9kb3ducmV2LnhtbFBLBQYAAAAABAAEAPMAAACbBQAAAAA=&#10;" filled="f" stroked="f" strokeweight=".5pt">
                <v:textbox>
                  <w:txbxContent>
                    <w:p w:rsidR="00562DF4" w:rsidRDefault="00562DF4" w:rsidP="00C10322">
                      <w:pPr>
                        <w:jc w:val="center"/>
                        <w:rPr>
                          <w:b/>
                        </w:rPr>
                      </w:pPr>
                      <w:r>
                        <w:rPr>
                          <w:b/>
                        </w:rPr>
                        <w:t>Most important + WHY:</w:t>
                      </w:r>
                    </w:p>
                  </w:txbxContent>
                </v:textbox>
              </v:shape>
            </w:pict>
          </mc:Fallback>
        </mc:AlternateContent>
      </w:r>
    </w:p>
    <w:p w:rsidR="0017291E" w:rsidRDefault="0017291E" w:rsidP="0017291E">
      <w:pPr>
        <w:spacing w:line="276" w:lineRule="auto"/>
        <w:jc w:val="center"/>
        <w:rPr>
          <w:rFonts w:cstheme="minorHAnsi"/>
          <w:b/>
          <w:sz w:val="32"/>
        </w:rPr>
      </w:pPr>
      <w:r w:rsidRPr="00B13573">
        <w:rPr>
          <w:rFonts w:cstheme="minorHAnsi"/>
          <w:b/>
          <w:noProof/>
          <w:sz w:val="32"/>
          <w:lang w:eastAsia="en-GB"/>
        </w:rPr>
        <mc:AlternateContent>
          <mc:Choice Requires="wps">
            <w:drawing>
              <wp:anchor distT="45720" distB="45720" distL="114300" distR="114300" simplePos="0" relativeHeight="251936768" behindDoc="0" locked="0" layoutInCell="1" allowOverlap="1" wp14:anchorId="73FEF76B" wp14:editId="1766B2D8">
                <wp:simplePos x="0" y="0"/>
                <wp:positionH relativeFrom="column">
                  <wp:posOffset>2247900</wp:posOffset>
                </wp:positionH>
                <wp:positionV relativeFrom="paragraph">
                  <wp:posOffset>248285</wp:posOffset>
                </wp:positionV>
                <wp:extent cx="3028950" cy="1404620"/>
                <wp:effectExtent l="0" t="0" r="0" b="0"/>
                <wp:wrapSquare wrapText="bothSides"/>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4620"/>
                        </a:xfrm>
                        <a:prstGeom prst="rect">
                          <a:avLst/>
                        </a:prstGeom>
                        <a:solidFill>
                          <a:srgbClr val="FFFFFF"/>
                        </a:solidFill>
                        <a:ln w="9525">
                          <a:noFill/>
                          <a:miter lim="800000"/>
                          <a:headEnd/>
                          <a:tailEnd/>
                        </a:ln>
                      </wps:spPr>
                      <wps:txbx>
                        <w:txbxContent>
                          <w:p w:rsidR="00562DF4" w:rsidRPr="00B13573" w:rsidRDefault="00562DF4" w:rsidP="0017291E">
                            <w:pPr>
                              <w:rPr>
                                <w:sz w:val="44"/>
                              </w:rPr>
                            </w:pPr>
                            <w:r>
                              <w:rPr>
                                <w:rFonts w:cstheme="minorHAnsi"/>
                                <w:b/>
                                <w:sz w:val="32"/>
                              </w:rPr>
                              <w:t>Examine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FEF76B" id="_x0000_s1194" type="#_x0000_t202" style="position:absolute;left:0;text-align:left;margin-left:177pt;margin-top:19.55pt;width:238.5pt;height:110.6pt;z-index:251936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lXJQIAACYEAAAOAAAAZHJzL2Uyb0RvYy54bWysU9uO2yAQfa/Uf0C8N3a8SZpYcVbbbFNV&#10;2l6k3X4AxjhGBYYCiZ1+fQeczUbbt6o8IGBmDjNnzqxvB63IUTgvwVR0OskpEYZDI82+oj+edu+W&#10;lPjATMMUGFHRk/D0dvP2zbq3pSigA9UIRxDE+LK3Fe1CsGWWed4JzfwErDBobMFpFvDq9lnjWI/o&#10;WmVFni+yHlxjHXDhPb7ej0a6SfhtK3j41rZeBKIqirmFtLu013HPNmtW7h2zneTnNNg/ZKGZNPjp&#10;BeqeBUYOTv4FpSV34KENEw46g7aVXKQasJpp/qqax45ZkWpBcry90OT/Hyz/evzuiGwqerNaUGKY&#10;xiY9iSGQDzCQIvLTW1+i26NFxzDgM/Y51ertA/CfnhjYdszsxZ1z0HeCNZjfNEZmV6Ejjo8gdf8F&#10;GvyGHQIkoKF1OpKHdBBExz6dLr2JqXB8vMmL5WqOJo626SyfLYrUvYyVz+HW+fBJgCbxUFGHzU/w&#10;7PjgQ0yHlc8u8TcPSjY7qVS6uH29VY4cGQpll1aq4JWbMqSv6GpezBOygRifNKRlQCErqSu6zOMa&#10;pRXp+Gia5BKYVOMZM1HmzE+kZCQnDPWQWrFKwZG8GpoTMuZgFC4OGh46cL8p6VG0FfW/DswJStRn&#10;g6yvprNZVHm6zObvkSLiri31tYUZjlAVDZSMx21Ik5H4sHfYnZ1MvL1kcs4ZxZjoPA9OVPv1PXm9&#10;jPfmDwAAAP//AwBQSwMEFAAGAAgAAAAhAFoQDObfAAAACgEAAA8AAABkcnMvZG93bnJldi54bWxM&#10;j8FOwzAQRO9I/IO1SNyok4ZWJcSpKiouHJAoSHB0YyeOsNeW7abh71lO9La7M5p902xnZ9mkYxo9&#10;CigXBTCNnVcjDgI+3p/vNsBSlqik9agF/OgE2/b6qpG18md809MhD4xCMNVSgMk51Jynzmgn08IH&#10;jaT1PjqZaY0DV1GeKdxZviyKNXdyRPpgZNBPRnffh5MT8OnMqPbx9atXdtq/9LtVmGMQ4vZm3j0C&#10;y3rO/2b4wyd0aInp6E+oErMCqtU9dck0PJTAyLCpSjocBSzXRQW8bfhlhfYXAAD//wMAUEsBAi0A&#10;FAAGAAgAAAAhALaDOJL+AAAA4QEAABMAAAAAAAAAAAAAAAAAAAAAAFtDb250ZW50X1R5cGVzXS54&#10;bWxQSwECLQAUAAYACAAAACEAOP0h/9YAAACUAQAACwAAAAAAAAAAAAAAAAAvAQAAX3JlbHMvLnJl&#10;bHNQSwECLQAUAAYACAAAACEAJi/JVyUCAAAmBAAADgAAAAAAAAAAAAAAAAAuAgAAZHJzL2Uyb0Rv&#10;Yy54bWxQSwECLQAUAAYACAAAACEAWhAM5t8AAAAKAQAADwAAAAAAAAAAAAAAAAB/BAAAZHJzL2Rv&#10;d25yZXYueG1sUEsFBgAAAAAEAAQA8wAAAIsFAAAAAA==&#10;" stroked="f">
                <v:textbox style="mso-fit-shape-to-text:t">
                  <w:txbxContent>
                    <w:p w:rsidR="00562DF4" w:rsidRPr="00B13573" w:rsidRDefault="00562DF4" w:rsidP="0017291E">
                      <w:pPr>
                        <w:rPr>
                          <w:sz w:val="44"/>
                        </w:rPr>
                      </w:pPr>
                      <w:r>
                        <w:rPr>
                          <w:rFonts w:cstheme="minorHAnsi"/>
                          <w:b/>
                          <w:sz w:val="32"/>
                        </w:rPr>
                        <w:t>Examine It</w:t>
                      </w:r>
                    </w:p>
                  </w:txbxContent>
                </v:textbox>
                <w10:wrap type="square"/>
              </v:shape>
            </w:pict>
          </mc:Fallback>
        </mc:AlternateContent>
      </w:r>
    </w:p>
    <w:p w:rsidR="00C10322" w:rsidRDefault="00C10322" w:rsidP="00C10322">
      <w:pPr>
        <w:spacing w:line="276" w:lineRule="auto"/>
        <w:jc w:val="center"/>
        <w:rPr>
          <w:rFonts w:cstheme="minorHAnsi"/>
          <w:b/>
          <w:sz w:val="32"/>
        </w:rPr>
      </w:pPr>
    </w:p>
    <w:p w:rsidR="00C10322" w:rsidRDefault="002005DC" w:rsidP="000E4C54">
      <w:pPr>
        <w:spacing w:line="276" w:lineRule="auto"/>
        <w:rPr>
          <w:rFonts w:cstheme="minorHAnsi"/>
          <w:b/>
          <w:sz w:val="32"/>
        </w:rPr>
      </w:pPr>
      <w:r>
        <w:rPr>
          <w:noProof/>
          <w:lang w:eastAsia="en-GB"/>
        </w:rPr>
        <mc:AlternateContent>
          <mc:Choice Requires="wps">
            <w:drawing>
              <wp:anchor distT="0" distB="0" distL="114300" distR="114300" simplePos="0" relativeHeight="251777024" behindDoc="0" locked="0" layoutInCell="1" allowOverlap="1" wp14:anchorId="59E7BC65" wp14:editId="2A3343D0">
                <wp:simplePos x="0" y="0"/>
                <wp:positionH relativeFrom="column">
                  <wp:posOffset>4204447</wp:posOffset>
                </wp:positionH>
                <wp:positionV relativeFrom="paragraph">
                  <wp:posOffset>132341</wp:posOffset>
                </wp:positionV>
                <wp:extent cx="5372100" cy="796178"/>
                <wp:effectExtent l="0" t="0" r="19050" b="23495"/>
                <wp:wrapNone/>
                <wp:docPr id="206" name="Rectangle 206"/>
                <wp:cNvGraphicFramePr/>
                <a:graphic xmlns:a="http://schemas.openxmlformats.org/drawingml/2006/main">
                  <a:graphicData uri="http://schemas.microsoft.com/office/word/2010/wordprocessingShape">
                    <wps:wsp>
                      <wps:cNvSpPr/>
                      <wps:spPr>
                        <a:xfrm>
                          <a:off x="0" y="0"/>
                          <a:ext cx="5372100" cy="796178"/>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D168E" id="Rectangle 206" o:spid="_x0000_s1026" style="position:absolute;margin-left:331.05pt;margin-top:10.4pt;width:423pt;height:62.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3gwIAAGEFAAAOAAAAZHJzL2Uyb0RvYy54bWysVF9v2yAQf5+074B4X21nbdNadaqoVadJ&#10;VVe1nfpMMSRowDEgcbJPvwM7TtbladoLcP/vftzd1fXGaLIWPiiwDa1OSkqE5dAqu2jo95e7TxeU&#10;hMhsyzRY0dCtCPR69vHDVedqMYEl6FZ4gk5sqDvX0GWMri6KwJfCsHACTlgUSvCGRST9omg969C7&#10;0cWkLM+LDnzrPHARAnJveyGdZf9SCh6/SRlEJLqhmFvMp8/nWzqL2RWrF565peJDGuwfsjBMWQw6&#10;urplkZGVV3+5Mop7CCDjCQdTgJSKi1wDVlOV76p5XjInci0ITnAjTOH/ueUP60dPVNvQSXlOiWUG&#10;P+kJYWN2oQVJTISoc6FGzWf36Acq4DPVu5HepBsrIZsM63aEVWwi4cg8+zydVCWiz1E2vTyvphfJ&#10;abG3dj7ELwIMSY+Geoyf0WTr+xB71Z1KCmbhTmmNfFZrm84AWrWJl4nUO+JGe7Jm+OtxUw3RDrQw&#10;drIsUmF9KfkVt1r0Xp+ERFQw+UlOJPfj3ifjXNiYocmeUDuZScxgNKyOGeq4S2bQTWYi9+loWB4z&#10;/DPiaJGjgo2jsVEW/DEH7Y8xcq+/q76vOZX/Bu0Wm8FDPyXB8TuF/3HPQnxkHscCvxBHPX7DQ2ro&#10;GgrDi5Il+F/H+EkfuxWllHQ4Zg0NP1fMC0r0V4t9fFmdnqa5zMTp2XSChD+UvB1K7MrcAP5phUvF&#10;8fxM+lHvntKDecWNME9RUcQsx9gN5dHviJvYjz/uFC7m86yGs+hYvLfPjifnCdXUby+bV+bd0JQR&#10;2/kBdiPJ6ne92esmSwvzVQSpcuPucR3wxjnOrT/snLQoDumstd+Ms98AAAD//wMAUEsDBBQABgAI&#10;AAAAIQB3gynW4QAAAAsBAAAPAAAAZHJzL2Rvd25yZXYueG1sTI9BT8MwDIXvSPyHyEhcJpa0gmoq&#10;TScEAu2AkBhw4OY2pilrkqrJtvLv8U5ws/2enr9XrWc3iANNsQ9eQ7ZUIMi3wfS+0/D+9ni1AhET&#10;eoND8KThhyKs6/OzCksTjv6VDtvUCQ7xsUQNNqWxlDK2lhzGZRjJs/YVJoeJ16mTZsIjh7tB5koV&#10;0mHv+YPFke4ttbvt3mn43Myp+86e0vMOFx+LjW3al4dG68uL+e4WRKI5/ZnhhM/oUDNTE/beRDFo&#10;KIo8Y6uGXHGFk+FGrfjS8HRd5CDrSv7vUP8CAAD//wMAUEsBAi0AFAAGAAgAAAAhALaDOJL+AAAA&#10;4QEAABMAAAAAAAAAAAAAAAAAAAAAAFtDb250ZW50X1R5cGVzXS54bWxQSwECLQAUAAYACAAAACEA&#10;OP0h/9YAAACUAQAACwAAAAAAAAAAAAAAAAAvAQAAX3JlbHMvLnJlbHNQSwECLQAUAAYACAAAACEA&#10;MSRft4MCAABhBQAADgAAAAAAAAAAAAAAAAAuAgAAZHJzL2Uyb0RvYy54bWxQSwECLQAUAAYACAAA&#10;ACEAd4Mp1uEAAAALAQAADwAAAAAAAAAAAAAAAADdBAAAZHJzL2Rvd25yZXYueG1sUEsFBgAAAAAE&#10;AAQA8wAAAOsFAAAAAA==&#10;" filled="f" strokecolor="black [3213]" strokeweight="1pt"/>
            </w:pict>
          </mc:Fallback>
        </mc:AlternateContent>
      </w:r>
      <w:r>
        <w:rPr>
          <w:noProof/>
          <w:lang w:eastAsia="en-GB"/>
        </w:rPr>
        <mc:AlternateContent>
          <mc:Choice Requires="wps">
            <w:drawing>
              <wp:anchor distT="0" distB="0" distL="114300" distR="114300" simplePos="0" relativeHeight="251774976" behindDoc="0" locked="0" layoutInCell="1" allowOverlap="1" wp14:anchorId="0BBD433B" wp14:editId="76C8D88A">
                <wp:simplePos x="0" y="0"/>
                <wp:positionH relativeFrom="column">
                  <wp:posOffset>116541</wp:posOffset>
                </wp:positionH>
                <wp:positionV relativeFrom="paragraph">
                  <wp:posOffset>132341</wp:posOffset>
                </wp:positionV>
                <wp:extent cx="3971925" cy="3215528"/>
                <wp:effectExtent l="0" t="0" r="28575" b="23495"/>
                <wp:wrapNone/>
                <wp:docPr id="207" name="Rectangle 207"/>
                <wp:cNvGraphicFramePr/>
                <a:graphic xmlns:a="http://schemas.openxmlformats.org/drawingml/2006/main">
                  <a:graphicData uri="http://schemas.microsoft.com/office/word/2010/wordprocessingShape">
                    <wps:wsp>
                      <wps:cNvSpPr/>
                      <wps:spPr>
                        <a:xfrm>
                          <a:off x="0" y="0"/>
                          <a:ext cx="3971925" cy="3215528"/>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B09F5" id="Rectangle 207" o:spid="_x0000_s1026" style="position:absolute;margin-left:9.2pt;margin-top:10.4pt;width:312.75pt;height:253.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1GVhAIAAGIFAAAOAAAAZHJzL2Uyb0RvYy54bWysVFtv2jAUfp+0/2D5fQ1JSy8RoUKtOk2q&#10;WtR26rNxbLDm+Hi2IbBfv2MnBNbxNO3FOfdbvnMmt9tGk41wXoGpaH42okQYDrUyy4p+f3v4ck2J&#10;D8zUTIMRFd0JT2+nnz9NWluKAlaga+EIBjG+bG1FVyHYMss8X4mG+TOwwqBSgmtYQNYts9qxFqM3&#10;OitGo8usBVdbB1x4j9L7TkmnKb6UgodnKb0IRFcUawvpdeldxDebTli5dMyuFO/LYP9QRcOUwaRD&#10;qHsWGFk79VeoRnEHHmQ449BkIKXiIvWA3eSjD928rpgVqRccjrfDmPz/C8ufNnNHVF3RYnRFiWEN&#10;/qQXHBszSy1IFOKIWutLtHy1c9dzHsnY71a6Jn6xE7JNY90NYxXbQDgKz2+u8ptiTAlH3XmRj8fF&#10;dYyaHdyt8+GrgIZEoqIOC0jjZJtHHzrTvUnMZuBBaY1yVmoTXw9a1VGWmAgecacd2TD87WGb99mO&#10;rDB39MxiZ10viQo7LbqoL0LiWLD6IhWSAHmIyTgXJlz2cbVB6+gmsYLBMT/lqMO+mN42uokE1MFx&#10;dMrxz4yDR8oKJgzOjTLgTgWofwyZO/t9913Psf0F1DtEg4NuTbzlDwr/xyPzYc4c7gVuEO56eMZH&#10;amgrCj1FyQrcr1PyaI9wRS0lLe5ZRf3PNXOCEv3NIJBv8ouLuJiJuRhfFci4Y83iWGPWzR3gP83x&#10;qlieyGgf9J6UDpp3PAmzmBVVzHDMXVEe3J65C93+41HhYjZLZriMloVH82p5DB6nGvH2tn1nzvag&#10;DIjnJ9jvJCs/YLOzjZ4GZusAUiXgHubazxsXOUG/PzrxUhzzyepwGqe/AQAA//8DAFBLAwQUAAYA&#10;CAAAACEAECpPouEAAAAJAQAADwAAAGRycy9kb3ducmV2LnhtbEyPwU7DMBBE70j8g7VIXCrqNJRS&#10;QpwKgUA9ICQKHLht4iUJjddR7Lbh77uc4Dia0cybfDW6Tu1pCK1nA7NpAoq48rbl2sD72+PFElSI&#10;yBY7z2TghwKsitOTHDPrD/xK+02slZRwyNBAE2OfaR2qhhyGqe+Jxfvyg8Mocqi1HfAg5a7TaZIs&#10;tMOWZaHBnu4bqrabnTPwuR5j/T17is9bnHxM1k1ZvTyUxpyfjXe3oCKN8S8Mv/iCDoUwlX7HNqhO&#10;9HIuSQNpIg/EX8wvb0CVBq7S6xR0kev/D4ojAAAA//8DAFBLAQItABQABgAIAAAAIQC2gziS/gAA&#10;AOEBAAATAAAAAAAAAAAAAAAAAAAAAABbQ29udGVudF9UeXBlc10ueG1sUEsBAi0AFAAGAAgAAAAh&#10;ADj9If/WAAAAlAEAAAsAAAAAAAAAAAAAAAAALwEAAF9yZWxzLy5yZWxzUEsBAi0AFAAGAAgAAAAh&#10;AJOLUZWEAgAAYgUAAA4AAAAAAAAAAAAAAAAALgIAAGRycy9lMm9Eb2MueG1sUEsBAi0AFAAGAAgA&#10;AAAhABAqT6LhAAAACQEAAA8AAAAAAAAAAAAAAAAA3gQAAGRycy9kb3ducmV2LnhtbFBLBQYAAAAA&#10;BAAEAPMAAADsBQAAAAA=&#10;" filled="f" strokecolor="black [3213]" strokeweight="1pt"/>
            </w:pict>
          </mc:Fallback>
        </mc:AlternateContent>
      </w:r>
      <w:r w:rsidR="00060140" w:rsidRPr="0050174E">
        <w:rPr>
          <w:noProof/>
          <w:lang w:eastAsia="en-GB"/>
        </w:rPr>
        <mc:AlternateContent>
          <mc:Choice Requires="wps">
            <w:drawing>
              <wp:anchor distT="0" distB="0" distL="114300" distR="114300" simplePos="0" relativeHeight="251971584" behindDoc="0" locked="0" layoutInCell="1" allowOverlap="1" wp14:anchorId="1228297C" wp14:editId="29CC3D8F">
                <wp:simplePos x="0" y="0"/>
                <wp:positionH relativeFrom="column">
                  <wp:posOffset>826770</wp:posOffset>
                </wp:positionH>
                <wp:positionV relativeFrom="paragraph">
                  <wp:posOffset>3319145</wp:posOffset>
                </wp:positionV>
                <wp:extent cx="696595" cy="40830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96595" cy="408305"/>
                        </a:xfrm>
                        <a:prstGeom prst="rect">
                          <a:avLst/>
                        </a:prstGeom>
                        <a:noFill/>
                        <a:ln w="6350">
                          <a:noFill/>
                        </a:ln>
                      </wps:spPr>
                      <wps:txbx>
                        <w:txbxContent>
                          <w:p w:rsidR="00562DF4" w:rsidRPr="00277277" w:rsidRDefault="00562DF4" w:rsidP="0050174E">
                            <w:pPr>
                              <w:jc w:val="right"/>
                              <w:rPr>
                                <w:sz w:val="16"/>
                                <w:szCs w:val="16"/>
                              </w:rPr>
                            </w:pPr>
                            <w:r w:rsidRPr="00277277">
                              <w:rPr>
                                <w:b/>
                                <w:sz w:val="16"/>
                                <w:szCs w:val="16"/>
                              </w:rPr>
                              <w:t>Key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8297C" id="Text Box 58" o:spid="_x0000_s1195" type="#_x0000_t202" style="position:absolute;margin-left:65.1pt;margin-top:261.35pt;width:54.85pt;height:32.1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7TJMAIAAFoEAAAOAAAAZHJzL2Uyb0RvYy54bWysVFFv2jAQfp+0/2D5fSRQYCUiVKwV06Sq&#10;rQRVn41jk0i2z7MNCfv1OztAUbenaS/mfHe58/d9d8zvOq3IQTjfgCnpcJBTIgyHqjG7kr5uVl9u&#10;KfGBmYopMKKkR+Hp3eLzp3lrCzGCGlQlHMEixhetLWkdgi2yzPNaaOYHYIXBoASnWcCr22WVYy1W&#10;1yob5fk0a8FV1gEX3qP3oQ/SRaovpeDhWUovAlElxbeFdLp0buOZLeas2Dlm64afnsH+4RWaNQab&#10;Xko9sMDI3jV/lNINd+BBhgEHnYGUDRcJA6IZ5h/QrGtmRcKC5Hh7ocn/v7L86fDiSFOVdIJKGaZR&#10;o43oAvkGHUEX8tNaX2Da2mJi6NCPOp/9Hp0Rdiedjr8IiGAcmT5e2I3VODqns+lkNqGEY2ic397k&#10;k1gle//YOh++C9AkGiV1KF7ilB0efehTzymxl4FVo1QSUBnSYoObSZ4+uESwuDLYI0Lonxqt0G27&#10;BHl2wbGF6ojwHPQD4i1fNfiIR+bDC3M4EYgIpzw84yEVYDM4WZTU4H79zR/zUSiMUtLihJXU/9wz&#10;JyhRPwxKOBuOx3Ek02U8+TrCi7uObK8jZq/vAYd4iPtkeTJjflBnUzrQb7gMy9gVQ8xw7F3ScDbv&#10;Qz/3uExcLJcpCYfQsvBo1pbH0pHWSPGme2POnnQIKOATnGeRFR/k6HN7QZb7ALJJWkWie1ZP/OMA&#10;J7VPyxY35Pqest7/Eha/AQAA//8DAFBLAwQUAAYACAAAACEAjW28VOEAAAALAQAADwAAAGRycy9k&#10;b3ducmV2LnhtbEyPy07DMBBF90j8gzVI7KiNq9I0xKmqSBUSgkVLN+wmsZtE+BFitw18PcMKlnfm&#10;6M6ZYj05y85mjH3wCu5nApjxTdC9bxUc3rZ3GbCY0Gu0wRsFXybCury+KjDX4eJ35rxPLaMSH3NU&#10;0KU05JzHpjMO4ywMxtPuGEaHieLYcj3ihcqd5VKIB+6w93Shw8FUnWk+9ien4LnavuKuli77ttXT&#10;y3EzfB7eF0rd3kybR2DJTOkPhl99UoeSnOpw8joyS3kuJKEKFlIugREh56sVsJom2VIALwv+/4fy&#10;BwAA//8DAFBLAQItABQABgAIAAAAIQC2gziS/gAAAOEBAAATAAAAAAAAAAAAAAAAAAAAAABbQ29u&#10;dGVudF9UeXBlc10ueG1sUEsBAi0AFAAGAAgAAAAhADj9If/WAAAAlAEAAAsAAAAAAAAAAAAAAAAA&#10;LwEAAF9yZWxzLy5yZWxzUEsBAi0AFAAGAAgAAAAhABjntMkwAgAAWgQAAA4AAAAAAAAAAAAAAAAA&#10;LgIAAGRycy9lMm9Eb2MueG1sUEsBAi0AFAAGAAgAAAAhAI1tvFThAAAACwEAAA8AAAAAAAAAAAAA&#10;AAAAigQAAGRycy9kb3ducmV2LnhtbFBLBQYAAAAABAAEAPMAAACYBQAAAAA=&#10;" filled="f" stroked="f" strokeweight=".5pt">
                <v:textbox>
                  <w:txbxContent>
                    <w:p w:rsidR="00562DF4" w:rsidRPr="00277277" w:rsidRDefault="00562DF4" w:rsidP="0050174E">
                      <w:pPr>
                        <w:jc w:val="right"/>
                        <w:rPr>
                          <w:sz w:val="16"/>
                          <w:szCs w:val="16"/>
                        </w:rPr>
                      </w:pPr>
                      <w:r w:rsidRPr="00277277">
                        <w:rPr>
                          <w:b/>
                          <w:sz w:val="16"/>
                          <w:szCs w:val="16"/>
                        </w:rPr>
                        <w:t>Key Dates</w:t>
                      </w:r>
                    </w:p>
                  </w:txbxContent>
                </v:textbox>
              </v:shape>
            </w:pict>
          </mc:Fallback>
        </mc:AlternateContent>
      </w:r>
      <w:r w:rsidR="00060140" w:rsidRPr="0050174E">
        <w:rPr>
          <w:noProof/>
          <w:lang w:eastAsia="en-GB"/>
        </w:rPr>
        <mc:AlternateContent>
          <mc:Choice Requires="wps">
            <w:drawing>
              <wp:anchor distT="0" distB="0" distL="114300" distR="114300" simplePos="0" relativeHeight="251969536" behindDoc="0" locked="0" layoutInCell="1" allowOverlap="1" wp14:anchorId="1B6263AE" wp14:editId="2896BDB0">
                <wp:simplePos x="0" y="0"/>
                <wp:positionH relativeFrom="column">
                  <wp:posOffset>111760</wp:posOffset>
                </wp:positionH>
                <wp:positionV relativeFrom="paragraph">
                  <wp:posOffset>3514725</wp:posOffset>
                </wp:positionV>
                <wp:extent cx="3971925" cy="1598930"/>
                <wp:effectExtent l="0" t="0" r="28575" b="20320"/>
                <wp:wrapNone/>
                <wp:docPr id="47" name="Rectangle 47"/>
                <wp:cNvGraphicFramePr/>
                <a:graphic xmlns:a="http://schemas.openxmlformats.org/drawingml/2006/main">
                  <a:graphicData uri="http://schemas.microsoft.com/office/word/2010/wordprocessingShape">
                    <wps:wsp>
                      <wps:cNvSpPr/>
                      <wps:spPr>
                        <a:xfrm>
                          <a:off x="0" y="0"/>
                          <a:ext cx="3971925" cy="15989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452EF" id="Rectangle 47" o:spid="_x0000_s1026" style="position:absolute;margin-left:8.8pt;margin-top:276.75pt;width:312.75pt;height:125.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4shAIAAGAFAAAOAAAAZHJzL2Uyb0RvYy54bWysVEtvGjEQvlfqf7B8b5Yl5AHKEiEiqkpR&#10;EiWpcna8Nli1Pa5tWOiv79i7LDTlVPWyO++Xv5mb263RZCN8UGArWp4NKBGWQ63ssqLfXxdfrikJ&#10;kdmaabCiojsR6O3086ebxk3EEFaga+EJBrFh0riKrmJ0k6IIfCUMC2fghEWlBG9YRNYvi9qzBqMb&#10;XQwHg8uiAV87D1yEgNK7VkmnOb6UgsdHKYOIRFcUa4v56/P3PX2L6Q2bLD1zK8W7Mtg/VGGYspi0&#10;D3XHIiNrr/4KZRT3EEDGMw6mACkVF7kH7KYcfOjmZcWcyL3gcILrxxT+X1j+sHnyRNUVHV1RYpnB&#10;N3rGqTG71IKgDAfUuDBBuxf35DsuIJm63Upv0h/7INs81F0/VLGNhKPwfHxVjocXlHDUlRfj6/F5&#10;HntxcHc+xK8CDElERT3mz8Nkm/sQMSWa7k1SNgsLpXV+OW2TIIBWdZJlJkFHzLUnG4aPHrdl6gFD&#10;HFkhlzyL1FnbS6biTosUQttnIXEoWP0wF5LheIjJOBc2XnZxs3Vyk1hB71iectRxX0xnm9xEhmnv&#10;ODjl+GfG3iNnBRt7Z6Ms+FMB6h995tZ+333bc2r/HeodYsFDuyTB8YXC97hnIT4xj1uB+4ObHh/x&#10;IzU0FYWOomQF/tcpebJHsKKWkga3rKLh55p5QYn+ZhHG43I0SmuZmdHF1RAZf6x5P9bYtZkDvmmJ&#10;N8XxTCb7qPek9GDe8CDMUlZUMcsxd0V59HtmHtvtx5PCxWyWzXAVHYv39sXxFDxNNeHtdfvGvOtA&#10;GRHPD7DfSDb5gM3WNnlamK0jSJWBe5hrN29c4wzG7uSkO3HMZ6vDYZz+BgAA//8DAFBLAwQUAAYA&#10;CAAAACEAlVglaeEAAAAKAQAADwAAAGRycy9kb3ducmV2LnhtbEyPwU7DMBBE70j8g7VIXCrqhJBQ&#10;hTgVAoF6QEgUOHDbxEscGq+j2G3D32NOcBzt08zbaj3bQRxo8r1jBekyAUHcOt1zp+Dt9eFiBcIH&#10;ZI2DY1LwTR7W9elJhaV2R36hwzZ0IpawL1GBCWEspfStIYt+6UbiePt0k8UQ49RJPeExlttBXiZJ&#10;IS32HBcMjnRnqN1t91bBx2YO3Vf6GJ52uHhfbEzTPt83Sp2fzbc3IALN4Q+GX/2oDnV0atyetRdD&#10;zNdFJBXkeZaDiEBxlaUgGgWrJM9A1pX8/0L9AwAA//8DAFBLAQItABQABgAIAAAAIQC2gziS/gAA&#10;AOEBAAATAAAAAAAAAAAAAAAAAAAAAABbQ29udGVudF9UeXBlc10ueG1sUEsBAi0AFAAGAAgAAAAh&#10;ADj9If/WAAAAlAEAAAsAAAAAAAAAAAAAAAAALwEAAF9yZWxzLy5yZWxzUEsBAi0AFAAGAAgAAAAh&#10;AEt5biyEAgAAYAUAAA4AAAAAAAAAAAAAAAAALgIAAGRycy9lMm9Eb2MueG1sUEsBAi0AFAAGAAgA&#10;AAAhAJVYJWnhAAAACgEAAA8AAAAAAAAAAAAAAAAA3gQAAGRycy9kb3ducmV2LnhtbFBLBQYAAAAA&#10;BAAEAPMAAADsBQAAAAA=&#10;" filled="f" strokecolor="black [3213]" strokeweight="1pt"/>
            </w:pict>
          </mc:Fallback>
        </mc:AlternateContent>
      </w:r>
      <w:r w:rsidR="00060140">
        <w:rPr>
          <w:noProof/>
          <w:lang w:eastAsia="en-GB"/>
        </w:rPr>
        <mc:AlternateContent>
          <mc:Choice Requires="wps">
            <w:drawing>
              <wp:anchor distT="0" distB="0" distL="114300" distR="114300" simplePos="0" relativeHeight="251778048" behindDoc="0" locked="0" layoutInCell="1" allowOverlap="1" wp14:anchorId="39F7DA9C" wp14:editId="748A6C0F">
                <wp:simplePos x="0" y="0"/>
                <wp:positionH relativeFrom="column">
                  <wp:posOffset>4200525</wp:posOffset>
                </wp:positionH>
                <wp:positionV relativeFrom="paragraph">
                  <wp:posOffset>1088390</wp:posOffset>
                </wp:positionV>
                <wp:extent cx="5372100" cy="4037330"/>
                <wp:effectExtent l="0" t="0" r="19050" b="20320"/>
                <wp:wrapNone/>
                <wp:docPr id="205" name="Rectangle 205"/>
                <wp:cNvGraphicFramePr/>
                <a:graphic xmlns:a="http://schemas.openxmlformats.org/drawingml/2006/main">
                  <a:graphicData uri="http://schemas.microsoft.com/office/word/2010/wordprocessingShape">
                    <wps:wsp>
                      <wps:cNvSpPr/>
                      <wps:spPr>
                        <a:xfrm>
                          <a:off x="0" y="0"/>
                          <a:ext cx="5372100" cy="40373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DC3F8" id="Rectangle 205" o:spid="_x0000_s1026" style="position:absolute;margin-left:330.75pt;margin-top:85.7pt;width:423pt;height:317.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DP/hQIAAGIFAAAOAAAAZHJzL2Uyb0RvYy54bWysVN1P2zAQf5+0/8Hy+0jSFtgqUlSBmCYh&#10;qICJZ+PYrTXb59lu0+6v39lJ0471adpL4vu++93H1fXWaLIRPiiwNa3OSkqE5dAou6zp95e7T58p&#10;CZHZhmmwoqY7Eej17OOHq9ZNxQhWoBvhCTqxYdq6mq5idNOiCHwlDAtn4IRFoQRvWETSL4vGsxa9&#10;G12MyvKiaME3zgMXISD3thPSWfYvpeDxUcogItE1xdxi/vr8fUvfYnbFpkvP3ErxPg32D1kYpiwG&#10;HVzdssjI2qu/XBnFPQSQ8YyDKUBKxUWuAaupynfVPK+YE7kWBCe4Aabw/9zyh83CE9XUdFSeU2KZ&#10;wSY9IWzMLrUgiYkQtS5MUfPZLXxPBXymerfSm/THSsg2w7obYBXbSDgyz8eXo6pE9DnKJuX4cjzO&#10;wBcHc+dD/CrAkPSoqccEMpxscx8ihkTVvUqKZuFOaZ17p21iBNCqSbxMpOERN9qTDcO2x22VakAX&#10;R1pIJcsiVdbVkl9xp0Vyoe2TkAgLZj/KieSBPPhknAsbL3q/WTuZScxgMKxOGeq4T6bXTWYiD+pg&#10;WJ4y/DPiYJGjgo2DsVEW/CkHzY8hcqe/r76rOZX/Bs0Op8FDtybB8TuF/bhnIS6Yx73AHuKux0f8&#10;SA1tTaF/UbIC/+sUP+njuKKUkhb3rKbh55p5QYn+ZnGQv1STSVrMTEzOL0dI+GPJ27HErs0NYE8r&#10;vCqO52fSj3r/lB7MK56EeYqKImY5xq4pj35P3MRu//GocDGfZzVcRsfivX12PDlPqKZ5e9m+Mu/6&#10;oYw4zw+w30k2fTebnW6ytDBfR5AqD+4B1x5vXOQ8jP3RSZfimM5ah9M4+w0AAP//AwBQSwMEFAAG&#10;AAgAAAAhAAo7DKXiAAAADAEAAA8AAABkcnMvZG93bnJldi54bWxMj8FOwzAMhu9IvENkJC4TSzqx&#10;dipNJwQC7YAmMeDAzW1DU9Y4VZNt5e3xTnC0/0+/PxfryfXiaMbQedKQzBUIQ7VvOmo1vL893axA&#10;hIjUYO/JaPgxAdbl5UWBeeNP9GqOu9gKLqGQowYb45BLGWprHIa5Hwxx9uVHh5HHsZXNiCcud71c&#10;KJVKhx3xBYuDebCm3u8OTsPnZortd/IcX/Y4+5htbFVvHyutr6+m+zsQ0UzxD4azPqtDyU6VP1AT&#10;RK8hTZMloxxkyS2IM7FUGa8qDSuVLUCWhfz/RPkLAAD//wMAUEsBAi0AFAAGAAgAAAAhALaDOJL+&#10;AAAA4QEAABMAAAAAAAAAAAAAAAAAAAAAAFtDb250ZW50X1R5cGVzXS54bWxQSwECLQAUAAYACAAA&#10;ACEAOP0h/9YAAACUAQAACwAAAAAAAAAAAAAAAAAvAQAAX3JlbHMvLnJlbHNQSwECLQAUAAYACAAA&#10;ACEA+lgz/4UCAABiBQAADgAAAAAAAAAAAAAAAAAuAgAAZHJzL2Uyb0RvYy54bWxQSwECLQAUAAYA&#10;CAAAACEACjsMpeIAAAAMAQAADwAAAAAAAAAAAAAAAADfBAAAZHJzL2Rvd25yZXYueG1sUEsFBgAA&#10;AAAEAAQA8wAAAO4FAAAAAA==&#10;" filled="f" strokecolor="black [3213]" strokeweight="1pt"/>
            </w:pict>
          </mc:Fallback>
        </mc:AlternateContent>
      </w:r>
      <w:r w:rsidR="00060140">
        <w:rPr>
          <w:noProof/>
          <w:lang w:eastAsia="en-GB"/>
        </w:rPr>
        <mc:AlternateContent>
          <mc:Choice Requires="wps">
            <w:drawing>
              <wp:anchor distT="0" distB="0" distL="114300" distR="114300" simplePos="0" relativeHeight="251779072" behindDoc="0" locked="0" layoutInCell="1" allowOverlap="1" wp14:anchorId="7D607009" wp14:editId="77B6FB62">
                <wp:simplePos x="0" y="0"/>
                <wp:positionH relativeFrom="column">
                  <wp:posOffset>4295775</wp:posOffset>
                </wp:positionH>
                <wp:positionV relativeFrom="paragraph">
                  <wp:posOffset>119380</wp:posOffset>
                </wp:positionV>
                <wp:extent cx="5057775" cy="70485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5057775" cy="704850"/>
                        </a:xfrm>
                        <a:prstGeom prst="rect">
                          <a:avLst/>
                        </a:prstGeom>
                        <a:noFill/>
                        <a:ln w="6350">
                          <a:noFill/>
                        </a:ln>
                      </wps:spPr>
                      <wps:txbx>
                        <w:txbxContent>
                          <w:p w:rsidR="00562DF4" w:rsidRDefault="00562DF4" w:rsidP="00C10322">
                            <w:pPr>
                              <w:rPr>
                                <w:b/>
                                <w:sz w:val="28"/>
                              </w:rPr>
                            </w:pPr>
                            <w:r>
                              <w:rPr>
                                <w:b/>
                                <w:sz w:val="28"/>
                              </w:rPr>
                              <w:t>Exam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07009" id="Text Box 204" o:spid="_x0000_s1196" type="#_x0000_t202" style="position:absolute;margin-left:338.25pt;margin-top:9.4pt;width:398.25pt;height:5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zMwIAAF0EAAAOAAAAZHJzL2Uyb0RvYy54bWysVFFv2jAQfp+0/2D5fSQwKG1EqFgrpkmo&#10;rQRTn41jk0i2z7MNCfv1OztAWbenaS/O+e58vu/7zpndd1qRg3C+AVPS4SCnRBgOVWN2Jf2+WX66&#10;pcQHZiqmwIiSHoWn9/OPH2atLcQIalCVcASLGF+0tqR1CLbIMs9roZkfgBUGgxKcZgG3bpdVjrVY&#10;XatslOc3WQuusg648B69j32QzlN9KQUPz1J6EYgqKfYW0urSuo1rNp+xYueYrRt+aoP9QxeaNQYv&#10;vZR6ZIGRvWv+KKUb7sCDDAMOOgMpGy4SBkQzzN+hWdfMioQFyfH2QpP/f2X50+HFkaYq6SgfU2KY&#10;RpE2ogvkC3Qk+pCh1voCE9cWU0OHAVT67PfojMA76XT8IiSCceT6eOE3luPonOST6XQ6oYRjbJqP&#10;bydJgOzttHU+fBWgSTRK6lC/RCs7rHzATjD1nBIvM7BslEoaKkPakt58xpK/RfCEMngwYuh7jVbo&#10;tl1CfTc6A9lCdUR8DvoZ8ZYvG2xixXx4YQ6HAiHhoIdnXKQCvAxOFiU1uJ9/88d81AqjlLQ4ZCX1&#10;P/bMCUrUN4Mq3g3H4ziVaTOeTEe4cdeR7XXE7PUD4BwP8UlZnsyYH9TZlA70K76HRbwVQ8xwvLuk&#10;4Ww+hH708T1xsVikJJxDy8LKrC2PpSN5keJN98qcPekQUMEnOI8jK97J0ef2tC/2AWSTtIpE96ye&#10;+McZThKe3lt8JNf7lPX2V5j/AgAA//8DAFBLAwQUAAYACAAAACEAHjNHSOIAAAALAQAADwAAAGRy&#10;cy9kb3ducmV2LnhtbEyPwU7DMBBE70j8g7VI3KhDoGkIcaoqUoWE6KGlF25OvE0i4nWI3Tbw9WxP&#10;cNvRPM3O5MvJ9uKEo+8cKbifRSCQamc6ahTs39d3KQgfNBndO0IF3+hhWVxf5Toz7kxbPO1CIziE&#10;fKYVtCEMmZS+btFqP3MDEnsHN1odWI6NNKM+c7jtZRxFibS6I/7Q6gHLFuvP3dEqeC3XG72tYpv+&#10;9OXL22E1fO0/5krd3kyrZxABp/AHw6U+V4eCO1XuSMaLXkGySOaMspHyhAvwuHjgdRVf8VMKssjl&#10;/w3FLwAAAP//AwBQSwECLQAUAAYACAAAACEAtoM4kv4AAADhAQAAEwAAAAAAAAAAAAAAAAAAAAAA&#10;W0NvbnRlbnRfVHlwZXNdLnhtbFBLAQItABQABgAIAAAAIQA4/SH/1gAAAJQBAAALAAAAAAAAAAAA&#10;AAAAAC8BAABfcmVscy8ucmVsc1BLAQItABQABgAIAAAAIQCe/yTzMwIAAF0EAAAOAAAAAAAAAAAA&#10;AAAAAC4CAABkcnMvZTJvRG9jLnhtbFBLAQItABQABgAIAAAAIQAeM0dI4gAAAAsBAAAPAAAAAAAA&#10;AAAAAAAAAI0EAABkcnMvZG93bnJldi54bWxQSwUGAAAAAAQABADzAAAAnAUAAAAA&#10;" filled="f" stroked="f" strokeweight=".5pt">
                <v:textbox>
                  <w:txbxContent>
                    <w:p w:rsidR="00562DF4" w:rsidRDefault="00562DF4" w:rsidP="00C10322">
                      <w:pPr>
                        <w:rPr>
                          <w:b/>
                          <w:sz w:val="28"/>
                        </w:rPr>
                      </w:pPr>
                      <w:r>
                        <w:rPr>
                          <w:b/>
                          <w:sz w:val="28"/>
                        </w:rPr>
                        <w:t>Exam Question</w:t>
                      </w:r>
                    </w:p>
                  </w:txbxContent>
                </v:textbox>
              </v:shape>
            </w:pict>
          </mc:Fallback>
        </mc:AlternateContent>
      </w:r>
      <w:r w:rsidR="00060140">
        <w:rPr>
          <w:noProof/>
          <w:lang w:eastAsia="en-GB"/>
        </w:rPr>
        <mc:AlternateContent>
          <mc:Choice Requires="wps">
            <w:drawing>
              <wp:anchor distT="0" distB="0" distL="114300" distR="114300" simplePos="0" relativeHeight="251780096" behindDoc="0" locked="0" layoutInCell="1" allowOverlap="1" wp14:anchorId="41D6D104" wp14:editId="691D6E60">
                <wp:simplePos x="0" y="0"/>
                <wp:positionH relativeFrom="column">
                  <wp:posOffset>209550</wp:posOffset>
                </wp:positionH>
                <wp:positionV relativeFrom="paragraph">
                  <wp:posOffset>138430</wp:posOffset>
                </wp:positionV>
                <wp:extent cx="3990975" cy="238125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3990975" cy="2381250"/>
                        </a:xfrm>
                        <a:prstGeom prst="rect">
                          <a:avLst/>
                        </a:prstGeom>
                        <a:noFill/>
                        <a:ln w="6350">
                          <a:noFill/>
                        </a:ln>
                      </wps:spPr>
                      <wps:txbx>
                        <w:txbxContent>
                          <w:p w:rsidR="00562DF4" w:rsidRDefault="00562DF4" w:rsidP="00C10322">
                            <w:pPr>
                              <w:rPr>
                                <w:b/>
                                <w:sz w:val="28"/>
                              </w:rPr>
                            </w:pPr>
                            <w:r>
                              <w:rPr>
                                <w:b/>
                                <w:sz w:val="28"/>
                              </w:rPr>
                              <w:t>NOTES</w:t>
                            </w:r>
                          </w:p>
                          <w:p w:rsidR="00562DF4" w:rsidRDefault="00562DF4" w:rsidP="00C10322">
                            <w:pPr>
                              <w:spacing w:after="240"/>
                              <w:rPr>
                                <w:sz w:val="28"/>
                              </w:rPr>
                            </w:pPr>
                            <w:r>
                              <w:rPr>
                                <w:sz w:val="28"/>
                              </w:rPr>
                              <w:t>Topic:</w:t>
                            </w:r>
                          </w:p>
                          <w:p w:rsidR="00562DF4" w:rsidRDefault="00562DF4" w:rsidP="00C10322">
                            <w:pPr>
                              <w:rPr>
                                <w:sz w:val="28"/>
                              </w:rPr>
                            </w:pPr>
                            <w:r>
                              <w:rPr>
                                <w:sz w:val="28"/>
                              </w:rPr>
                              <w:t>1.</w:t>
                            </w:r>
                          </w:p>
                          <w:p w:rsidR="00562DF4" w:rsidRDefault="00562DF4" w:rsidP="00C10322">
                            <w:pPr>
                              <w:rPr>
                                <w:sz w:val="28"/>
                              </w:rPr>
                            </w:pPr>
                            <w:r>
                              <w:rPr>
                                <w:sz w:val="28"/>
                              </w:rPr>
                              <w:t>2.</w:t>
                            </w:r>
                          </w:p>
                          <w:p w:rsidR="00562DF4" w:rsidRDefault="00562DF4" w:rsidP="00C10322">
                            <w:pPr>
                              <w:rPr>
                                <w:sz w:val="28"/>
                              </w:rPr>
                            </w:pPr>
                            <w:r>
                              <w:rPr>
                                <w:sz w:val="28"/>
                              </w:rPr>
                              <w:t>3.</w:t>
                            </w:r>
                          </w:p>
                          <w:p w:rsidR="00562DF4" w:rsidRDefault="00562DF4" w:rsidP="00C10322">
                            <w:pPr>
                              <w:rPr>
                                <w:sz w:val="28"/>
                              </w:rPr>
                            </w:pPr>
                            <w:r>
                              <w:rPr>
                                <w:sz w:val="28"/>
                              </w:rPr>
                              <w:t>4.</w:t>
                            </w:r>
                          </w:p>
                          <w:p w:rsidR="00562DF4" w:rsidRDefault="00562DF4" w:rsidP="00C10322">
                            <w:pPr>
                              <w:rPr>
                                <w:sz w:val="28"/>
                              </w:rPr>
                            </w:pPr>
                            <w:r>
                              <w:rPr>
                                <w:sz w:val="28"/>
                              </w:rPr>
                              <w:t>5.</w:t>
                            </w:r>
                          </w:p>
                          <w:p w:rsidR="00562DF4" w:rsidRDefault="00562DF4" w:rsidP="00C10322">
                            <w:pPr>
                              <w:rPr>
                                <w:sz w:val="28"/>
                              </w:rPr>
                            </w:pPr>
                            <w:r>
                              <w:rPr>
                                <w:sz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6D104" id="Text Box 203" o:spid="_x0000_s1197" type="#_x0000_t202" style="position:absolute;margin-left:16.5pt;margin-top:10.9pt;width:314.25pt;height:18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dnYNAIAAF4EAAAOAAAAZHJzL2Uyb0RvYy54bWysVFFv2jAQfp+0/2D5fSQEaEtEqFgrpkmo&#10;rQRTn41jk0iOz7MNCfv1OztAabenaS/O+e58vu/7zpndd40iB2FdDbqgw0FKidAcylrvCvpjs/xy&#10;R4nzTJdMgRYFPQpH7+efP81ak4sMKlClsASLaJe3pqCV9yZPEscr0TA3ACM0BiXYhnnc2l1SWtZi&#10;9UYlWZreJC3Y0ljgwjn0PvZBOo/1pRTcP0vphCeqoNibj6uN6zasyXzG8p1lpqr5qQ32D100rNZ4&#10;6aXUI/OM7G39R6mm5hYcSD/g0CQgZc1FxIBohukHNOuKGRGxIDnOXGhy/68sfzq8WFKXBc3SESWa&#10;NSjSRnSefIWOBB8y1BqXY+LaYKrvMIBKn/0OnQF4J20TvgiJYBy5Pl74DeU4OkfTaTq9nVDCMZaN&#10;7obZJCqQvB031vlvAhoSjIJaFDDyyg4r57EVTD2nhNs0LGuloohKk7agNyMs+S6CJ5TGgwFE32yw&#10;fLftIuzpBeEWyiMCtNAPiTN8WWMTK+b8C7M4FYgJJ90/4yIV4GVwsiipwP76mz/ko1gYpaTFKSuo&#10;+7lnVlCivmuUcTocj8NYxs14cpvhxl5HttcRvW8eAAd5iG/K8GiGfK/OprTQvOKDWIRbMcQ0x7sL&#10;6s/mg+9nHx8UF4tFTMJBNMyv9NrwUDqQFyjedK/MmpMOHiV8gvM8svyDHH1uT/ti70HWUatAdM/q&#10;iX8c4ijh6cGFV3K9j1lvv4X5bwAAAP//AwBQSwMEFAAGAAgAAAAhAHPU0X/gAAAACQEAAA8AAABk&#10;cnMvZG93bnJldi54bWxMj0FLw0AQhe+C/2EZwZvdJKUhxmxKCRRB9NDai7dJdpoEs7sxu22jv97x&#10;ZI/DN7z3vWI9m0GcafK9swriRQSCbON0b1sFh/ftQwbCB7QaB2dJwTd5WJe3NwXm2l3sjs770AoO&#10;sT5HBV0IYy6lbzoy6BduJMvs6CaDgc+plXrCC4ebQSZRlEqDveWGDkeqOmo+9yej4KXavuGuTkz2&#10;M1TPr8fN+HX4WCl1fzdvnkAEmsP/M/zpszqU7FS7k9VeDAqWS54SFCQxL2CepvEKRM3gMc1AloW8&#10;XlD+AgAA//8DAFBLAQItABQABgAIAAAAIQC2gziS/gAAAOEBAAATAAAAAAAAAAAAAAAAAAAAAABb&#10;Q29udGVudF9UeXBlc10ueG1sUEsBAi0AFAAGAAgAAAAhADj9If/WAAAAlAEAAAsAAAAAAAAAAAAA&#10;AAAALwEAAF9yZWxzLy5yZWxzUEsBAi0AFAAGAAgAAAAhAHsB2dg0AgAAXgQAAA4AAAAAAAAAAAAA&#10;AAAALgIAAGRycy9lMm9Eb2MueG1sUEsBAi0AFAAGAAgAAAAhAHPU0X/gAAAACQEAAA8AAAAAAAAA&#10;AAAAAAAAjgQAAGRycy9kb3ducmV2LnhtbFBLBQYAAAAABAAEAPMAAACbBQAAAAA=&#10;" filled="f" stroked="f" strokeweight=".5pt">
                <v:textbox>
                  <w:txbxContent>
                    <w:p w:rsidR="00562DF4" w:rsidRDefault="00562DF4" w:rsidP="00C10322">
                      <w:pPr>
                        <w:rPr>
                          <w:b/>
                          <w:sz w:val="28"/>
                        </w:rPr>
                      </w:pPr>
                      <w:r>
                        <w:rPr>
                          <w:b/>
                          <w:sz w:val="28"/>
                        </w:rPr>
                        <w:t>NOTES</w:t>
                      </w:r>
                    </w:p>
                    <w:p w:rsidR="00562DF4" w:rsidRDefault="00562DF4" w:rsidP="00C10322">
                      <w:pPr>
                        <w:spacing w:after="240"/>
                        <w:rPr>
                          <w:sz w:val="28"/>
                        </w:rPr>
                      </w:pPr>
                      <w:r>
                        <w:rPr>
                          <w:sz w:val="28"/>
                        </w:rPr>
                        <w:t>Topic:</w:t>
                      </w:r>
                    </w:p>
                    <w:p w:rsidR="00562DF4" w:rsidRDefault="00562DF4" w:rsidP="00C10322">
                      <w:pPr>
                        <w:rPr>
                          <w:sz w:val="28"/>
                        </w:rPr>
                      </w:pPr>
                      <w:r>
                        <w:rPr>
                          <w:sz w:val="28"/>
                        </w:rPr>
                        <w:t>1.</w:t>
                      </w:r>
                    </w:p>
                    <w:p w:rsidR="00562DF4" w:rsidRDefault="00562DF4" w:rsidP="00C10322">
                      <w:pPr>
                        <w:rPr>
                          <w:sz w:val="28"/>
                        </w:rPr>
                      </w:pPr>
                      <w:r>
                        <w:rPr>
                          <w:sz w:val="28"/>
                        </w:rPr>
                        <w:t>2.</w:t>
                      </w:r>
                    </w:p>
                    <w:p w:rsidR="00562DF4" w:rsidRDefault="00562DF4" w:rsidP="00C10322">
                      <w:pPr>
                        <w:rPr>
                          <w:sz w:val="28"/>
                        </w:rPr>
                      </w:pPr>
                      <w:r>
                        <w:rPr>
                          <w:sz w:val="28"/>
                        </w:rPr>
                        <w:t>3.</w:t>
                      </w:r>
                    </w:p>
                    <w:p w:rsidR="00562DF4" w:rsidRDefault="00562DF4" w:rsidP="00C10322">
                      <w:pPr>
                        <w:rPr>
                          <w:sz w:val="28"/>
                        </w:rPr>
                      </w:pPr>
                      <w:r>
                        <w:rPr>
                          <w:sz w:val="28"/>
                        </w:rPr>
                        <w:t>4.</w:t>
                      </w:r>
                    </w:p>
                    <w:p w:rsidR="00562DF4" w:rsidRDefault="00562DF4" w:rsidP="00C10322">
                      <w:pPr>
                        <w:rPr>
                          <w:sz w:val="28"/>
                        </w:rPr>
                      </w:pPr>
                      <w:r>
                        <w:rPr>
                          <w:sz w:val="28"/>
                        </w:rPr>
                        <w:t>5.</w:t>
                      </w:r>
                    </w:p>
                    <w:p w:rsidR="00562DF4" w:rsidRDefault="00562DF4" w:rsidP="00C10322">
                      <w:pPr>
                        <w:rPr>
                          <w:sz w:val="28"/>
                        </w:rPr>
                      </w:pPr>
                      <w:r>
                        <w:rPr>
                          <w:sz w:val="28"/>
                        </w:rPr>
                        <w:t>6.</w:t>
                      </w:r>
                    </w:p>
                  </w:txbxContent>
                </v:textbox>
              </v:shape>
            </w:pict>
          </mc:Fallback>
        </mc:AlternateContent>
      </w:r>
      <w:r w:rsidR="00060140" w:rsidRPr="0050174E">
        <w:rPr>
          <w:noProof/>
          <w:lang w:eastAsia="en-GB"/>
        </w:rPr>
        <mc:AlternateContent>
          <mc:Choice Requires="wps">
            <w:drawing>
              <wp:anchor distT="0" distB="0" distL="114300" distR="114300" simplePos="0" relativeHeight="251972608" behindDoc="0" locked="0" layoutInCell="1" allowOverlap="1" wp14:anchorId="2920569B" wp14:editId="58A74A34">
                <wp:simplePos x="0" y="0"/>
                <wp:positionH relativeFrom="column">
                  <wp:posOffset>1744980</wp:posOffset>
                </wp:positionH>
                <wp:positionV relativeFrom="paragraph">
                  <wp:posOffset>3309620</wp:posOffset>
                </wp:positionV>
                <wp:extent cx="618490" cy="3365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618490" cy="336550"/>
                        </a:xfrm>
                        <a:prstGeom prst="rect">
                          <a:avLst/>
                        </a:prstGeom>
                        <a:noFill/>
                        <a:ln w="6350">
                          <a:noFill/>
                        </a:ln>
                      </wps:spPr>
                      <wps:txbx>
                        <w:txbxContent>
                          <w:p w:rsidR="00562DF4" w:rsidRPr="00277277" w:rsidRDefault="00562DF4" w:rsidP="0050174E">
                            <w:pPr>
                              <w:jc w:val="right"/>
                              <w:rPr>
                                <w:sz w:val="16"/>
                                <w:szCs w:val="16"/>
                              </w:rPr>
                            </w:pPr>
                            <w:r w:rsidRPr="00277277">
                              <w:rPr>
                                <w:b/>
                                <w:sz w:val="16"/>
                                <w:szCs w:val="16"/>
                              </w:rPr>
                              <w:t>Key Facts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0569B" id="Text Box 59" o:spid="_x0000_s1198" type="#_x0000_t202" style="position:absolute;margin-left:137.4pt;margin-top:260.6pt;width:48.7pt;height:2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MZLwIAAFoEAAAOAAAAZHJzL2Uyb0RvYy54bWysVE2P2jAQvVfqf7B8L+G7CyKs6K6oKqHd&#10;laDas3EciJR4XNuQ0F/fZwdYuu2p6sUZz4zn472ZzO6bqmRHZV1BOuW9TpczpSVlhd6l/Ptm+emO&#10;M+eFzkRJWqX8pBy/n3/8MKvNVPVpT2WmLEMQ7aa1SfneezNNEif3qhKuQ0ZpGHOylfC42l2SWVEj&#10;elUm/W53nNRkM2NJKuegfWyNfB7j57mS/jnPnfKsTDlq8/G08dyGM5nPxHRnhdkX8lyG+IcqKlFo&#10;JL2GehResIMt/ghVFdKSo9x3JFUJ5XkhVewB3fS677pZ74VRsReA48wVJvf/wsqn44tlRZby0YQz&#10;LSpwtFGNZ1+oYVABn9q4KdzWBo6+gR48X/QOytB2k9sqfNEQgx1In67ohmgSynHvbjiBRcI0GIxH&#10;o4h+8vbYWOe/KqpYEFJuQV7EVBxXzqMQuF5cQi5Ny6IsI4GlZjUSDBDyNwtelBoPQwttqUHyzbaJ&#10;LU+Glz62lJ3QnqV2QJyRywJFrITzL8JiIlA3ptw/48hLQjI6S5ztyf78mz74gyhYOasxYSl3Pw7C&#10;Ks7KbxoUTnrDYRjJeBmOPvdxsbeW7a1FH6oHwhD3sE9GRjH4+/Ii5paqVyzDImSFSWiJ3Cn3F/HB&#10;t3OPZZJqsYhOGEIj/EqvjQyhA3gB4k3zKqw58+BB4BNdZlFM39HR+rawLw6e8iJyFYBuUT3jjwGO&#10;FJ6XLWzI7T16vf0S5r8AAAD//wMAUEsDBBQABgAIAAAAIQBCxcju4gAAAAsBAAAPAAAAZHJzL2Rv&#10;d25yZXYueG1sTI9BT8MwDIXvSPyHyEjcWLqw0ak0naZKExKCw8Yu3NwmaysapzTZVvj1mBPc7Oen&#10;9z7n68n14mzH0HnSMJ8lICzV3nTUaDi8be9WIEJEMth7shq+bIB1cX2VY2b8hXb2vI+N4BAKGWpo&#10;YxwyKUPdWodh5gdLfDv60WHkdWykGfHC4a6XKkkepMOOuKHFwZatrT/2J6fhudy+4q5SbvXdl08v&#10;x83weXhfan17M20eQUQ7xT8z/OIzOhTMVPkTmSB6DSpdMHrUsFRzBYId96nioWIlXSiQRS7//1D8&#10;AAAA//8DAFBLAQItABQABgAIAAAAIQC2gziS/gAAAOEBAAATAAAAAAAAAAAAAAAAAAAAAABbQ29u&#10;dGVudF9UeXBlc10ueG1sUEsBAi0AFAAGAAgAAAAhADj9If/WAAAAlAEAAAsAAAAAAAAAAAAAAAAA&#10;LwEAAF9yZWxzLy5yZWxzUEsBAi0AFAAGAAgAAAAhAOW6gxkvAgAAWgQAAA4AAAAAAAAAAAAAAAAA&#10;LgIAAGRycy9lMm9Eb2MueG1sUEsBAi0AFAAGAAgAAAAhAELFyO7iAAAACwEAAA8AAAAAAAAAAAAA&#10;AAAAiQQAAGRycy9kb3ducmV2LnhtbFBLBQYAAAAABAAEAPMAAACYBQAAAAA=&#10;" filled="f" stroked="f" strokeweight=".5pt">
                <v:textbox>
                  <w:txbxContent>
                    <w:p w:rsidR="00562DF4" w:rsidRPr="00277277" w:rsidRDefault="00562DF4" w:rsidP="0050174E">
                      <w:pPr>
                        <w:jc w:val="right"/>
                        <w:rPr>
                          <w:sz w:val="16"/>
                          <w:szCs w:val="16"/>
                        </w:rPr>
                      </w:pPr>
                      <w:r w:rsidRPr="00277277">
                        <w:rPr>
                          <w:b/>
                          <w:sz w:val="16"/>
                          <w:szCs w:val="16"/>
                        </w:rPr>
                        <w:t>Key Facts</w:t>
                      </w:r>
                    </w:p>
                  </w:txbxContent>
                </v:textbox>
              </v:shape>
            </w:pict>
          </mc:Fallback>
        </mc:AlternateContent>
      </w:r>
      <w:r w:rsidR="00060140" w:rsidRPr="0050174E">
        <w:rPr>
          <w:noProof/>
          <w:lang w:eastAsia="en-GB"/>
        </w:rPr>
        <mc:AlternateContent>
          <mc:Choice Requires="wps">
            <w:drawing>
              <wp:anchor distT="0" distB="0" distL="114300" distR="114300" simplePos="0" relativeHeight="251973632" behindDoc="0" locked="0" layoutInCell="1" allowOverlap="1" wp14:anchorId="24D69B30" wp14:editId="580C424C">
                <wp:simplePos x="0" y="0"/>
                <wp:positionH relativeFrom="column">
                  <wp:posOffset>2592705</wp:posOffset>
                </wp:positionH>
                <wp:positionV relativeFrom="paragraph">
                  <wp:posOffset>3329940</wp:posOffset>
                </wp:positionV>
                <wp:extent cx="673100" cy="30861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673100" cy="308610"/>
                        </a:xfrm>
                        <a:prstGeom prst="rect">
                          <a:avLst/>
                        </a:prstGeom>
                        <a:noFill/>
                        <a:ln w="6350">
                          <a:noFill/>
                        </a:ln>
                      </wps:spPr>
                      <wps:txbx>
                        <w:txbxContent>
                          <w:p w:rsidR="00562DF4" w:rsidRPr="00277277" w:rsidRDefault="00562DF4" w:rsidP="0050174E">
                            <w:pPr>
                              <w:jc w:val="right"/>
                              <w:rPr>
                                <w:sz w:val="16"/>
                                <w:szCs w:val="16"/>
                              </w:rPr>
                            </w:pPr>
                            <w:r w:rsidRPr="00277277">
                              <w:rPr>
                                <w:b/>
                                <w:sz w:val="16"/>
                                <w:szCs w:val="16"/>
                              </w:rPr>
                              <w:t>Key Quotes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69B30" id="Text Box 63" o:spid="_x0000_s1199" type="#_x0000_t202" style="position:absolute;margin-left:204.15pt;margin-top:262.2pt;width:53pt;height:24.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hTCMQIAAFo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XnGJ0PO&#10;tKih0Vq1nn2llsEFfhrjpkhbGST6Fn7ofPY7OAPstrB1+AIQQxxMHy/shmoSzsnNsJ8iIhEapreT&#10;fmQ/eT9srPPfFNUsGBm3EC9yKg5PzqMRpJ5Twl2almVVRQErzZqAYJzGA5cITlQaBwOErtVg+XbT&#10;Rsh34zOODeVHwLPUDYgzclmiiSfh/KuwmAj0jSn3L1iKinAZnSzOdmR//c0f8iEUopw1mLCMu597&#10;YRVn1XcNCe/6o1EYybgZjW8G2NjryOY6ovf1A2GI+3hPRkYz5PvqbBaW6jc8hkW4FSGhJe7OuD+b&#10;D76bezwmqRaLmIQhNMI/6ZWRoXSgNVC8bt+ENScdPAR8pvMsiukHObrcTpDF3lNRRq0C0R2rJ/4x&#10;wFHC02MLL+R6H7Pefwnz3wAAAP//AwBQSwMEFAAGAAgAAAAhADdmaEjiAAAACwEAAA8AAABkcnMv&#10;ZG93bnJldi54bWxMjz1PwzAQhnck/oN1SGzUbppAFOJUVaQKCcHQ0oXNid0kwj6H2G0Dv55jgu0+&#10;Hr33XLmenWVnM4XBo4TlQgAz2Ho9YCfh8La9y4GFqFAr69FI+DIB1tX1VakK7S+4M+d97BiFYCiU&#10;hD7GseA8tL1xKiz8aJB2Rz85FamdOq4ndaFwZ3kixD13akC60KvR1L1pP/YnJ+G53r6qXZO4/NvW&#10;Ty/Hzfh5eM+kvL2ZN4/AopnjHwy/+qQOFTk1/oQ6MCshFfmKUAlZkqbAiMiWKU0aKh5WAnhV8v8/&#10;VD8AAAD//wMAUEsBAi0AFAAGAAgAAAAhALaDOJL+AAAA4QEAABMAAAAAAAAAAAAAAAAAAAAAAFtD&#10;b250ZW50X1R5cGVzXS54bWxQSwECLQAUAAYACAAAACEAOP0h/9YAAACUAQAACwAAAAAAAAAAAAAA&#10;AAAvAQAAX3JlbHMvLnJlbHNQSwECLQAUAAYACAAAACEA5fIUwjECAABaBAAADgAAAAAAAAAAAAAA&#10;AAAuAgAAZHJzL2Uyb0RvYy54bWxQSwECLQAUAAYACAAAACEAN2ZoSOIAAAALAQAADwAAAAAAAAAA&#10;AAAAAACLBAAAZHJzL2Rvd25yZXYueG1sUEsFBgAAAAAEAAQA8wAAAJoFAAAAAA==&#10;" filled="f" stroked="f" strokeweight=".5pt">
                <v:textbox>
                  <w:txbxContent>
                    <w:p w:rsidR="00562DF4" w:rsidRPr="00277277" w:rsidRDefault="00562DF4" w:rsidP="0050174E">
                      <w:pPr>
                        <w:jc w:val="right"/>
                        <w:rPr>
                          <w:sz w:val="16"/>
                          <w:szCs w:val="16"/>
                        </w:rPr>
                      </w:pPr>
                      <w:r w:rsidRPr="00277277">
                        <w:rPr>
                          <w:b/>
                          <w:sz w:val="16"/>
                          <w:szCs w:val="16"/>
                        </w:rPr>
                        <w:t>Key Quotes</w:t>
                      </w:r>
                    </w:p>
                  </w:txbxContent>
                </v:textbox>
              </v:shape>
            </w:pict>
          </mc:Fallback>
        </mc:AlternateContent>
      </w:r>
      <w:r w:rsidR="00060140" w:rsidRPr="0050174E">
        <w:rPr>
          <w:noProof/>
          <w:lang w:eastAsia="en-GB"/>
        </w:rPr>
        <mc:AlternateContent>
          <mc:Choice Requires="wps">
            <w:drawing>
              <wp:anchor distT="0" distB="0" distL="114300" distR="114300" simplePos="0" relativeHeight="251974656" behindDoc="0" locked="0" layoutInCell="1" allowOverlap="1" wp14:anchorId="695850D9" wp14:editId="7C227C9B">
                <wp:simplePos x="0" y="0"/>
                <wp:positionH relativeFrom="column">
                  <wp:posOffset>3303905</wp:posOffset>
                </wp:positionH>
                <wp:positionV relativeFrom="paragraph">
                  <wp:posOffset>3310255</wp:posOffset>
                </wp:positionV>
                <wp:extent cx="820420" cy="29654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820420" cy="296545"/>
                        </a:xfrm>
                        <a:prstGeom prst="rect">
                          <a:avLst/>
                        </a:prstGeom>
                        <a:noFill/>
                        <a:ln w="6350">
                          <a:noFill/>
                        </a:ln>
                      </wps:spPr>
                      <wps:txbx>
                        <w:txbxContent>
                          <w:p w:rsidR="00562DF4" w:rsidRPr="00277277" w:rsidRDefault="00562DF4" w:rsidP="0050174E">
                            <w:pPr>
                              <w:jc w:val="right"/>
                              <w:rPr>
                                <w:sz w:val="16"/>
                                <w:szCs w:val="16"/>
                              </w:rPr>
                            </w:pPr>
                            <w:r w:rsidRPr="00277277">
                              <w:rPr>
                                <w:b/>
                                <w:sz w:val="16"/>
                                <w:szCs w:val="16"/>
                              </w:rPr>
                              <w:t>Key Formulae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850D9" id="Text Box 71" o:spid="_x0000_s1200" type="#_x0000_t202" style="position:absolute;margin-left:260.15pt;margin-top:260.65pt;width:64.6pt;height:23.3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FvMAIAAFoEAAAOAAAAZHJzL2Uyb0RvYy54bWysVE1vGjEQvVfqf7B8L7tQIAGxRDQRVaUo&#10;iQRRzsZrsyvZHtc27NJf37GXJSjtqerFjGdm5+O9ZxZ3rVbkKJyvwRR0OMgpEYZDWZt9QV+36y+3&#10;lPjATMkUGFHQk/D0bvn506KxczGCClQpHMEixs8bW9AqBDvPMs8roZkfgBUGgxKcZgGvbp+VjjVY&#10;XatslOfTrAFXWgdceI/ehy5Il6m+lIKHZym9CEQVFGcL6XTp3MUzWy7YfO+YrWp+HoP9wxSa1Qab&#10;Xko9sMDIwdV/lNI1d+BBhgEHnYGUNRdpB9xmmH/YZlMxK9IuCI63F5j8/yvLn44vjtRlQW+GlBim&#10;kaOtaAP5Bi1BF+LTWD/HtI3FxNCiH3nu/R6dce1WOh1/cSGCcUT6dEE3VuPovB3l4xFGOIZGs+lk&#10;PIlVsvePrfPhuwBNolFQh+QlTNnx0YcutU+JvQysa6USgcqQpqDTr5M8fXCJYHFlsEdcoRs1WqHd&#10;tWnl2bTfYwflCddz0AnEW76ucYhH5sMLc6gInBtVHp7xkAqwGZwtSipwv/7mj/lIFEYpaVBhBfU/&#10;D8wJStQPgxTOhuNxlGS6jCc3ERt3HdldR8xB3wOKGFnC6ZIZ84PqTelAv+FjWMWuGGKGY++Cht68&#10;D53u8TFxsVqlJBShZeHRbCyPpSOsEeJt+8acPfMQkMAn6LXI5h/o6HI7QlaHALJOXEWgO1TP+KOA&#10;E9vnxxZfyPU9Zb3/JSx/AwAA//8DAFBLAwQUAAYACAAAACEA5JAZT+EAAAALAQAADwAAAGRycy9k&#10;b3ducmV2LnhtbEyPzU7DMBCE70i8g7VI3KjdQKIQ4lRVpAoJwaGlF25OvE0i/BNitw08PdsT3GZ3&#10;RrPflqvZGnbCKQzeSVguBDB0rdeD6yTs3zd3ObAQldPKeIcSvjHAqrq+KlWh/dlt8bSLHaMSFwol&#10;oY9xLDgPbY9WhYUf0ZF38JNVkcap43pSZyq3hidCZNyqwdGFXo1Y99h+7o5Wwku9eVPbJrH5j6mf&#10;Xw/r8Wv/kUp5ezOvn4BFnONfGC74hA4VMTX+6HRgRkKaiHuKXsSSBCWyh8cUWEObLBfAq5L//6H6&#10;BQAA//8DAFBLAQItABQABgAIAAAAIQC2gziS/gAAAOEBAAATAAAAAAAAAAAAAAAAAAAAAABbQ29u&#10;dGVudF9UeXBlc10ueG1sUEsBAi0AFAAGAAgAAAAhADj9If/WAAAAlAEAAAsAAAAAAAAAAAAAAAAA&#10;LwEAAF9yZWxzLy5yZWxzUEsBAi0AFAAGAAgAAAAhANORwW8wAgAAWgQAAA4AAAAAAAAAAAAAAAAA&#10;LgIAAGRycy9lMm9Eb2MueG1sUEsBAi0AFAAGAAgAAAAhAOSQGU/hAAAACwEAAA8AAAAAAAAAAAAA&#10;AAAAigQAAGRycy9kb3ducmV2LnhtbFBLBQYAAAAABAAEAPMAAACYBQAAAAA=&#10;" filled="f" stroked="f" strokeweight=".5pt">
                <v:textbox>
                  <w:txbxContent>
                    <w:p w:rsidR="00562DF4" w:rsidRPr="00277277" w:rsidRDefault="00562DF4" w:rsidP="0050174E">
                      <w:pPr>
                        <w:jc w:val="right"/>
                        <w:rPr>
                          <w:sz w:val="16"/>
                          <w:szCs w:val="16"/>
                        </w:rPr>
                      </w:pPr>
                      <w:r w:rsidRPr="00277277">
                        <w:rPr>
                          <w:b/>
                          <w:sz w:val="16"/>
                          <w:szCs w:val="16"/>
                        </w:rPr>
                        <w:t>Key Formulae</w:t>
                      </w:r>
                    </w:p>
                  </w:txbxContent>
                </v:textbox>
              </v:shape>
            </w:pict>
          </mc:Fallback>
        </mc:AlternateContent>
      </w:r>
      <w:r w:rsidR="00060140" w:rsidRPr="0050174E">
        <w:rPr>
          <w:noProof/>
          <w:lang w:eastAsia="en-GB"/>
        </w:rPr>
        <mc:AlternateContent>
          <mc:Choice Requires="wps">
            <w:drawing>
              <wp:anchor distT="0" distB="0" distL="114300" distR="114300" simplePos="0" relativeHeight="251970560" behindDoc="0" locked="0" layoutInCell="1" allowOverlap="1" wp14:anchorId="5213361A" wp14:editId="460F5D96">
                <wp:simplePos x="0" y="0"/>
                <wp:positionH relativeFrom="column">
                  <wp:posOffset>43180</wp:posOffset>
                </wp:positionH>
                <wp:positionV relativeFrom="paragraph">
                  <wp:posOffset>3313430</wp:posOffset>
                </wp:positionV>
                <wp:extent cx="705485" cy="34036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705485" cy="340360"/>
                        </a:xfrm>
                        <a:prstGeom prst="rect">
                          <a:avLst/>
                        </a:prstGeom>
                        <a:noFill/>
                        <a:ln w="6350">
                          <a:noFill/>
                        </a:ln>
                      </wps:spPr>
                      <wps:txbx>
                        <w:txbxContent>
                          <w:p w:rsidR="00562DF4" w:rsidRPr="00277277" w:rsidRDefault="00562DF4" w:rsidP="0050174E">
                            <w:pPr>
                              <w:jc w:val="right"/>
                              <w:rPr>
                                <w:sz w:val="16"/>
                                <w:szCs w:val="16"/>
                              </w:rPr>
                            </w:pPr>
                            <w:r w:rsidRPr="00277277">
                              <w:rPr>
                                <w:b/>
                                <w:sz w:val="16"/>
                                <w:szCs w:val="16"/>
                              </w:rPr>
                              <w:t>Key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3361A" id="Text Box 48" o:spid="_x0000_s1201" type="#_x0000_t202" style="position:absolute;margin-left:3.4pt;margin-top:260.9pt;width:55.55pt;height:26.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O/MwIAAFoEAAAOAAAAZHJzL2Uyb0RvYy54bWysVMtu2zAQvBfoPxC815JfeRiWAzeBiwJB&#10;EsAucqYpyhYgcVmStpR+fYeU5RhpT0Uv1HJ3udyZWWp+19YVOyrrStIZHw5SzpSWlJd6l/Efm9WX&#10;G86cFzoXFWmV8Tfl+N3i86d5Y2ZqRHuqcmUZimg3a0zG996bWZI4uVe1cAMySiNYkK2Fx9buktyK&#10;BtXrKhml6VXSkM2NJamcg/ehC/JFrF8USvrnonDKsyrj6M3H1cZ1G9ZkMReznRVmX8pTG+IfuqhF&#10;qXHpudSD8IIdbPlHqbqUlhwVfiCpTqgoSqkiBqAZph/QrPfCqIgF5Dhzpsn9v7Ly6fhiWZlnfAKl&#10;tKih0Ua1nn2llsEFfhrjZkhbGyT6Fn7o3PsdnAF2W9g6fAGIIQ6m387shmoSzut0OrmZciYRGk/S&#10;8VVkP3k/bKzz3xTVLBgZtxAvciqOj86jEaT2KeEuTauyqqKAlWZNxq/G0zQeOEdwotI4GCB0rQbL&#10;t9s2Qr697nFsKX8DPEvdgDgjVyWaeBTOvwiLiQAiTLl/xlJUhMvoZHG2J/vrb/6QD6EQ5azBhGXc&#10;/TwIqzirvmtIeDucTMJIxs1kej3Cxl5GtpcRfajvCUM8xHsyMpoh31e9WViqX/EYluFWhISWuDvj&#10;vjfvfTf3eExSLZcxCUNohH/UayND6UBroHjTvgprTjp4CPhE/SyK2Qc5utxOkOXBU1FGrQLRHasn&#10;/jHAUcLTYwsv5HIfs95/CYvfAAAA//8DAFBLAwQUAAYACAAAACEA0ATWeOEAAAAJAQAADwAAAGRy&#10;cy9kb3ducmV2LnhtbEyPQU/DMAyF70j8h8hI3Fjaim6jNJ2mShMSgsPGLtzSxmsrGqc02Vb49Xin&#10;cfPzs977nK8m24sTjr5zpCCeRSCQamc6ahTsPzYPSxA+aDK6d4QKftDDqri9yXVm3Jm2eNqFRnAI&#10;+UwraEMYMil93aLVfuYGJPYObrQ6sBwbaUZ95nDbyySK5tLqjrih1QOWLdZfu6NV8Fpu3vW2Suzy&#10;ty9f3g7r4Xv/mSp1fzetn0EEnML1GC74jA4FM1XuSMaLXsGcwYOCNIl5uPjx4glExZtF+giyyOX/&#10;D4o/AAAA//8DAFBLAQItABQABgAIAAAAIQC2gziS/gAAAOEBAAATAAAAAAAAAAAAAAAAAAAAAABb&#10;Q29udGVudF9UeXBlc10ueG1sUEsBAi0AFAAGAAgAAAAhADj9If/WAAAAlAEAAAsAAAAAAAAAAAAA&#10;AAAALwEAAF9yZWxzLy5yZWxzUEsBAi0AFAAGAAgAAAAhAClRc78zAgAAWgQAAA4AAAAAAAAAAAAA&#10;AAAALgIAAGRycy9lMm9Eb2MueG1sUEsBAi0AFAAGAAgAAAAhANAE1njhAAAACQEAAA8AAAAAAAAA&#10;AAAAAAAAjQQAAGRycy9kb3ducmV2LnhtbFBLBQYAAAAABAAEAPMAAACbBQAAAAA=&#10;" filled="f" stroked="f" strokeweight=".5pt">
                <v:textbox>
                  <w:txbxContent>
                    <w:p w:rsidR="00562DF4" w:rsidRPr="00277277" w:rsidRDefault="00562DF4" w:rsidP="0050174E">
                      <w:pPr>
                        <w:jc w:val="right"/>
                        <w:rPr>
                          <w:sz w:val="16"/>
                          <w:szCs w:val="16"/>
                        </w:rPr>
                      </w:pPr>
                      <w:r w:rsidRPr="00277277">
                        <w:rPr>
                          <w:b/>
                          <w:sz w:val="16"/>
                          <w:szCs w:val="16"/>
                        </w:rPr>
                        <w:t>Key Words</w:t>
                      </w:r>
                    </w:p>
                  </w:txbxContent>
                </v:textbox>
              </v:shape>
            </w:pict>
          </mc:Fallback>
        </mc:AlternateContent>
      </w: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rPr>
          <w:rFonts w:cstheme="minorHAnsi"/>
          <w:b/>
          <w:sz w:val="32"/>
        </w:rPr>
      </w:pPr>
    </w:p>
    <w:p w:rsidR="00C10322" w:rsidRDefault="00C10322" w:rsidP="00C10322">
      <w:pPr>
        <w:spacing w:line="276" w:lineRule="auto"/>
        <w:jc w:val="center"/>
        <w:rPr>
          <w:rFonts w:cstheme="minorHAnsi"/>
          <w:b/>
          <w:sz w:val="52"/>
          <w:szCs w:val="52"/>
        </w:rPr>
      </w:pPr>
    </w:p>
    <w:p w:rsidR="00C10322" w:rsidRDefault="00C10322" w:rsidP="00C10322">
      <w:pPr>
        <w:spacing w:line="276" w:lineRule="auto"/>
        <w:jc w:val="center"/>
        <w:rPr>
          <w:rFonts w:cstheme="minorHAnsi"/>
          <w:b/>
          <w:sz w:val="32"/>
        </w:rPr>
      </w:pPr>
    </w:p>
    <w:p w:rsidR="00C10322" w:rsidRDefault="00C10322" w:rsidP="00C10322">
      <w:pPr>
        <w:spacing w:line="276" w:lineRule="auto"/>
        <w:rPr>
          <w:rFonts w:cstheme="minorHAnsi"/>
          <w:b/>
          <w:sz w:val="32"/>
        </w:rPr>
      </w:pPr>
    </w:p>
    <w:p w:rsidR="00C10322" w:rsidRDefault="00C10322"/>
    <w:p w:rsidR="00C10322" w:rsidRDefault="00C10322"/>
    <w:p w:rsidR="00C10322" w:rsidRDefault="00C10322"/>
    <w:p w:rsidR="00C10322" w:rsidRDefault="00C10322"/>
    <w:p w:rsidR="00C10322" w:rsidRDefault="00C10322"/>
    <w:p w:rsidR="0017291E" w:rsidRPr="001576B5" w:rsidRDefault="00D34AA9" w:rsidP="0017291E">
      <w:r>
        <w:rPr>
          <w:noProof/>
          <w:lang w:eastAsia="en-GB"/>
        </w:rPr>
        <mc:AlternateContent>
          <mc:Choice Requires="wps">
            <w:drawing>
              <wp:anchor distT="0" distB="0" distL="114300" distR="114300" simplePos="0" relativeHeight="252036096" behindDoc="0" locked="0" layoutInCell="1" allowOverlap="1" wp14:anchorId="56860AAC" wp14:editId="6F5457C0">
                <wp:simplePos x="0" y="0"/>
                <wp:positionH relativeFrom="column">
                  <wp:posOffset>5541645</wp:posOffset>
                </wp:positionH>
                <wp:positionV relativeFrom="paragraph">
                  <wp:posOffset>-238760</wp:posOffset>
                </wp:positionV>
                <wp:extent cx="3038475" cy="533083"/>
                <wp:effectExtent l="0" t="0" r="28575" b="19685"/>
                <wp:wrapNone/>
                <wp:docPr id="68" name="Text Box 68"/>
                <wp:cNvGraphicFramePr/>
                <a:graphic xmlns:a="http://schemas.openxmlformats.org/drawingml/2006/main">
                  <a:graphicData uri="http://schemas.microsoft.com/office/word/2010/wordprocessingShape">
                    <wps:wsp>
                      <wps:cNvSpPr txBox="1"/>
                      <wps:spPr>
                        <a:xfrm>
                          <a:off x="0" y="0"/>
                          <a:ext cx="3038475" cy="533083"/>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62DF4" w:rsidRDefault="00562DF4">
                            <w:r>
                              <w:t xml:space="preserve">Title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860AAC" id="Text Box 68" o:spid="_x0000_s1202" type="#_x0000_t202" style="position:absolute;margin-left:436.35pt;margin-top:-18.8pt;width:239.25pt;height:42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mdfdQIAADUFAAAOAAAAZHJzL2Uyb0RvYy54bWysVMlu2zAQvRfoPxC8N5KXbEbkwE2QokCQ&#10;BI2LnGmKtIVSHJYcW3K/vkNKVtLUp6IXiZx5s7/h1XVbG7ZTPlRgCz46yTlTVkJZ2XXBvy/vPl1w&#10;FlDYUhiwquB7Ffj1/OOHq8bN1Bg2YErlGTmxYda4gm8Q3SzLgtyoWoQTcMqSUoOvBdLVr7PSi4a8&#10;1yYb5/lZ1oAvnQepQiDpbafk8+RfayXxUeugkJmCU26Yvj59V/Gbza/EbO2F21SyT0P8Qxa1qCwF&#10;HVzdChRs66u/XNWV9BBA44mEOgOtK6lSDVTNKH9XzfNGOJVqoeYEN7Qp/D+38mH35FlVFvyMJmVF&#10;TTNaqhbZZ2gZiag/jQszgj07AmJLcprzQR5IGMtuta/jnwpipKdO74fuRm+ShJN8cjE9P+VMku50&#10;MskvJtFN9mrtfMAvCmoWDwX3NL3UVLG7D9hBD5AYzNgoi+l1aaQT7o3qlN+UpsIo8Dg5SZRSN8az&#10;nSAyCCmVxXGfgbGEjma6MmYwHB0zNJiqp7R7bDRTiWqDYX7M8M+Ig0WKChYH47qy4I85KH8MkTv8&#10;ofqu5lg+tqs2TfNyGN0Kyj1NzkPH/eDkXUXtvRcBn4QnstOwaIHxkT7aQFNw6E+cbcD/OiaPeOIg&#10;aTlraHkKHn5uhVecma+W2Hk5mk7jtqXL9PR8TBf/VrN6q7Hb+gZoJCN6KpxMx4hHczhqD/UL7fki&#10;RiWVsJJiFxwPxxvsVpreCakWiwSi/XIC7+2zk9F1bHMkz7J9Ed71DEPi5gMc1kzM3hGtw0ZLC4st&#10;gq4SC2Oju672A6DdTDzu35G4/G/vCfX62s1/AwAA//8DAFBLAwQUAAYACAAAACEAHZCIdeAAAAAL&#10;AQAADwAAAGRycy9kb3ducmV2LnhtbEyPwU7DMAyG70i8Q2Qkblu6trRTaTpNk+DGgQ6Ja9Z4bUXi&#10;VEm6FZ6e7ARHy9//+3O9W4xmF3R+tCRgs06AIXVWjdQL+Di+rLbAfJCkpLaEAr7Rw665v6tlpeyV&#10;3vHShp7FEvKVFDCEMFWc+25AI/3aTkhxd7bOyBBH13Pl5DWWG83TJCm4kSPFC4Oc8DBg99XOJmq4&#10;VunDfu4/8yU7/+Tl22vvghCPD8v+GVjAJfzBcNOPGWii08nOpDzTArZlWkZUwCorC2A3InvapMBO&#10;AvIiB97U/P8PzS8AAAD//wMAUEsBAi0AFAAGAAgAAAAhALaDOJL+AAAA4QEAABMAAAAAAAAAAAAA&#10;AAAAAAAAAFtDb250ZW50X1R5cGVzXS54bWxQSwECLQAUAAYACAAAACEAOP0h/9YAAACUAQAACwAA&#10;AAAAAAAAAAAAAAAvAQAAX3JlbHMvLnJlbHNQSwECLQAUAAYACAAAACEAt2ZnX3UCAAA1BQAADgAA&#10;AAAAAAAAAAAAAAAuAgAAZHJzL2Uyb0RvYy54bWxQSwECLQAUAAYACAAAACEAHZCIdeAAAAALAQAA&#10;DwAAAAAAAAAAAAAAAADPBAAAZHJzL2Rvd25yZXYueG1sUEsFBgAAAAAEAAQA8wAAANwFAAAAAA==&#10;" fillcolor="white [3201]" strokecolor="#ed7d31 [3205]" strokeweight="1pt">
                <v:textbox>
                  <w:txbxContent>
                    <w:p w:rsidR="00562DF4" w:rsidRDefault="00562DF4">
                      <w:r>
                        <w:t xml:space="preserve">Title </w:t>
                      </w:r>
                    </w:p>
                  </w:txbxContent>
                </v:textbox>
              </v:shape>
            </w:pict>
          </mc:Fallback>
        </mc:AlternateContent>
      </w:r>
      <w:r w:rsidR="0017291E" w:rsidRPr="00B13573">
        <w:rPr>
          <w:rFonts w:cstheme="minorHAnsi"/>
          <w:b/>
          <w:noProof/>
          <w:sz w:val="32"/>
          <w:lang w:eastAsia="en-GB"/>
        </w:rPr>
        <mc:AlternateContent>
          <mc:Choice Requires="wps">
            <w:drawing>
              <wp:anchor distT="45720" distB="45720" distL="114300" distR="114300" simplePos="0" relativeHeight="251939840" behindDoc="0" locked="0" layoutInCell="1" allowOverlap="1" wp14:anchorId="11B756D7" wp14:editId="418B33C6">
                <wp:simplePos x="0" y="0"/>
                <wp:positionH relativeFrom="column">
                  <wp:posOffset>1283970</wp:posOffset>
                </wp:positionH>
                <wp:positionV relativeFrom="paragraph">
                  <wp:posOffset>317</wp:posOffset>
                </wp:positionV>
                <wp:extent cx="5629275" cy="596265"/>
                <wp:effectExtent l="0" t="0" r="9525" b="0"/>
                <wp:wrapSquare wrapText="bothSides"/>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596265"/>
                        </a:xfrm>
                        <a:prstGeom prst="rect">
                          <a:avLst/>
                        </a:prstGeom>
                        <a:solidFill>
                          <a:srgbClr val="FFFFFF"/>
                        </a:solidFill>
                        <a:ln w="9525">
                          <a:noFill/>
                          <a:miter lim="800000"/>
                          <a:headEnd/>
                          <a:tailEnd/>
                        </a:ln>
                      </wps:spPr>
                      <wps:txbx>
                        <w:txbxContent>
                          <w:p w:rsidR="00562DF4" w:rsidRPr="002B2587" w:rsidRDefault="00562DF4" w:rsidP="0017291E">
                            <w:pPr>
                              <w:rPr>
                                <w:b/>
                                <w:sz w:val="32"/>
                                <w:szCs w:val="32"/>
                              </w:rPr>
                            </w:pPr>
                            <w:r>
                              <w:rPr>
                                <w:rFonts w:cstheme="minorHAnsi"/>
                                <w:b/>
                                <w:sz w:val="32"/>
                                <w:szCs w:val="32"/>
                              </w:rPr>
                              <w:t>Flexibility of thinking Connection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B756D7" id="_x0000_s1203" type="#_x0000_t202" style="position:absolute;margin-left:101.1pt;margin-top:0;width:443.25pt;height:46.95pt;z-index:251939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67JQIAACUEAAAOAAAAZHJzL2Uyb0RvYy54bWysU81u2zAMvg/YOwi6L068OK2NOEWXLsOA&#10;7gdo9wCyLMfCJFGTlNjd04+S0zTbbsN0EEiR/ER+JNc3o1bkKJyXYGq6mM0pEYZDK82+pt8ed2+u&#10;KfGBmZYpMKKmT8LTm83rV+vBViKHHlQrHEEQ46vB1rQPwVZZ5nkvNPMzsMKgsQOnWUDV7bPWsQHR&#10;tcry+XyVDeBa64AL7/H1bjLSTcLvOsHDl67zIhBVU8wtpNulu4l3tlmzau+Y7SU/pcH+IQvNpMFP&#10;z1B3LDBycPIvKC25Aw9dmHHQGXSd5CLVgNUs5n9U89AzK1ItSI63Z5r8/4Pln49fHZFtTd+W2CrD&#10;NDbpUYyBvIOR5JGfwfoK3R4sOoYRn7HPqVZv74F/98TAtmdmL26dg6EXrMX8FjEyuwidcHwEaYZP&#10;0OI37BAgAY2d05E8pIMgOvbp6dybmArHx2KVl/lVQQlHW1Gu8lWRvmDVc7R1PnwQoEkUauqw9wmd&#10;He99iNmw6tklfuZByXYnlUqK2zdb5ciR4Zzs0jmh/+amDBlqWhZ5kZANxPg0QloGnGMldU2v5/HE&#10;cFZFNt6bNsmBSTXJmIkyJ3oiIxM3YWzG1ImyjMGRuwbaJyTMwTS3uGco9OB+UjLgzNbU/zgwJyhR&#10;Hw2SXi6WyzjkSVkWVzkq7tLSXFqY4QhV00DJJG5DWozEh73F5uxk4u0lk1POOIuJztPexGG/1JPX&#10;y3ZvfgEAAP//AwBQSwMEFAAGAAgAAAAhAC8wOLjdAAAACAEAAA8AAABkcnMvZG93bnJldi54bWxM&#10;jzFPwzAUhHck/oP1kNioTRCQpnGqioqFAYmCREc3fokj4mfLdtPw73EnOp7udPddvZ7tyCYMcXAk&#10;4X4hgCG1Tg/US/j6fL0rgcWkSKvREUr4xQjr5vqqVpV2J/rAaZd6lksoVkqCSclXnMfWoFVx4TxS&#10;9joXrEpZhp7roE653I68EOKJWzVQXjDK44vB9md3tBK+rRn0NrzvOz1O27du8+jn4KW8vZk3K2AJ&#10;5/QfhjN+RocmMx3ckXRko4RCFEWOSsiPzrYoy2dgBwnLhyXwpuaXB5o/AAAA//8DAFBLAQItABQA&#10;BgAIAAAAIQC2gziS/gAAAOEBAAATAAAAAAAAAAAAAAAAAAAAAABbQ29udGVudF9UeXBlc10ueG1s&#10;UEsBAi0AFAAGAAgAAAAhADj9If/WAAAAlAEAAAsAAAAAAAAAAAAAAAAALwEAAF9yZWxzLy5yZWxz&#10;UEsBAi0AFAAGAAgAAAAhAB6sjrslAgAAJQQAAA4AAAAAAAAAAAAAAAAALgIAAGRycy9lMm9Eb2Mu&#10;eG1sUEsBAi0AFAAGAAgAAAAhAC8wOLjdAAAACAEAAA8AAAAAAAAAAAAAAAAAfwQAAGRycy9kb3du&#10;cmV2LnhtbFBLBQYAAAAABAAEAPMAAACJBQAAAAA=&#10;" stroked="f">
                <v:textbox style="mso-fit-shape-to-text:t">
                  <w:txbxContent>
                    <w:p w:rsidR="00562DF4" w:rsidRPr="002B2587" w:rsidRDefault="00562DF4" w:rsidP="0017291E">
                      <w:pPr>
                        <w:rPr>
                          <w:b/>
                          <w:sz w:val="32"/>
                          <w:szCs w:val="32"/>
                        </w:rPr>
                      </w:pPr>
                      <w:r>
                        <w:rPr>
                          <w:rFonts w:cstheme="minorHAnsi"/>
                          <w:b/>
                          <w:sz w:val="32"/>
                          <w:szCs w:val="32"/>
                        </w:rPr>
                        <w:t>Flexibility of thinking Connection Map</w:t>
                      </w:r>
                    </w:p>
                  </w:txbxContent>
                </v:textbox>
                <w10:wrap type="square"/>
              </v:shape>
            </w:pict>
          </mc:Fallback>
        </mc:AlternateContent>
      </w:r>
    </w:p>
    <w:p w:rsidR="0017291E" w:rsidRPr="001576B5" w:rsidRDefault="0017291E" w:rsidP="0017291E"/>
    <w:p w:rsidR="0017291E" w:rsidRDefault="0017291E" w:rsidP="00C10322"/>
    <w:p w:rsidR="0017291E" w:rsidRDefault="0017291E" w:rsidP="00C10322"/>
    <w:p w:rsidR="00C10322" w:rsidRDefault="00C10322" w:rsidP="00C10322">
      <w:r>
        <w:rPr>
          <w:noProof/>
          <w:lang w:eastAsia="en-GB"/>
        </w:rPr>
        <mc:AlternateContent>
          <mc:Choice Requires="wps">
            <w:drawing>
              <wp:anchor distT="0" distB="0" distL="114300" distR="114300" simplePos="0" relativeHeight="251792384" behindDoc="0" locked="0" layoutInCell="1" allowOverlap="1" wp14:anchorId="144DF937" wp14:editId="0E5E74FF">
                <wp:simplePos x="0" y="0"/>
                <wp:positionH relativeFrom="column">
                  <wp:posOffset>5943459</wp:posOffset>
                </wp:positionH>
                <wp:positionV relativeFrom="paragraph">
                  <wp:posOffset>163548</wp:posOffset>
                </wp:positionV>
                <wp:extent cx="2941320" cy="584200"/>
                <wp:effectExtent l="0" t="0" r="11430" b="25400"/>
                <wp:wrapSquare wrapText="bothSides"/>
                <wp:docPr id="218" name="Text Box 218"/>
                <wp:cNvGraphicFramePr/>
                <a:graphic xmlns:a="http://schemas.openxmlformats.org/drawingml/2006/main">
                  <a:graphicData uri="http://schemas.microsoft.com/office/word/2010/wordprocessingShape">
                    <wps:wsp>
                      <wps:cNvSpPr txBox="1"/>
                      <wps:spPr>
                        <a:xfrm>
                          <a:off x="0" y="0"/>
                          <a:ext cx="2941320" cy="584200"/>
                        </a:xfrm>
                        <a:prstGeom prst="rect">
                          <a:avLst/>
                        </a:prstGeom>
                        <a:noFill/>
                      </wps:spPr>
                      <wps:style>
                        <a:lnRef idx="2">
                          <a:schemeClr val="dk1"/>
                        </a:lnRef>
                        <a:fillRef idx="1">
                          <a:schemeClr val="lt1"/>
                        </a:fillRef>
                        <a:effectRef idx="0">
                          <a:schemeClr val="dk1"/>
                        </a:effectRef>
                        <a:fontRef idx="minor">
                          <a:schemeClr val="dk1"/>
                        </a:fontRef>
                      </wps:style>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87709B3" id="Text Box 218" o:spid="_x0000_s1026" type="#_x0000_t202" style="position:absolute;margin-left:468pt;margin-top:12.9pt;width:231.6pt;height:4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pX3QEAAP4DAAAOAAAAZHJzL2Uyb0RvYy54bWysU9uO1DAMfUfiH6K8M72woKWazgp2tbwg&#10;QHv5gGzqTCuSOCSZaefvcdKZDoLVPiBe0sb2OfaxnfXVZDTbgw8D2pZXq5IzsBK7wW5b/vhw++aS&#10;sxCF7YRGCy0/QOBXm9ev1qNroMYedQeeEYkNzeha3sfomqIIsgcjwgodWHIq9EZEuvpt0XkxErvR&#10;RV2W74sRfec8SgiBrDezk28yv1Ig4zelAkSmW061xXz6fD6ls9isRbP1wvWDPJYh/qEKIwZLSReq&#10;GxEF2/nhLyozSI8BVVxJNAUqNUjIGkhNVf6h5r4XDrIWak5wS5vC/6OVX/ffPRu6ltcVjcoKQ0N6&#10;gCmyTzixZKMOjS40FHjvKDRO5KBJn+yBjEn4pLxJX5LEyE+9Piz9TXSSjPWHi+ptTS5JvneXFzTA&#10;RFOc0c6H+BnQsPTTck/zy20V+y8hzqGnkJTM4u2gdbKnEudS8l88aEgB2t6BInkpeSbKiwXX2rO9&#10;oJXofmQhVEGOTBBFjAuoeg6k4wl0jE0wyMu2AMvngOdsS3TOiDYuQDNY9C+D1Rx/Uj1rTbKfsDvQ&#10;iEZa55aHnzvhgTMf9TXm7U+5gvu4i9S13Mwz5shFS5bHcXwQaYt/v+eo87Pd/AIAAP//AwBQSwME&#10;FAAGAAgAAAAhAL7uQ8nhAAAACwEAAA8AAABkcnMvZG93bnJldi54bWxMj8FuwjAQRO+V+AdrK/VW&#10;HIIKSRoHUQTqrVIBQY8m3iYR8TqKDaR/3+XU3na0o5l5+WKwrbhi7xtHCibjCARS6UxDlYL9bvOc&#10;gPBBk9GtI1Twgx4Wxegh15lxN/rE6zZUgkPIZ1pBHUKXSenLGq32Y9ch8e/b9VYHln0lTa9vHG5b&#10;GUfRTFrdEDfUusNVjeV5e7HcWx3TZEer9dvm64Af5ft5fYj3Sj09DstXEAGH8GeG+3yeDgVvOrkL&#10;GS9aBel0xixBQfzCCHfDNE1jECe+JvMEZJHL/wzFLwAAAP//AwBQSwECLQAUAAYACAAAACEAtoM4&#10;kv4AAADhAQAAEwAAAAAAAAAAAAAAAAAAAAAAW0NvbnRlbnRfVHlwZXNdLnhtbFBLAQItABQABgAI&#10;AAAAIQA4/SH/1gAAAJQBAAALAAAAAAAAAAAAAAAAAC8BAABfcmVscy8ucmVsc1BLAQItABQABgAI&#10;AAAAIQDCYZpX3QEAAP4DAAAOAAAAAAAAAAAAAAAAAC4CAABkcnMvZTJvRG9jLnhtbFBLAQItABQA&#10;BgAIAAAAIQC+7kPJ4QAAAAsBAAAPAAAAAAAAAAAAAAAAADcEAABkcnMvZG93bnJldi54bWxQSwUG&#10;AAAAAAQABADzAAAARQUAAAAA&#10;" filled="f" strokecolor="black [3200]" strokeweight="1pt">
                <v:textbox style="mso-fit-shape-to-text:t"/>
                <w10:wrap type="square"/>
              </v:shape>
            </w:pict>
          </mc:Fallback>
        </mc:AlternateContent>
      </w:r>
    </w:p>
    <w:p w:rsidR="00C10322" w:rsidRDefault="00C10322" w:rsidP="00C10322"/>
    <w:p w:rsidR="00C10322" w:rsidRDefault="00C10322" w:rsidP="00C10322">
      <w:r>
        <w:rPr>
          <w:noProof/>
          <w:lang w:eastAsia="en-GB"/>
        </w:rPr>
        <mc:AlternateContent>
          <mc:Choice Requires="wps">
            <w:drawing>
              <wp:anchor distT="0" distB="0" distL="114300" distR="114300" simplePos="0" relativeHeight="251793408" behindDoc="0" locked="0" layoutInCell="1" allowOverlap="1" wp14:anchorId="58BB0F16" wp14:editId="1B3E9E87">
                <wp:simplePos x="0" y="0"/>
                <wp:positionH relativeFrom="column">
                  <wp:posOffset>4190365</wp:posOffset>
                </wp:positionH>
                <wp:positionV relativeFrom="paragraph">
                  <wp:posOffset>755015</wp:posOffset>
                </wp:positionV>
                <wp:extent cx="2941320" cy="584200"/>
                <wp:effectExtent l="0" t="0" r="11430" b="25400"/>
                <wp:wrapSquare wrapText="bothSides"/>
                <wp:docPr id="210" name="Text Box 210"/>
                <wp:cNvGraphicFramePr/>
                <a:graphic xmlns:a="http://schemas.openxmlformats.org/drawingml/2006/main">
                  <a:graphicData uri="http://schemas.microsoft.com/office/word/2010/wordprocessingShape">
                    <wps:wsp>
                      <wps:cNvSpPr txBox="1"/>
                      <wps:spPr>
                        <a:xfrm>
                          <a:off x="0" y="0"/>
                          <a:ext cx="2941320" cy="584200"/>
                        </a:xfrm>
                        <a:prstGeom prst="rect">
                          <a:avLst/>
                        </a:prstGeom>
                        <a:noFill/>
                      </wps:spPr>
                      <wps:style>
                        <a:lnRef idx="2">
                          <a:schemeClr val="dk1"/>
                        </a:lnRef>
                        <a:fillRef idx="1">
                          <a:schemeClr val="lt1"/>
                        </a:fillRef>
                        <a:effectRef idx="0">
                          <a:schemeClr val="dk1"/>
                        </a:effectRef>
                        <a:fontRef idx="minor">
                          <a:schemeClr val="dk1"/>
                        </a:fontRef>
                      </wps:style>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470CC48" id="Text Box 210" o:spid="_x0000_s1026" type="#_x0000_t202" style="position:absolute;margin-left:329.95pt;margin-top:59.45pt;width:231.6pt;height:4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AP3QEAAP4DAAAOAAAAZHJzL2Uyb0RvYy54bWysU9uO1DAMfUfiH6K8M72woKWazgp2tbwg&#10;QHv5gGzqTCuSOCSZaefvcdKZDoLVPiBe0sb2OfaxnfXVZDTbgw8D2pZXq5IzsBK7wW5b/vhw++aS&#10;sxCF7YRGCy0/QOBXm9ev1qNroMYedQeeEYkNzeha3sfomqIIsgcjwgodWHIq9EZEuvpt0XkxErvR&#10;RV2W74sRfec8SgiBrDezk28yv1Ig4zelAkSmW061xXz6fD6ls9isRbP1wvWDPJYh/qEKIwZLSReq&#10;GxEF2/nhLyozSI8BVVxJNAUqNUjIGkhNVf6h5r4XDrIWak5wS5vC/6OVX/ffPRu6ltcV9ccKQ0N6&#10;gCmyTzixZKMOjS40FHjvKDRO5KBJn+yBjEn4pLxJX5LEyE9ch6W/iU6Ssf5wUb2tySXJ9+7yggaY&#10;aIoz2vkQPwMaln5a7ml+ua1i/yXEOfQUkpJZvB20TvZU4lxK/osHDSlA2ztQJC8lz0R5seBae7YX&#10;tBLdjyyEKsiRCaKIcQFVz4F0PIGOsQkGedkWYPkc8Jxtic4Z0cYFaAaL/mWwmuNPqmetSfYTdgca&#10;0Ujr3PLwcyc8cOajvsa8/SlXcB93kbqWm3nGHLloyfI4jg8ibfHv9xx1frabXwAAAP//AwBQSwME&#10;FAAGAAgAAAAhAKyrLk/gAAAADAEAAA8AAABkcnMvZG93bnJldi54bWxMj01Lw0AQhu+C/2EZwZvd&#10;bMSSxGyKlhZvgm2pHrfZMQnNzobsto3/3ulJbzO8D+9HuZhcL844hs6TBjVLQCDV3nbUaNht1w8Z&#10;iBANWdN7Qg0/GGBR3d6UprD+Qh943sRGsAmFwmhoYxwKKUPdojNh5gck1r796Ezkd2ykHc2FzV0v&#10;0ySZS2c64oTWDLhssT5uTo5zm88829Jy9br+2uN7/XZc7dOd1vd308sziIhT/IPhWp+rQ8WdDv5E&#10;Nohew/wpzxllQWV8XAmVPioQBw2pSnKQVSn/j6h+AQAA//8DAFBLAQItABQABgAIAAAAIQC2gziS&#10;/gAAAOEBAAATAAAAAAAAAAAAAAAAAAAAAABbQ29udGVudF9UeXBlc10ueG1sUEsBAi0AFAAGAAgA&#10;AAAhADj9If/WAAAAlAEAAAsAAAAAAAAAAAAAAAAALwEAAF9yZWxzLy5yZWxzUEsBAi0AFAAGAAgA&#10;AAAhAFWAsA/dAQAA/gMAAA4AAAAAAAAAAAAAAAAALgIAAGRycy9lMm9Eb2MueG1sUEsBAi0AFAAG&#10;AAgAAAAhAKyrLk/gAAAADAEAAA8AAAAAAAAAAAAAAAAANwQAAGRycy9kb3ducmV2LnhtbFBLBQYA&#10;AAAABAAEAPMAAABEBQAAAAA=&#10;" filled="f" strokecolor="black [3200]" strokeweight="1pt">
                <v:textbox style="mso-fit-shape-to-text:t"/>
                <w10:wrap type="square"/>
              </v:shape>
            </w:pict>
          </mc:Fallback>
        </mc:AlternateContent>
      </w:r>
      <w:r>
        <w:rPr>
          <w:noProof/>
          <w:lang w:eastAsia="en-GB"/>
        </w:rPr>
        <mc:AlternateContent>
          <mc:Choice Requires="wps">
            <w:drawing>
              <wp:anchor distT="0" distB="0" distL="114300" distR="114300" simplePos="0" relativeHeight="251796480" behindDoc="0" locked="0" layoutInCell="1" allowOverlap="1" wp14:anchorId="4C546B39" wp14:editId="5DA23CCD">
                <wp:simplePos x="0" y="0"/>
                <wp:positionH relativeFrom="column">
                  <wp:posOffset>2513965</wp:posOffset>
                </wp:positionH>
                <wp:positionV relativeFrom="paragraph">
                  <wp:posOffset>2469515</wp:posOffset>
                </wp:positionV>
                <wp:extent cx="2941320" cy="584200"/>
                <wp:effectExtent l="0" t="0" r="11430" b="25400"/>
                <wp:wrapSquare wrapText="bothSides"/>
                <wp:docPr id="213" name="Text Box 213"/>
                <wp:cNvGraphicFramePr/>
                <a:graphic xmlns:a="http://schemas.openxmlformats.org/drawingml/2006/main">
                  <a:graphicData uri="http://schemas.microsoft.com/office/word/2010/wordprocessingShape">
                    <wps:wsp>
                      <wps:cNvSpPr txBox="1"/>
                      <wps:spPr>
                        <a:xfrm>
                          <a:off x="0" y="0"/>
                          <a:ext cx="2941320" cy="584200"/>
                        </a:xfrm>
                        <a:prstGeom prst="rect">
                          <a:avLst/>
                        </a:prstGeom>
                        <a:noFill/>
                      </wps:spPr>
                      <wps:style>
                        <a:lnRef idx="2">
                          <a:schemeClr val="dk1"/>
                        </a:lnRef>
                        <a:fillRef idx="1">
                          <a:schemeClr val="lt1"/>
                        </a:fillRef>
                        <a:effectRef idx="0">
                          <a:schemeClr val="dk1"/>
                        </a:effectRef>
                        <a:fontRef idx="minor">
                          <a:schemeClr val="dk1"/>
                        </a:fontRef>
                      </wps:style>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8F19ACB" id="Text Box 213" o:spid="_x0000_s1026" type="#_x0000_t202" style="position:absolute;margin-left:197.95pt;margin-top:194.45pt;width:231.6pt;height:4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Ep3gEAAP4DAAAOAAAAZHJzL2Uyb0RvYy54bWysU01v1DAQvSPxHyzf2Xy0oBJttoJW5YIA&#10;0fYHuM54E2F7jO3dZP89Y2c3i2jFAXFx4pl5b+bNjNfXk9FsDz4MaFterUrOwErsBrtt+ePD3Zsr&#10;zkIUthMaLbT8AIFfb16/Wo+ugRp71B14RiQ2NKNreR+ja4oiyB6MCCt0YMmp0BsR6eq3RefFSOxG&#10;F3VZvitG9J3zKCEEst7OTr7J/EqBjF+VChCZbjnVFvPp8/mUzmKzFs3WC9cP8liG+IcqjBgsJV2o&#10;bkUUbOeHZ1RmkB4DqriSaApUapCQNZCaqvxDzX0vHGQt1JzgljaF/0crv+y/eTZ0La+rC86sMDSk&#10;B5gi+4gTSzbq0OhCQ4H3jkLjRA6a9MkeyJiET8qb9CVJjPzU68PS30QnyVi/v6wuanJJ8r29uqQB&#10;JprijHY+xE+AhqWflnuaX26r2H8OcQ49haRkFu8GrZM9lTiXkv/iQUMK0PY7KJKXkmeivFhwoz3b&#10;C1qJ7kcWQhXkyARRxLiAqpdAOp5Ax9gEg7xsC7B8CXjOtkTnjGjjAjSDRf93sJrjT6pnrUn2E3YH&#10;GtFI69zy8HMnPHDmo77BvP0pV3AfdpG6lpt5xhy5aMnyOI4PIm3x7/ccdX62m18AAAD//wMAUEsD&#10;BBQABgAIAAAAIQBCMKmQ3wAAAAsBAAAPAAAAZHJzL2Rvd25yZXYueG1sTI/LTsMwEEX3SPyDNUjs&#10;qNNCkR3iVFC1YodEWxWWbjwkUeNxFLtt+HuGFezuaI7uo1iMvhNnHGIbyMB0koFAqoJrqTaw267v&#10;FIiYLDnbBUID3xhhUV5fFTZ34ULveN6kWrAJxdwaaFLqcylj1aC3cRJ6JP59hcHbxOdQSzfYC5v7&#10;Ts6y7FF62xInNLbHZYPVcXPynFt/aLWl5epl/bnHt+r1uNrPdsbc3ozPTyASjukPht/6XB1K7nQI&#10;J3JRdAbu9VwzykIpFkyouZ6COBh4UJkGWRby/4byBwAA//8DAFBLAQItABQABgAIAAAAIQC2gziS&#10;/gAAAOEBAAATAAAAAAAAAAAAAAAAAAAAAABbQ29udGVudF9UeXBlc10ueG1sUEsBAi0AFAAGAAgA&#10;AAAhADj9If/WAAAAlAEAAAsAAAAAAAAAAAAAAAAALwEAAF9yZWxzLy5yZWxzUEsBAi0AFAAGAAgA&#10;AAAhAMpE0SneAQAA/gMAAA4AAAAAAAAAAAAAAAAALgIAAGRycy9lMm9Eb2MueG1sUEsBAi0AFAAG&#10;AAgAAAAhAEIwqZDfAAAACwEAAA8AAAAAAAAAAAAAAAAAOAQAAGRycy9kb3ducmV2LnhtbFBLBQYA&#10;AAAABAAEAPMAAABEBQAAAAA=&#10;" filled="f" strokecolor="black [3200]" strokeweight="1pt">
                <v:textbox style="mso-fit-shape-to-text:t"/>
                <w10:wrap type="square"/>
              </v:shape>
            </w:pict>
          </mc:Fallback>
        </mc:AlternateContent>
      </w:r>
      <w:r>
        <w:rPr>
          <w:noProof/>
          <w:lang w:eastAsia="en-GB"/>
        </w:rPr>
        <mc:AlternateContent>
          <mc:Choice Requires="wps">
            <w:drawing>
              <wp:anchor distT="0" distB="0" distL="114300" distR="114300" simplePos="0" relativeHeight="251795456" behindDoc="0" locked="0" layoutInCell="1" allowOverlap="1" wp14:anchorId="34036F2C" wp14:editId="02CCB7A4">
                <wp:simplePos x="0" y="0"/>
                <wp:positionH relativeFrom="column">
                  <wp:posOffset>6247765</wp:posOffset>
                </wp:positionH>
                <wp:positionV relativeFrom="paragraph">
                  <wp:posOffset>1783715</wp:posOffset>
                </wp:positionV>
                <wp:extent cx="2941320" cy="584200"/>
                <wp:effectExtent l="0" t="0" r="11430" b="25400"/>
                <wp:wrapSquare wrapText="bothSides"/>
                <wp:docPr id="212" name="Text Box 212"/>
                <wp:cNvGraphicFramePr/>
                <a:graphic xmlns:a="http://schemas.openxmlformats.org/drawingml/2006/main">
                  <a:graphicData uri="http://schemas.microsoft.com/office/word/2010/wordprocessingShape">
                    <wps:wsp>
                      <wps:cNvSpPr txBox="1"/>
                      <wps:spPr>
                        <a:xfrm>
                          <a:off x="0" y="0"/>
                          <a:ext cx="2941320" cy="584200"/>
                        </a:xfrm>
                        <a:prstGeom prst="rect">
                          <a:avLst/>
                        </a:prstGeom>
                        <a:noFill/>
                      </wps:spPr>
                      <wps:style>
                        <a:lnRef idx="2">
                          <a:schemeClr val="dk1"/>
                        </a:lnRef>
                        <a:fillRef idx="1">
                          <a:schemeClr val="lt1"/>
                        </a:fillRef>
                        <a:effectRef idx="0">
                          <a:schemeClr val="dk1"/>
                        </a:effectRef>
                        <a:fontRef idx="minor">
                          <a:schemeClr val="dk1"/>
                        </a:fontRef>
                      </wps:style>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A6F432B" id="Text Box 212" o:spid="_x0000_s1026" type="#_x0000_t202" style="position:absolute;margin-left:491.95pt;margin-top:140.45pt;width:231.6pt;height:4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C3QEAAP4DAAAOAAAAZHJzL2Uyb0RvYy54bWysU9uO1DAMfUfiH6K8M72woKWazgp2tbwg&#10;QHv5gGzqTCuSOCSZaefvcdKZDoLVPiBe0sb2OfaxnfXVZDTbgw8D2pZXq5IzsBK7wW5b/vhw++aS&#10;sxCF7YRGCy0/QOBXm9ev1qNroMYedQeeEYkNzeha3sfomqIIsgcjwgodWHIq9EZEuvpt0XkxErvR&#10;RV2W74sRfec8SgiBrDezk28yv1Ig4zelAkSmW061xXz6fD6ls9isRbP1wvWDPJYh/qEKIwZLSReq&#10;GxEF2/nhLyozSI8BVVxJNAUqNUjIGkhNVf6h5r4XDrIWak5wS5vC/6OVX/ffPRu6ltdVzZkVhob0&#10;AFNkn3BiyUYdGl1oKPDeUWicyEGTPtkDGZPwSXmTviSJkZ96fVj6m+gkGesPF9XbmlySfO8uL2iA&#10;iaY4o50P8TOgYemn5Z7ml9sq9l9CnENPISmZxdtB62RPJc6l5L940JACtL0DRfJS8kyUFwuutWd7&#10;QSvR/chCqIIcmSCKGBdQ9RxIxxPoGJtgkJdtAZbPAc/ZluicEW1cgGaw6F8Gqzn+pHrWmmQ/YXeg&#10;EY20zi0PP3fCA2c+6mvM259yBfdxF6lruZlnzJGLliyP4/gg0hb/fs9R52e7+QUAAP//AwBQSwME&#10;FAAGAAgAAAAhAAP6DkPhAAAADAEAAA8AAABkcnMvZG93bnJldi54bWxMj8FuwjAMhu+T9g6RJ+02&#10;UgoabWmKNgTabdIAsR1DY9qKxqmaAN3bz5zYzZY//f/nfDHYVlyw940jBeNRBAKpdKahSsFuu35J&#10;QPigyejWESr4RQ+L4vEh15lxV/rCyyZUgkPIZ1pBHUKXSenLGq32I9ch8e3oeqsDr30lTa+vHG5b&#10;GUfRq7S6IW6odYfLGsvT5my5t/pOky0tV+/rnz1+lh+n1T7eKfX8NLzNQQQcwh2Gmz6rQ8FOB3cm&#10;40WrIE0mKaMK4iTi4UZMp7MxiIOCySxOQRa5/P9E8QcAAP//AwBQSwECLQAUAAYACAAAACEAtoM4&#10;kv4AAADhAQAAEwAAAAAAAAAAAAAAAAAAAAAAW0NvbnRlbnRfVHlwZXNdLnhtbFBLAQItABQABgAI&#10;AAAAIQA4/SH/1gAAAJQBAAALAAAAAAAAAAAAAAAAAC8BAABfcmVscy8ucmVsc1BLAQItABQABgAI&#10;AAAAIQCA+t6C3QEAAP4DAAAOAAAAAAAAAAAAAAAAAC4CAABkcnMvZTJvRG9jLnhtbFBLAQItABQA&#10;BgAIAAAAIQAD+g5D4QAAAAwBAAAPAAAAAAAAAAAAAAAAADcEAABkcnMvZG93bnJldi54bWxQSwUG&#10;AAAAAAQABADzAAAARQUAAAAA&#10;" filled="f" strokecolor="black [3200]" strokeweight="1pt">
                <v:textbox style="mso-fit-shape-to-text:t"/>
                <w10:wrap type="square"/>
              </v:shape>
            </w:pict>
          </mc:Fallback>
        </mc:AlternateContent>
      </w:r>
      <w:r>
        <w:rPr>
          <w:noProof/>
          <w:lang w:eastAsia="en-GB"/>
        </w:rPr>
        <mc:AlternateContent>
          <mc:Choice Requires="wps">
            <w:drawing>
              <wp:anchor distT="0" distB="0" distL="114300" distR="114300" simplePos="0" relativeHeight="251794432" behindDoc="0" locked="0" layoutInCell="1" allowOverlap="1" wp14:anchorId="02ADBB17" wp14:editId="5DEF10C9">
                <wp:simplePos x="0" y="0"/>
                <wp:positionH relativeFrom="column">
                  <wp:posOffset>1370330</wp:posOffset>
                </wp:positionH>
                <wp:positionV relativeFrom="paragraph">
                  <wp:posOffset>1549400</wp:posOffset>
                </wp:positionV>
                <wp:extent cx="2941320" cy="584200"/>
                <wp:effectExtent l="0" t="0" r="11430" b="25400"/>
                <wp:wrapSquare wrapText="bothSides"/>
                <wp:docPr id="211" name="Text Box 211"/>
                <wp:cNvGraphicFramePr/>
                <a:graphic xmlns:a="http://schemas.openxmlformats.org/drawingml/2006/main">
                  <a:graphicData uri="http://schemas.microsoft.com/office/word/2010/wordprocessingShape">
                    <wps:wsp>
                      <wps:cNvSpPr txBox="1"/>
                      <wps:spPr>
                        <a:xfrm>
                          <a:off x="0" y="0"/>
                          <a:ext cx="2941320" cy="584200"/>
                        </a:xfrm>
                        <a:prstGeom prst="rect">
                          <a:avLst/>
                        </a:prstGeom>
                        <a:noFill/>
                      </wps:spPr>
                      <wps:style>
                        <a:lnRef idx="2">
                          <a:schemeClr val="dk1"/>
                        </a:lnRef>
                        <a:fillRef idx="1">
                          <a:schemeClr val="lt1"/>
                        </a:fillRef>
                        <a:effectRef idx="0">
                          <a:schemeClr val="dk1"/>
                        </a:effectRef>
                        <a:fontRef idx="minor">
                          <a:schemeClr val="dk1"/>
                        </a:fontRef>
                      </wps:style>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798D21B" id="Text Box 211" o:spid="_x0000_s1026" type="#_x0000_t202" style="position:absolute;margin-left:107.9pt;margin-top:122pt;width:231.6pt;height:4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k3QEAAP4DAAAOAAAAZHJzL2Uyb0RvYy54bWysU9uO1DAMfUfiH6K8M72woKWazgp2tbwg&#10;QHv5gGzqTCuSOCSZaefvcdKZDoLVPiBe0sb2OfaxnfXVZDTbgw8D2pZXq5IzsBK7wW5b/vhw++aS&#10;sxCF7YRGCy0/QOBXm9ev1qNroMYedQeeEYkNzeha3sfomqIIsgcjwgodWHIq9EZEuvpt0XkxErvR&#10;RV2W74sRfec8SgiBrDezk28yv1Ig4zelAkSmW061xXz6fD6ls9isRbP1wvWDPJYh/qEKIwZLSReq&#10;GxEF2/nhLyozSI8BVVxJNAUqNUjIGkhNVf6h5r4XDrIWak5wS5vC/6OVX/ffPRu6ltdVxZkVhob0&#10;AFNkn3BiyUYdGl1oKPDeUWicyEGTPtkDGZPwSXmTviSJkZ96fVj6m+gkGesPF9XbmlySfO8uL2iA&#10;iaY4o50P8TOgYemn5Z7ml9sq9l9CnENPISmZxdtB62RPJc6l5L940JACtL0DRfJS8kyUFwuutWd7&#10;QSvR/chCqIIcmSCKGBdQ9RxIxxPoGJtgkJdtAZbPAc/ZluicEW1cgGaw6F8Gqzn+pHrWmmQ/YXeg&#10;EY20zi0PP3fCA2c+6mvM259yBfdxF6lruZlnzJGLliyP4/gg0hb/fs9R52e7+QUAAP//AwBQSwME&#10;FAAGAAgAAAAhAEgOxfjgAAAACwEAAA8AAABkcnMvZG93bnJldi54bWxMj8FuwjAQRO+V+g/WVuqt&#10;OASaQhoHtQjEDamAaI8m3iYR8TqKDYS/Zzm1t1ntaOZNNuttI87Y+dqRguEgAoFUOFNTqWC3Xb5M&#10;QPigyejGESq4oodZ/viQ6dS4C33heRNKwSHkU62gCqFNpfRFhVb7gWuR+PfrOqsDn10pTacvHG4b&#10;GUdRIq2uiRsq3eK8wuK4OVnuLb+nky3NF5/Lnz2ui9VxsY93Sj0/9R/vIAL24c8Md3xGh5yZDu5E&#10;xotGQTx8ZfTAYjzmUexI3qYsDgpGoyQCmWfy/4b8BgAA//8DAFBLAQItABQABgAIAAAAIQC2gziS&#10;/gAAAOEBAAATAAAAAAAAAAAAAAAAAAAAAABbQ29udGVudF9UeXBlc10ueG1sUEsBAi0AFAAGAAgA&#10;AAAhADj9If/WAAAAlAEAAAsAAAAAAAAAAAAAAAAALwEAAF9yZWxzLy5yZWxzUEsBAi0AFAAGAAgA&#10;AAAhAB8+v6TdAQAA/gMAAA4AAAAAAAAAAAAAAAAALgIAAGRycy9lMm9Eb2MueG1sUEsBAi0AFAAG&#10;AAgAAAAhAEgOxfjgAAAACwEAAA8AAAAAAAAAAAAAAAAANwQAAGRycy9kb3ducmV2LnhtbFBLBQYA&#10;AAAABAAEAPMAAABEBQAAAAA=&#10;" filled="f" strokecolor="black [3200]" strokeweight="1pt">
                <v:textbox style="mso-fit-shape-to-text:t"/>
                <w10:wrap type="square"/>
              </v:shape>
            </w:pict>
          </mc:Fallback>
        </mc:AlternateContent>
      </w:r>
      <w:r>
        <w:rPr>
          <w:noProof/>
          <w:lang w:eastAsia="en-GB"/>
        </w:rPr>
        <mc:AlternateContent>
          <mc:Choice Requires="wps">
            <w:drawing>
              <wp:anchor distT="0" distB="0" distL="114300" distR="114300" simplePos="0" relativeHeight="251797504" behindDoc="0" locked="0" layoutInCell="1" allowOverlap="1" wp14:anchorId="3763DF09" wp14:editId="0D701D50">
                <wp:simplePos x="0" y="0"/>
                <wp:positionH relativeFrom="column">
                  <wp:posOffset>5638800</wp:posOffset>
                </wp:positionH>
                <wp:positionV relativeFrom="paragraph">
                  <wp:posOffset>3488055</wp:posOffset>
                </wp:positionV>
                <wp:extent cx="2941320" cy="584200"/>
                <wp:effectExtent l="0" t="0" r="11430" b="25400"/>
                <wp:wrapSquare wrapText="bothSides"/>
                <wp:docPr id="215" name="Text Box 215"/>
                <wp:cNvGraphicFramePr/>
                <a:graphic xmlns:a="http://schemas.openxmlformats.org/drawingml/2006/main">
                  <a:graphicData uri="http://schemas.microsoft.com/office/word/2010/wordprocessingShape">
                    <wps:wsp>
                      <wps:cNvSpPr txBox="1"/>
                      <wps:spPr>
                        <a:xfrm>
                          <a:off x="0" y="0"/>
                          <a:ext cx="2941320" cy="584200"/>
                        </a:xfrm>
                        <a:prstGeom prst="rect">
                          <a:avLst/>
                        </a:prstGeom>
                        <a:noFill/>
                      </wps:spPr>
                      <wps:style>
                        <a:lnRef idx="2">
                          <a:schemeClr val="dk1"/>
                        </a:lnRef>
                        <a:fillRef idx="1">
                          <a:schemeClr val="lt1"/>
                        </a:fillRef>
                        <a:effectRef idx="0">
                          <a:schemeClr val="dk1"/>
                        </a:effectRef>
                        <a:fontRef idx="minor">
                          <a:schemeClr val="dk1"/>
                        </a:fontRef>
                      </wps:style>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D6EB5D2" id="Text Box 215" o:spid="_x0000_s1026" type="#_x0000_t202" style="position:absolute;margin-left:444pt;margin-top:274.65pt;width:231.6pt;height:4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RJl3gEAAP4DAAAOAAAAZHJzL2Uyb0RvYy54bWysU01v1DAQvSPxHyzf2XzQohJttoJW5YIA&#10;0fYHuM54E2F7jO3dZP89Y2c3i2jFAXFx4pl5b+bNjNfXk9FsDz4MaFterUrOwErsBrtt+ePD3Zsr&#10;zkIUthMaLbT8AIFfb16/Wo+ugRp71B14RiQ2NKNreR+ja4oiyB6MCCt0YMmp0BsR6eq3RefFSOxG&#10;F3VZvitG9J3zKCEEst7OTr7J/EqBjF+VChCZbjnVFvPp8/mUzmKzFs3WC9cP8liG+IcqjBgsJV2o&#10;bkUUbOeHZ1RmkB4DqriSaApUapCQNZCaqvxDzX0vHGQt1JzgljaF/0crv+y/eTZ0La+rS86sMDSk&#10;B5gi+4gTSzbq0OhCQ4H3jkLjRA6a9MkeyJiET8qb9CVJjPzU68PS30QnyVi/v6je1uSS5Lu8uqAB&#10;JprijHY+xE+AhqWflnuaX26r2H8OcQ49haRkFu8GrZM9lTiXkv/iQUMK0PY7KJKXkmeivFhwoz3b&#10;C1qJ7kcWQhXkyARRxLiAqpdAOp5Ax9gEg7xsC7B8CXjOtkTnjGjjAjSDRf93sJrjT6pnrUn2E3YH&#10;GtFI69zy8HMnPHDmo77BvP0pV3AfdpG6lpt5xhy5aMnyOI4PIm3x7/ccdX62m18AAAD//wMAUEsD&#10;BBQABgAIAAAAIQBRB1c54gAAAAwBAAAPAAAAZHJzL2Rvd25yZXYueG1sTI/NbsIwEITvlXgHayv1&#10;VpwfQCaNgygC9VapgKBHE2+TiHgdxQbSt685leNoRjPf5IvBtOyKvWssSYjHETCk0uqGKgn73eZV&#10;AHNekVatJZTwiw4WxegpV5m2N/rC69ZXLJSQy5SE2vsu49yVNRrlxrZDCt6P7Y3yQfYV1726hXLT&#10;8iSKZtyohsJCrTpc1VietxcTdqvjXOxotX7ffB/ws/w4rw/JXsqX52H5Bszj4P/DcMcP6FAEppO9&#10;kHaslSCECF+8hOlkngK7J9JpnAA7SZhN4hR4kfPHE8UfAAAA//8DAFBLAQItABQABgAIAAAAIQC2&#10;gziS/gAAAOEBAAATAAAAAAAAAAAAAAAAAAAAAABbQ29udGVudF9UeXBlc10ueG1sUEsBAi0AFAAG&#10;AAgAAAAhADj9If/WAAAAlAEAAAsAAAAAAAAAAAAAAAAALwEAAF9yZWxzLy5yZWxzUEsBAi0AFAAG&#10;AAgAAAAhAPTNEmXeAQAA/gMAAA4AAAAAAAAAAAAAAAAALgIAAGRycy9lMm9Eb2MueG1sUEsBAi0A&#10;FAAGAAgAAAAhAFEHVzniAAAADAEAAA8AAAAAAAAAAAAAAAAAOAQAAGRycy9kb3ducmV2LnhtbFBL&#10;BQYAAAAABAAEAPMAAABHBQAAAAA=&#10;" filled="f" strokecolor="black [3200]" strokeweight="1pt">
                <v:textbox style="mso-fit-shape-to-text:t"/>
                <w10:wrap type="square"/>
              </v:shape>
            </w:pict>
          </mc:Fallback>
        </mc:AlternateContent>
      </w:r>
      <w:r>
        <w:rPr>
          <w:noProof/>
          <w:lang w:eastAsia="en-GB"/>
        </w:rPr>
        <mc:AlternateContent>
          <mc:Choice Requires="wps">
            <w:drawing>
              <wp:anchor distT="0" distB="0" distL="114300" distR="114300" simplePos="0" relativeHeight="251791360" behindDoc="0" locked="0" layoutInCell="1" allowOverlap="1" wp14:anchorId="21212CA7" wp14:editId="10BACB0D">
                <wp:simplePos x="0" y="0"/>
                <wp:positionH relativeFrom="column">
                  <wp:posOffset>760730</wp:posOffset>
                </wp:positionH>
                <wp:positionV relativeFrom="paragraph">
                  <wp:posOffset>179705</wp:posOffset>
                </wp:positionV>
                <wp:extent cx="2941320" cy="584200"/>
                <wp:effectExtent l="0" t="0" r="11430" b="25400"/>
                <wp:wrapSquare wrapText="bothSides"/>
                <wp:docPr id="216" name="Text Box 216"/>
                <wp:cNvGraphicFramePr/>
                <a:graphic xmlns:a="http://schemas.openxmlformats.org/drawingml/2006/main">
                  <a:graphicData uri="http://schemas.microsoft.com/office/word/2010/wordprocessingShape">
                    <wps:wsp>
                      <wps:cNvSpPr txBox="1"/>
                      <wps:spPr>
                        <a:xfrm>
                          <a:off x="0" y="0"/>
                          <a:ext cx="2941320" cy="584200"/>
                        </a:xfrm>
                        <a:prstGeom prst="rect">
                          <a:avLst/>
                        </a:prstGeom>
                        <a:noFill/>
                      </wps:spPr>
                      <wps:style>
                        <a:lnRef idx="2">
                          <a:schemeClr val="dk1"/>
                        </a:lnRef>
                        <a:fillRef idx="1">
                          <a:schemeClr val="lt1"/>
                        </a:fillRef>
                        <a:effectRef idx="0">
                          <a:schemeClr val="dk1"/>
                        </a:effectRef>
                        <a:fontRef idx="minor">
                          <a:schemeClr val="dk1"/>
                        </a:fontRef>
                      </wps:style>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21F4FC2" id="Text Box 216" o:spid="_x0000_s1026" type="#_x0000_t202" style="position:absolute;margin-left:59.9pt;margin-top:14.15pt;width:231.6pt;height:4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ND3gEAAP4DAAAOAAAAZHJzL2Uyb0RvYy54bWysU01v1DAQvSPxHyzf2XxQqhJttoJW5YIA&#10;0fYHuM54E2F7jO3dZP89Y2c3i2jFAXFx4pl5b+bNjNfXk9FsDz4MaFterUrOwErsBrtt+ePD3Zsr&#10;zkIUthMaLbT8AIFfb16/Wo+ugRp71B14RiQ2NKNreR+ja4oiyB6MCCt0YMmp0BsR6eq3RefFSOxG&#10;F3VZXhYj+s55lBACWW9nJ99kfqVAxq9KBYhMt5xqi/n0+XxKZ7FZi2brhesHeSxD/EMVRgyWki5U&#10;tyIKtvPDMyozSI8BVVxJNAUqNUjIGkhNVf6h5r4XDrIWak5wS5vC/6OVX/bfPBu6ltfVJWdWGBrS&#10;A0yRfcSJJRt1aHShocB7R6FxIgdN+mQPZEzCJ+VN+pIkRn7q9WHpb6KTZKzfX1Rva3JJ8r27uqAB&#10;JprijHY+xE+AhqWflnuaX26r2H8OcQ49haRkFu8GrZM9lTiXkv/iQUMK0PY7KJKXkmeivFhwoz3b&#10;C1qJ7kcWQhXkyARRxLiAqpdAOp5Ax9gEg7xsC7B8CXjOtkTnjGjjAjSDRf93sJrjT6pnrUn2E3YH&#10;GtFI69zy8HMnPHDmo77BvP0pV3AfdpG6lpt5xhy5aMnyOI4PIm3x7/ccdX62m18AAAD//wMAUEsD&#10;BBQABgAIAAAAIQD4H0eq3gAAAAoBAAAPAAAAZHJzL2Rvd25yZXYueG1sTI9Ba8JAFITvBf/D8gre&#10;6saElphmIypKb4WqaI9r9jUJZt+G7Krpv+/rSY/DDDPf5PPBtuKKvW8cKZhOIhBIpTMNVQr2u81L&#10;CsIHTUa3jlDBL3qYF6OnXGfG3egLr9tQCS4hn2kFdQhdJqUva7TaT1yHxN6P660OLPtKml7fuNy2&#10;Mo6iN2l1Q7xQ6w5XNZbn7cXybnWcpTtarZeb7wN+lh/n9SHeKzV+HhbvIAIO4R6Gf3xGh4KZTu5C&#10;xouW9XTG6EFBnCYgOPCaJnzuxE4cJSCLXD5eKP4AAAD//wMAUEsBAi0AFAAGAAgAAAAhALaDOJL+&#10;AAAA4QEAABMAAAAAAAAAAAAAAAAAAAAAAFtDb250ZW50X1R5cGVzXS54bWxQSwECLQAUAAYACAAA&#10;ACEAOP0h/9YAAACUAQAACwAAAAAAAAAAAAAAAAAvAQAAX3JlbHMvLnJlbHNQSwECLQAUAAYACAAA&#10;ACEAawlzQ94BAAD+AwAADgAAAAAAAAAAAAAAAAAuAgAAZHJzL2Uyb0RvYy54bWxQSwECLQAUAAYA&#10;CAAAACEA+B9Hqt4AAAAKAQAADwAAAAAAAAAAAAAAAAA4BAAAZHJzL2Rvd25yZXYueG1sUEsFBgAA&#10;AAAEAAQA8wAAAEMFAAAAAA==&#10;" filled="f" strokecolor="black [3200]" strokeweight="1pt">
                <v:textbox style="mso-fit-shape-to-text:t"/>
                <w10:wrap type="square"/>
              </v:shape>
            </w:pict>
          </mc:Fallback>
        </mc:AlternateContent>
      </w:r>
      <w:r>
        <w:rPr>
          <w:noProof/>
          <w:lang w:eastAsia="en-GB"/>
        </w:rPr>
        <mc:AlternateContent>
          <mc:Choice Requires="wps">
            <w:drawing>
              <wp:anchor distT="0" distB="0" distL="114300" distR="114300" simplePos="0" relativeHeight="251798528" behindDoc="0" locked="0" layoutInCell="1" allowOverlap="1" wp14:anchorId="690C7707" wp14:editId="1E3F486C">
                <wp:simplePos x="0" y="0"/>
                <wp:positionH relativeFrom="column">
                  <wp:posOffset>684530</wp:posOffset>
                </wp:positionH>
                <wp:positionV relativeFrom="paragraph">
                  <wp:posOffset>3263900</wp:posOffset>
                </wp:positionV>
                <wp:extent cx="2941320" cy="584200"/>
                <wp:effectExtent l="0" t="0" r="11430" b="25400"/>
                <wp:wrapSquare wrapText="bothSides"/>
                <wp:docPr id="214" name="Text Box 214"/>
                <wp:cNvGraphicFramePr/>
                <a:graphic xmlns:a="http://schemas.openxmlformats.org/drawingml/2006/main">
                  <a:graphicData uri="http://schemas.microsoft.com/office/word/2010/wordprocessingShape">
                    <wps:wsp>
                      <wps:cNvSpPr txBox="1"/>
                      <wps:spPr>
                        <a:xfrm>
                          <a:off x="0" y="0"/>
                          <a:ext cx="2941320" cy="584200"/>
                        </a:xfrm>
                        <a:prstGeom prst="rect">
                          <a:avLst/>
                        </a:prstGeom>
                        <a:noFill/>
                      </wps:spPr>
                      <wps:style>
                        <a:lnRef idx="2">
                          <a:schemeClr val="dk1"/>
                        </a:lnRef>
                        <a:fillRef idx="1">
                          <a:schemeClr val="lt1"/>
                        </a:fillRef>
                        <a:effectRef idx="0">
                          <a:schemeClr val="dk1"/>
                        </a:effectRef>
                        <a:fontRef idx="minor">
                          <a:schemeClr val="dk1"/>
                        </a:fontRef>
                      </wps:style>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3A3B780" id="Text Box 214" o:spid="_x0000_s1026" type="#_x0000_t202" style="position:absolute;margin-left:53.9pt;margin-top:257pt;width:231.6pt;height:4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3O3QEAAP4DAAAOAAAAZHJzL2Uyb0RvYy54bWysU02P0zAQvSPxHyzfaT4oaImarmBXywUB&#10;2l1+gNcZNxG2x9huk/57xk6bIlhxQFyceGbem3kz4831ZDQ7gA8D2pZXq5IzsBK7we5a/u3x7tUV&#10;ZyEK2wmNFlp+hMCvty9fbEbXQI096g48IxIbmtG1vI/RNUURZA9GhBU6sORU6I2IdPW7ovNiJHaj&#10;i7os3xYj+s55lBACWW9nJ99mfqVAxi9KBYhMt5xqi/n0+XxKZ7HdiGbnhesHeSpD/EMVRgyWki5U&#10;tyIKtvfDH1RmkB4DqriSaApUapCQNZCaqvxNzUMvHGQt1JzgljaF/0crPx++ejZ0La+rNWdWGBrS&#10;I0yRfcCJJRt1aHShocAHR6FxIgdN+mwPZEzCJ+VN+pIkRn7q9XHpb6KTZKzfravXNbkk+d5crWmA&#10;iaa4oJ0P8SOgYemn5Z7ml9sqDp9CnEPPISmZxbtB62RPJc6l5L941JACtL0HRfJS8kyUFwtutGcH&#10;QSvRfc9CqIIcmSCKGBdQ9RxIxzPoFJtgkJdtAZbPAS/ZluicEW1cgGaw6P8OVnP8WfWsNcl+wu5I&#10;IxppnVsefuyFB8581DeYtz/lCu79PlLXcjMvmBMXLVkex+lBpC3+9Z6jLs92+xMAAP//AwBQSwME&#10;FAAGAAgAAAAhAMPanYXgAAAACwEAAA8AAABkcnMvZG93bnJldi54bWxMj8FuwjAQRO+V+g/WVuqt&#10;2EEl0BAHtQjUW6UCohxNvE0i4nUUG0j/vtsTve1oRzNv8sXgWnHBPjSeNCQjBQKp9LahSsNuu36a&#10;gQjRkDWtJ9TwgwEWxf1dbjLrr/SJl02sBIdQyIyGOsYukzKUNToTRr5D4t+3752JLPtK2t5cOdy1&#10;cqxUKp1piBtq0+GyxvK0OTvurb5eZltart7Whz1+lO+n1X680/rxYXidg4g4xJsZ/vAZHQpmOvoz&#10;2SBa1mrK6FHDJHnmUeyYTBM+jhpSlSqQRS7/byh+AQAA//8DAFBLAQItABQABgAIAAAAIQC2gziS&#10;/gAAAOEBAAATAAAAAAAAAAAAAAAAAAAAAABbQ29udGVudF9UeXBlc10ueG1sUEsBAi0AFAAGAAgA&#10;AAAhADj9If/WAAAAlAEAAAsAAAAAAAAAAAAAAAAALwEAAF9yZWxzLy5yZWxzUEsBAi0AFAAGAAgA&#10;AAAhAL5zHc7dAQAA/gMAAA4AAAAAAAAAAAAAAAAALgIAAGRycy9lMm9Eb2MueG1sUEsBAi0AFAAG&#10;AAgAAAAhAMPanYXgAAAACwEAAA8AAAAAAAAAAAAAAAAANwQAAGRycy9kb3ducmV2LnhtbFBLBQYA&#10;AAAABAAEAPMAAABEBQAAAAA=&#10;" filled="f" strokecolor="black [3200]" strokeweight="1pt">
                <v:textbox style="mso-fit-shape-to-text:t"/>
                <w10:wrap type="square"/>
              </v:shape>
            </w:pict>
          </mc:Fallback>
        </mc:AlternateContent>
      </w:r>
    </w:p>
    <w:p w:rsidR="00C10322" w:rsidRDefault="00C10322" w:rsidP="00C10322">
      <w:pPr>
        <w:pStyle w:val="NoSpacing"/>
        <w:rPr>
          <w:rFonts w:ascii="Times" w:hAnsi="Times" w:cs="Times"/>
          <w:sz w:val="20"/>
          <w:szCs w:val="20"/>
        </w:rPr>
      </w:pPr>
    </w:p>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D34AA9">
      <w:r>
        <w:rPr>
          <w:noProof/>
          <w:lang w:eastAsia="en-GB"/>
        </w:rPr>
        <mc:AlternateContent>
          <mc:Choice Requires="wps">
            <w:drawing>
              <wp:anchor distT="0" distB="0" distL="114300" distR="114300" simplePos="0" relativeHeight="252038144" behindDoc="0" locked="0" layoutInCell="1" allowOverlap="1" wp14:anchorId="7CCA1AE4" wp14:editId="70769DDA">
                <wp:simplePos x="0" y="0"/>
                <wp:positionH relativeFrom="column">
                  <wp:posOffset>5455920</wp:posOffset>
                </wp:positionH>
                <wp:positionV relativeFrom="paragraph">
                  <wp:posOffset>-319405</wp:posOffset>
                </wp:positionV>
                <wp:extent cx="3385820" cy="371475"/>
                <wp:effectExtent l="0" t="0" r="24130" b="28575"/>
                <wp:wrapNone/>
                <wp:docPr id="69" name="Text Box 69"/>
                <wp:cNvGraphicFramePr/>
                <a:graphic xmlns:a="http://schemas.openxmlformats.org/drawingml/2006/main">
                  <a:graphicData uri="http://schemas.microsoft.com/office/word/2010/wordprocessingShape">
                    <wps:wsp>
                      <wps:cNvSpPr txBox="1"/>
                      <wps:spPr>
                        <a:xfrm>
                          <a:off x="0" y="0"/>
                          <a:ext cx="3385820" cy="371475"/>
                        </a:xfrm>
                        <a:prstGeom prst="rect">
                          <a:avLst/>
                        </a:prstGeom>
                        <a:solidFill>
                          <a:sysClr val="window" lastClr="FFFFFF"/>
                        </a:solidFill>
                        <a:ln w="12700" cap="flat" cmpd="sng" algn="ctr">
                          <a:solidFill>
                            <a:srgbClr val="ED7D31"/>
                          </a:solidFill>
                          <a:prstDash val="solid"/>
                          <a:miter lim="800000"/>
                        </a:ln>
                        <a:effectLst/>
                      </wps:spPr>
                      <wps:txbx>
                        <w:txbxContent>
                          <w:p w:rsidR="00562DF4" w:rsidRDefault="00562DF4" w:rsidP="00D71BBC">
                            <w:r>
                              <w:t xml:space="preserve">Title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A1AE4" id="Text Box 69" o:spid="_x0000_s1204" type="#_x0000_t202" style="position:absolute;margin-left:429.6pt;margin-top:-25.15pt;width:266.6pt;height:29.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JXjwIAAB4FAAAOAAAAZHJzL2Uyb0RvYy54bWysVMlu2zAQvRfoPxC8N/KW2DEiB25cFwWC&#10;JEBS5ExTlCWAW0nakvv1faRkZ+upqA4UOTOc5c0bXl23SpK9cL42OqfDswElQnNT1Hqb059P6y8z&#10;SnxgumDSaJHTg/D0evH501Vj52JkKiML4QicaD9vbE6rEOw8yzyvhGL+zFihoSyNUyzg6LZZ4VgD&#10;70pmo8HgImuMK6wzXHgP6apT0kXyX5aCh/uy9CIQmVPkFtLq0rqJa7a4YvOtY7aqeZ8G+4csFKs1&#10;gp5crVhgZOfqD65UzZ3xpgxn3KjMlGXNRaoB1QwH76p5rJgVqRaA4+0JJv//3PK7/YMjdZHTi0tK&#10;NFPo0ZNoA/lqWgIR8Gmsn8Ps0cIwtJCjz0e5hzCW3ZZOxT8KItAD6cMJ3eiNQzgez85nI6g4dOPp&#10;cDI9j26yl9vW+fBdGEXiJqcO3Uugsv2tD53p0SQG80bWxbqWMh0O/kY6smdoNPhRmIYSyXyAMKfr&#10;9PXR3lyTmjSoZzQdxMQYGFhKFrBVFph4vaWEyS2ozYNLuby57d12c4r6bTVdjRMyKOmNWUx6xXzV&#10;ZZdUMRc2V3UA+2WtcjobxK9PUeqoFYm/femxCx3acRfaTZu6NuzuRNnGFAe0yJmO5N7ydY3AtwDh&#10;gTmwGhViUsM9llIalG36HSWVcb//Jo/2IBu0lDSYEkDya8ecALY/NGh4OZxM4Dakw+R8GtvrXms2&#10;rzV6p24M+jPEm2B52kb7II/b0hn1jIFexqhQMc0RO6doSLe9Cd3s4kHgYrlMRhgky8KtfrQ8uo7I&#10;RcCf2mfmbE+lABLemeM8sfk7RnW28aY2y10wZZ3o9oIqaBoPGMJE2P7BiFP++pysXp61xR8AAAD/&#10;/wMAUEsDBBQABgAIAAAAIQCDk0YV4gAAAAoBAAAPAAAAZHJzL2Rvd25yZXYueG1sTI/LTsMwEEX3&#10;SPyDNUjsWgeXojZkUiEkhCiwaMumOzeePNR4HMVuGvh63BUsR/fo3jPZarStGKj3jWOEu2kCgrhw&#10;puEK4Wv3MlmA8EGz0a1jQvgmD6v8+irTqXFn3tCwDZWIJexTjVCH0KVS+qImq/3UdcQxK11vdYhn&#10;X0nT63Mst61USfIgrW44LtS6o+eaiuP2ZBHW1YfqNp8/7+VxeN2VY7F/U+s94u3N+PQIItAY/mC4&#10;6Ed1yKPTwZ3YeNEiLOZLFVGEyTyZgbgQs6W6B3GImQKZZ/L/C/kvAAAA//8DAFBLAQItABQABgAI&#10;AAAAIQC2gziS/gAAAOEBAAATAAAAAAAAAAAAAAAAAAAAAABbQ29udGVudF9UeXBlc10ueG1sUEsB&#10;Ai0AFAAGAAgAAAAhADj9If/WAAAAlAEAAAsAAAAAAAAAAAAAAAAALwEAAF9yZWxzLy5yZWxzUEsB&#10;Ai0AFAAGAAgAAAAhAB898lePAgAAHgUAAA4AAAAAAAAAAAAAAAAALgIAAGRycy9lMm9Eb2MueG1s&#10;UEsBAi0AFAAGAAgAAAAhAIOTRhXiAAAACgEAAA8AAAAAAAAAAAAAAAAA6QQAAGRycy9kb3ducmV2&#10;LnhtbFBLBQYAAAAABAAEAPMAAAD4BQAAAAA=&#10;" fillcolor="window" strokecolor="#ed7d31" strokeweight="1pt">
                <v:textbox>
                  <w:txbxContent>
                    <w:p w:rsidR="00562DF4" w:rsidRDefault="00562DF4" w:rsidP="00D71BBC">
                      <w:r>
                        <w:t xml:space="preserve">Title </w:t>
                      </w:r>
                    </w:p>
                  </w:txbxContent>
                </v:textbox>
              </v:shape>
            </w:pict>
          </mc:Fallback>
        </mc:AlternateContent>
      </w:r>
      <w:r w:rsidRPr="00B13573">
        <w:rPr>
          <w:rFonts w:cstheme="minorHAnsi"/>
          <w:b/>
          <w:noProof/>
          <w:sz w:val="32"/>
          <w:lang w:eastAsia="en-GB"/>
        </w:rPr>
        <mc:AlternateContent>
          <mc:Choice Requires="wps">
            <w:drawing>
              <wp:anchor distT="45720" distB="45720" distL="114300" distR="114300" simplePos="0" relativeHeight="252025856" behindDoc="0" locked="0" layoutInCell="1" allowOverlap="1" wp14:anchorId="1192AC4F" wp14:editId="42E90CC5">
                <wp:simplePos x="0" y="0"/>
                <wp:positionH relativeFrom="column">
                  <wp:posOffset>1021080</wp:posOffset>
                </wp:positionH>
                <wp:positionV relativeFrom="paragraph">
                  <wp:posOffset>0</wp:posOffset>
                </wp:positionV>
                <wp:extent cx="4695825" cy="596265"/>
                <wp:effectExtent l="0" t="0" r="9525" b="0"/>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596265"/>
                        </a:xfrm>
                        <a:prstGeom prst="rect">
                          <a:avLst/>
                        </a:prstGeom>
                        <a:solidFill>
                          <a:srgbClr val="FFFFFF"/>
                        </a:solidFill>
                        <a:ln w="9525">
                          <a:noFill/>
                          <a:miter lim="800000"/>
                          <a:headEnd/>
                          <a:tailEnd/>
                        </a:ln>
                      </wps:spPr>
                      <wps:txbx>
                        <w:txbxContent>
                          <w:p w:rsidR="00562DF4" w:rsidRDefault="00562DF4" w:rsidP="00B7147F">
                            <w:pPr>
                              <w:rPr>
                                <w:rFonts w:cstheme="minorHAnsi"/>
                                <w:b/>
                                <w:sz w:val="32"/>
                                <w:szCs w:val="32"/>
                              </w:rPr>
                            </w:pPr>
                          </w:p>
                          <w:p w:rsidR="00562DF4" w:rsidRDefault="00562DF4" w:rsidP="00B7147F">
                            <w:pPr>
                              <w:rPr>
                                <w:rFonts w:cstheme="minorHAnsi"/>
                                <w:b/>
                                <w:sz w:val="32"/>
                                <w:szCs w:val="32"/>
                              </w:rPr>
                            </w:pPr>
                          </w:p>
                          <w:p w:rsidR="00562DF4" w:rsidRPr="002B2587" w:rsidRDefault="00562DF4" w:rsidP="00B7147F">
                            <w:pPr>
                              <w:rPr>
                                <w:b/>
                                <w:sz w:val="32"/>
                                <w:szCs w:val="32"/>
                              </w:rPr>
                            </w:pPr>
                            <w:r>
                              <w:rPr>
                                <w:rFonts w:cstheme="minorHAnsi"/>
                                <w:b/>
                                <w:sz w:val="32"/>
                                <w:szCs w:val="32"/>
                              </w:rPr>
                              <w:t>Flexibility of thinking Connection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92AC4F" id="_x0000_s1205" type="#_x0000_t202" style="position:absolute;margin-left:80.4pt;margin-top:0;width:369.75pt;height:46.95pt;z-index:252025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8r5JQIAACYEAAAOAAAAZHJzL2Uyb0RvYy54bWysU9uO2yAQfa/Uf0C8N74oSRNrndU221SV&#10;thdptx+AMY5RgaFAYqdf3wFns2n7VpUHxDAzhzNnhpvbUStyFM5LMDUtZjklwnBopdnX9NvT7s2K&#10;Eh+YaZkCI2p6Ep7ebl6/uhlsJUroQbXCEQQxvhpsTfsQbJVlnvdCMz8DKww6O3CaBTTdPmsdGxBd&#10;q6zM82U2gGutAy68x9v7yUk3Cb/rBA9fus6LQFRNkVtIu0t7E/dsc8OqvWO2l/xMg/0DC82kwUcv&#10;UPcsMHJw8i8oLbkDD12YcdAZdJ3kItWA1RT5H9U89syKVAuK4+1FJv//YPnn41dHZFvTclVQYpjG&#10;Jj2JMZB3MJIy6jNYX2HYo8XAMOI19jnV6u0D8O+eGNj2zOzFnXMw9IK1yK+ImdlV6oTjI0gzfIIW&#10;n2GHAAlo7JyO4qEcBNGxT6dLbyIVjpfz5XqxKheUcPQt1styuUhPsOo52zofPgjQJB5q6rD3CZ0d&#10;H3yIbFj1HBIf86Bku5NKJcPtm61y5MhwTnZpndF/C1OGDDVdL5BHzDIQ89MIaRlwjpXUNV3lccV0&#10;VkU13ps2nQOTajojE2XO8kRFJm3C2IypE0We1IviNdCeUDEH0+DiR8NDD+4nJQMObU39jwNzghL1&#10;0aDq62I+j1OejPnibYmGu/Y01x5mOELVNFAyHbch/YwkiL3D7uxkEu6FyZk0DmPS8/xx4rRf2ynq&#10;5XtvfgEAAP//AwBQSwMEFAAGAAgAAAAhALi27jzbAAAABwEAAA8AAABkcnMvZG93bnJldi54bWxM&#10;j8FOwzAQRO9I/IO1SNyoDRUVDXGqiooLByRaJDi68SaOsNeR7abh71lOcJvRrGbe1ps5eDFhykMk&#10;DbcLBQKpjXagXsP74fnmAUQuhqzxkVDDN2bYNJcXtalsPNMbTvvSCy6hXBkNrpSxkjK3DoPJizgi&#10;cdbFFExhm3ppkzlzefDyTqmVDGYgXnBmxCeH7df+FDR8BDfYXXr97Kyfdi/d9n6c06j19dW8fQRR&#10;cC5/x/CLz+jQMNMxnshm4dmvFKMXDfwRx2ulliCOLJZrkE0t//M3PwAAAP//AwBQSwECLQAUAAYA&#10;CAAAACEAtoM4kv4AAADhAQAAEwAAAAAAAAAAAAAAAAAAAAAAW0NvbnRlbnRfVHlwZXNdLnhtbFBL&#10;AQItABQABgAIAAAAIQA4/SH/1gAAAJQBAAALAAAAAAAAAAAAAAAAAC8BAABfcmVscy8ucmVsc1BL&#10;AQItABQABgAIAAAAIQCKV8r5JQIAACYEAAAOAAAAAAAAAAAAAAAAAC4CAABkcnMvZTJvRG9jLnht&#10;bFBLAQItABQABgAIAAAAIQC4tu482wAAAAcBAAAPAAAAAAAAAAAAAAAAAH8EAABkcnMvZG93bnJl&#10;di54bWxQSwUGAAAAAAQABADzAAAAhwUAAAAA&#10;" stroked="f">
                <v:textbox style="mso-fit-shape-to-text:t">
                  <w:txbxContent>
                    <w:p w:rsidR="00562DF4" w:rsidRDefault="00562DF4" w:rsidP="00B7147F">
                      <w:pPr>
                        <w:rPr>
                          <w:rFonts w:cstheme="minorHAnsi"/>
                          <w:b/>
                          <w:sz w:val="32"/>
                          <w:szCs w:val="32"/>
                        </w:rPr>
                      </w:pPr>
                    </w:p>
                    <w:p w:rsidR="00562DF4" w:rsidRDefault="00562DF4" w:rsidP="00B7147F">
                      <w:pPr>
                        <w:rPr>
                          <w:rFonts w:cstheme="minorHAnsi"/>
                          <w:b/>
                          <w:sz w:val="32"/>
                          <w:szCs w:val="32"/>
                        </w:rPr>
                      </w:pPr>
                    </w:p>
                    <w:p w:rsidR="00562DF4" w:rsidRPr="002B2587" w:rsidRDefault="00562DF4" w:rsidP="00B7147F">
                      <w:pPr>
                        <w:rPr>
                          <w:b/>
                          <w:sz w:val="32"/>
                          <w:szCs w:val="32"/>
                        </w:rPr>
                      </w:pPr>
                      <w:r>
                        <w:rPr>
                          <w:rFonts w:cstheme="minorHAnsi"/>
                          <w:b/>
                          <w:sz w:val="32"/>
                          <w:szCs w:val="32"/>
                        </w:rPr>
                        <w:t>Flexibility of thinking Connection Map</w:t>
                      </w:r>
                    </w:p>
                  </w:txbxContent>
                </v:textbox>
                <w10:wrap type="square"/>
              </v:shape>
            </w:pict>
          </mc:Fallback>
        </mc:AlternateContent>
      </w:r>
    </w:p>
    <w:p w:rsidR="00B7147F" w:rsidRDefault="00B7147F" w:rsidP="00B7147F"/>
    <w:p w:rsidR="00D34AA9" w:rsidRDefault="00D34AA9" w:rsidP="00B7147F"/>
    <w:p w:rsidR="00D34AA9" w:rsidRPr="001576B5" w:rsidRDefault="00D34AA9" w:rsidP="00B7147F"/>
    <w:p w:rsidR="00B7147F" w:rsidRPr="001576B5" w:rsidRDefault="00B567E0" w:rsidP="00B7147F">
      <w:r>
        <w:rPr>
          <w:rFonts w:cstheme="minorHAnsi"/>
          <w:b/>
          <w:noProof/>
          <w:sz w:val="32"/>
          <w:lang w:eastAsia="en-GB"/>
        </w:rPr>
        <mc:AlternateContent>
          <mc:Choice Requires="wps">
            <w:drawing>
              <wp:anchor distT="0" distB="0" distL="114300" distR="114300" simplePos="0" relativeHeight="252028928" behindDoc="0" locked="0" layoutInCell="1" allowOverlap="1" wp14:anchorId="019BB2A5" wp14:editId="4D210595">
                <wp:simplePos x="0" y="0"/>
                <wp:positionH relativeFrom="column">
                  <wp:posOffset>7934008</wp:posOffset>
                </wp:positionH>
                <wp:positionV relativeFrom="paragraph">
                  <wp:posOffset>46990</wp:posOffset>
                </wp:positionV>
                <wp:extent cx="1755140" cy="914400"/>
                <wp:effectExtent l="0" t="0" r="16510" b="19050"/>
                <wp:wrapNone/>
                <wp:docPr id="283" name="Text Box 283"/>
                <wp:cNvGraphicFramePr/>
                <a:graphic xmlns:a="http://schemas.openxmlformats.org/drawingml/2006/main">
                  <a:graphicData uri="http://schemas.microsoft.com/office/word/2010/wordprocessingShape">
                    <wps:wsp>
                      <wps:cNvSpPr txBox="1"/>
                      <wps:spPr>
                        <a:xfrm>
                          <a:off x="0" y="0"/>
                          <a:ext cx="1755140" cy="914400"/>
                        </a:xfrm>
                        <a:prstGeom prst="rect">
                          <a:avLst/>
                        </a:prstGeom>
                        <a:solidFill>
                          <a:sysClr val="window" lastClr="FFFFFF"/>
                        </a:solidFill>
                        <a:ln w="12700" cap="flat" cmpd="sng" algn="ctr">
                          <a:solidFill>
                            <a:srgbClr val="5B9BD5"/>
                          </a:solidFill>
                          <a:prstDash val="solid"/>
                          <a:miter lim="800000"/>
                        </a:ln>
                        <a:effectLst/>
                      </wps:spPr>
                      <wps:txbx>
                        <w:txbxContent>
                          <w:p w:rsidR="00562DF4" w:rsidRDefault="00562DF4" w:rsidP="00B567E0">
                            <w:r>
                              <w:t xml:space="preserve">Draw lines linking the boxes.  The darker /stronger the line the stronger the link.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BB2A5" id="Text Box 283" o:spid="_x0000_s1206" type="#_x0000_t202" style="position:absolute;margin-left:624.75pt;margin-top:3.7pt;width:138.2pt;height:1in;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RjQIAACAFAAAOAAAAZHJzL2Uyb0RvYy54bWysVFtv2jAUfp+0/2D5fU1gsNKooaJFTJOq&#10;tlI79dk4Donk22xDwn79PjtAL+vTtDw4x+d++Y4vr3olyU443xpd0tFZTonQ3FSt3pT059Pqy4wS&#10;H5iumDRalHQvPL2af/502dlCjE1jZCUcgRPti86WtAnBFlnmeSMU82fGCg1hbZxiAVe3ySrHOnhX&#10;Mhvn+besM66yznDhPbjLQUjnyX9dCx7u69qLQGRJkVtIp0vnOp7Z/JIVG8ds0/JDGuwfslCs1Qh6&#10;crVkgZGta/9ypVrujDd1OONGZaauWy5SDahmlL+r5rFhVqRa0BxvT23y/88tv9s9ONJWJR3PvlKi&#10;mcKQnkQfyLXpSeShQ531BRQfLVRDDwEmfeR7MGPhfe1U/KMkAjl6vT/1N7rj0eh8Oh1NIOKQXYwm&#10;kzwNIHuxts6H78IoEomSOswvtZXtbn1AJlA9qsRg3si2WrVSpsve30hHdgyjBkIq01EimQ9glnSV&#10;vpg0XLwxk5p0SG18jmQIZ8BgLVkAqSy64vWGEiY3ADcPLuXyxtq7zfoUdXp9cb2cfhQkJr1kvhmy&#10;Sx6iGitUG4B/2aqSzvL4HayljlKREHwoPU5h6HakQr/u09xG+TjaRN7aVHuMyJkB5t7yVYvAt2jC&#10;A3PANSrEroZ7HLU0KNscKEoa435/xI/6gBuklHTYE7Tk15Y5gd7+0ABiGiMWK10m0/MxYrjXkvVr&#10;id6qG4P5jPAqWJ7IqB/kkaydUc9Y6UWMChHTHLFLioEM5E0YthdPAheLRVLCKlkWbvWj5dF17Fxs&#10;+FP/zJw9QCkAhHfmuFGseIeoQTdaarPYBlO3CW4vXQVw4gVrmCB0eDLinr++J62Xh23+BwAA//8D&#10;AFBLAwQUAAYACAAAACEA7hVQHd8AAAALAQAADwAAAGRycy9kb3ducmV2LnhtbEyPwU6DQBCG7ya+&#10;w2ZMvNmlBFQoS2OMHkwISVtNr1t2uhDZWcJuKb69y0lv82e+/PNNsZ1NzyYcXWdJwHoVAUNqrOpI&#10;C/g8vD88A3NekpK9JRTwgw625e1NIXNlr7TDae81CyXkcimg9X7IOXdNi0a6lR2Qwu5sRyN9iKPm&#10;apTXUG56HkfRIzeyo3ChlQO+tth87y9GgK/n8S2r8FidD1VdT0bbrw8txP3d/LIB5nH2fzAs+kEd&#10;yuB0shdSjvUhx0mWBlbAUwJsAdI4zYCdlmmdAC8L/v+H8hcAAP//AwBQSwECLQAUAAYACAAAACEA&#10;toM4kv4AAADhAQAAEwAAAAAAAAAAAAAAAAAAAAAAW0NvbnRlbnRfVHlwZXNdLnhtbFBLAQItABQA&#10;BgAIAAAAIQA4/SH/1gAAAJQBAAALAAAAAAAAAAAAAAAAAC8BAABfcmVscy8ucmVsc1BLAQItABQA&#10;BgAIAAAAIQC/VzuRjQIAACAFAAAOAAAAAAAAAAAAAAAAAC4CAABkcnMvZTJvRG9jLnhtbFBLAQIt&#10;ABQABgAIAAAAIQDuFVAd3wAAAAsBAAAPAAAAAAAAAAAAAAAAAOcEAABkcnMvZG93bnJldi54bWxQ&#10;SwUGAAAAAAQABADzAAAA8wUAAAAA&#10;" fillcolor="window" strokecolor="#5b9bd5" strokeweight="1pt">
                <v:textbox>
                  <w:txbxContent>
                    <w:p w:rsidR="00562DF4" w:rsidRDefault="00562DF4" w:rsidP="00B567E0">
                      <w:r>
                        <w:t xml:space="preserve">Draw lines linking the boxes.  The darker /stronger the line the stronger the link. </w:t>
                      </w:r>
                    </w:p>
                  </w:txbxContent>
                </v:textbox>
              </v:shape>
            </w:pict>
          </mc:Fallback>
        </mc:AlternateContent>
      </w:r>
    </w:p>
    <w:p w:rsidR="00B7147F" w:rsidRPr="001576B5" w:rsidRDefault="00B567E0" w:rsidP="00B7147F">
      <w:r>
        <w:rPr>
          <w:rFonts w:cstheme="minorHAnsi"/>
          <w:b/>
          <w:noProof/>
          <w:sz w:val="32"/>
          <w:lang w:eastAsia="en-GB"/>
        </w:rPr>
        <mc:AlternateContent>
          <mc:Choice Requires="wps">
            <w:drawing>
              <wp:anchor distT="0" distB="0" distL="114300" distR="114300" simplePos="0" relativeHeight="252026880" behindDoc="0" locked="0" layoutInCell="1" allowOverlap="1" wp14:anchorId="06E01454" wp14:editId="5D78885F">
                <wp:simplePos x="0" y="0"/>
                <wp:positionH relativeFrom="column">
                  <wp:posOffset>3967163</wp:posOffset>
                </wp:positionH>
                <wp:positionV relativeFrom="paragraph">
                  <wp:posOffset>180022</wp:posOffset>
                </wp:positionV>
                <wp:extent cx="1755457" cy="928687"/>
                <wp:effectExtent l="0" t="0" r="16510" b="24130"/>
                <wp:wrapNone/>
                <wp:docPr id="282" name="Text Box 282"/>
                <wp:cNvGraphicFramePr/>
                <a:graphic xmlns:a="http://schemas.openxmlformats.org/drawingml/2006/main">
                  <a:graphicData uri="http://schemas.microsoft.com/office/word/2010/wordprocessingShape">
                    <wps:wsp>
                      <wps:cNvSpPr txBox="1"/>
                      <wps:spPr>
                        <a:xfrm>
                          <a:off x="0" y="0"/>
                          <a:ext cx="1755457" cy="928687"/>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562DF4" w:rsidRDefault="00562DF4">
                            <w:r>
                              <w:t>Place the information/ factors/knowledge in the boxes. Add as many boxes as you want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01454" id="Text Box 282" o:spid="_x0000_s1207" type="#_x0000_t202" style="position:absolute;margin-left:312.4pt;margin-top:14.15pt;width:138.2pt;height:73.1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7sdwIAADgFAAAOAAAAZHJzL2Uyb0RvYy54bWysVEtPGzEQvlfqf7B8L5tsCYSIDUpBVJUQ&#10;oELF2fHaZFWvx7Un2U1/PWPvA0pzqnrZtWe+eX/j84u2NmynfKjAFnx6NOFMWQllZZ8L/uPx+tOc&#10;s4DClsKAVQXfq8Avlh8/nDduoXLYgCmVZ+TEhkXjCr5BdIssC3KjahGOwClLSg2+FkhX/5yVXjTk&#10;vTZZPpmcZA340nmQKgSSXnVKvkz+tVYS77QOCpkpOOWG6evTdx2/2fJcLJ69cJtK9mmIf8iiFpWl&#10;oKOrK4GCbX31l6u6kh4CaDySUGegdSVVqoGqmU7eVfOwEU6lWqg5wY1tCv/Prbzd3XtWlQXP5zln&#10;VtQ0pEfVIvsCLYsy6lDjwoKAD46g2JKCJj3IAwlj4a32dfxTSYz01Ov92N/oTkaj09nseHbKmSTd&#10;WT4/mZ9GN9mrtfMBvyqoWTwU3NP8UlvF7iZgBx0gMZixURbT69JIJ9wb1Sm/K02lUeA8OUmkUpfG&#10;s50gOggplcVZn4GxhI5mujJmNJweMjSYqqe0e2w0U4lso+HkkOGfEUeLFBUsjsZ1ZcEfclD+HCN3&#10;+KH6ruZYPrbrNs1zOvk8zGgN5Z5G56Gjf3DyuqL+3oiA98IT32latMN4Rx9toCk49CfONuB/H5JH&#10;PNGQtJw1tD8FD7+2wivOzDdLBD2bHh/HhUsXGnpOF/9Ws36rsdv6EmgmU3otnEzHiEczHLWH+olW&#10;fRWjkkpYSbELjsPxErutpqdCqtUqgWjFnMAb++BkdB37HNnz2D4J73qKIZHzFoZNE4t3TOuw0dLC&#10;aougq0TD2Omuq/0EaD0TkfunJO7/23tCvT54yxcAAAD//wMAUEsDBBQABgAIAAAAIQA135YH4AAA&#10;AAoBAAAPAAAAZHJzL2Rvd25yZXYueG1sTI/BTsMwEETvSPyDtUjcqJ1QSghxqoJUjkiEcuDmxEsS&#10;Ea9D7LahX89yguNqnmbeFuvZDeKAU+g9aUgWCgRS421PrYbd6/YqAxGiIWsGT6jhGwOsy/OzwuTW&#10;H+kFD1VsBZdQyI2GLsYxlzI0HToTFn5E4uzDT85EPqdW2skcudwNMlVqJZ3piRc6M+Jjh81ntXca&#10;nnySvJ/qeae2z1+nt4esV9Om0vryYt7cg4g4xz8YfvVZHUp2qv2ebBCDhlW6ZPWoIc2uQTBwp5IU&#10;RM3k7fIGZFnI/y+UPwAAAP//AwBQSwECLQAUAAYACAAAACEAtoM4kv4AAADhAQAAEwAAAAAAAAAA&#10;AAAAAAAAAAAAW0NvbnRlbnRfVHlwZXNdLnhtbFBLAQItABQABgAIAAAAIQA4/SH/1gAAAJQBAAAL&#10;AAAAAAAAAAAAAAAAAC8BAABfcmVscy8ucmVsc1BLAQItABQABgAIAAAAIQDClY7sdwIAADgFAAAO&#10;AAAAAAAAAAAAAAAAAC4CAABkcnMvZTJvRG9jLnhtbFBLAQItABQABgAIAAAAIQA135YH4AAAAAoB&#10;AAAPAAAAAAAAAAAAAAAAANEEAABkcnMvZG93bnJldi54bWxQSwUGAAAAAAQABADzAAAA3gUAAAAA&#10;" fillcolor="white [3201]" strokecolor="#5b9bd5 [3208]" strokeweight="1pt">
                <v:textbox>
                  <w:txbxContent>
                    <w:p w:rsidR="00562DF4" w:rsidRDefault="00562DF4">
                      <w:r>
                        <w:t>Place the information/ factors/knowledge in the boxes. Add as many boxes as you want to.</w:t>
                      </w:r>
                    </w:p>
                  </w:txbxContent>
                </v:textbox>
              </v:shape>
            </w:pict>
          </mc:Fallback>
        </mc:AlternateContent>
      </w:r>
    </w:p>
    <w:p w:rsidR="00B7147F" w:rsidRDefault="00060697" w:rsidP="00B7147F">
      <w:r>
        <w:rPr>
          <w:noProof/>
          <w:lang w:eastAsia="en-GB"/>
        </w:rPr>
        <mc:AlternateContent>
          <mc:Choice Requires="wps">
            <w:drawing>
              <wp:anchor distT="0" distB="0" distL="114300" distR="114300" simplePos="0" relativeHeight="252016640" behindDoc="0" locked="0" layoutInCell="1" allowOverlap="1" wp14:anchorId="741484A4" wp14:editId="52318981">
                <wp:simplePos x="0" y="0"/>
                <wp:positionH relativeFrom="column">
                  <wp:posOffset>371016</wp:posOffset>
                </wp:positionH>
                <wp:positionV relativeFrom="paragraph">
                  <wp:posOffset>21678</wp:posOffset>
                </wp:positionV>
                <wp:extent cx="2941320" cy="584200"/>
                <wp:effectExtent l="0" t="0" r="11430" b="25400"/>
                <wp:wrapSquare wrapText="bothSides"/>
                <wp:docPr id="279" name="Text Box 279"/>
                <wp:cNvGraphicFramePr/>
                <a:graphic xmlns:a="http://schemas.openxmlformats.org/drawingml/2006/main">
                  <a:graphicData uri="http://schemas.microsoft.com/office/word/2010/wordprocessingShape">
                    <wps:wsp>
                      <wps:cNvSpPr txBox="1"/>
                      <wps:spPr>
                        <a:xfrm>
                          <a:off x="0" y="0"/>
                          <a:ext cx="2941320" cy="584200"/>
                        </a:xfrm>
                        <a:prstGeom prst="rect">
                          <a:avLst/>
                        </a:prstGeom>
                        <a:noFill/>
                        <a:ln w="12700" cap="flat" cmpd="sng" algn="ctr">
                          <a:solidFill>
                            <a:sysClr val="windowText" lastClr="000000"/>
                          </a:solidFill>
                          <a:prstDash val="solid"/>
                          <a:miter lim="800000"/>
                        </a:ln>
                        <a:effectLst/>
                      </wps:spPr>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18DD453" id="Text Box 279" o:spid="_x0000_s1026" type="#_x0000_t202" style="position:absolute;margin-left:29.2pt;margin-top:1.7pt;width:231.6pt;height:4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nt7QEAAMUDAAAOAAAAZHJzL2Uyb0RvYy54bWysU11v0zAUfUfiP1h+p2nDYF3UdIJV4wXB&#10;pI0fcOc4iSXb1/i6TfvvuXa7dsAbIg+OfT9O7jk+Wd3unRU7Hcmgb+ViNpdCe4Wd8UMrfzzdv1tK&#10;QQl8Bxa9buVBk7xdv32zmkKjaxzRdjoKBvHUTKGVY0qhqSpSo3ZAMwzac7LH6CDxMQ5VF2FidGer&#10;ej7/WE0YuxBRaSKObo5JuS74fa9V+t73pJOwreTZUlljWZ/zWq1X0AwRwmjUaQz4hykcGM8fPUNt&#10;IIHYRvMXlDMqImGfZgpdhX1vlC4cmM1i/gebxxGCLlxYHApnmej/wapvu4coTNfK+vpGCg+OL+lJ&#10;75P4jHuRY6zQFKjhwsfApWnPCb7plzhxMBPf99HlN1MSnGetD2d9M5ziYH1ztXhfc0px7sPyii8w&#10;w1SX7hApfdHoRN60MvL9FVlh95XSsfSlJH/M472xttyh9WLiseprxhQK2Eq9hcRbF5gc+UEKsAN7&#10;VKVYIAmt6XJ7BqID3dkodsA2YXd1OGUNpLBAiRPMpDynaX9rzfNsgMZjc0nlMmicSWxta1wrl6+7&#10;rc9ZXcx5YpUFPgqZd8/YHVjpiV3Jk//cQtRSxGTvsJi4zBs+bROTL5pceljLfGCvFFVPvs5mfH0u&#10;VZe/b/0LAAD//wMAUEsDBBQABgAIAAAAIQCWvEv93QAAAAcBAAAPAAAAZHJzL2Rvd25yZXYueG1s&#10;TI5RS8MwFIXfBf9DuIIvw6Wr7dhqb4cIA/FFXN171mRNsbkJSbbWf2980qfD4RzO+erdbEZ2VT4M&#10;lhBWywyYos7KgXqEz3b/sAEWoiApRksK4VsF2DW3N7WopJ3oQ10PsWdphEIlEHSMruI8dFoZEZbW&#10;KUrZ2XojYrK+59KLKY2bkedZtuZGDJQetHDqRavu63AxCPn7VLQL/UbHll6d78TR9Ys94v3d/PwE&#10;LKo5/pXhFz+hQ5OYTvZCMrARodwUqYnwmCTFZb5aAzshbMsCeFPz//zNDwAAAP//AwBQSwECLQAU&#10;AAYACAAAACEAtoM4kv4AAADhAQAAEwAAAAAAAAAAAAAAAAAAAAAAW0NvbnRlbnRfVHlwZXNdLnht&#10;bFBLAQItABQABgAIAAAAIQA4/SH/1gAAAJQBAAALAAAAAAAAAAAAAAAAAC8BAABfcmVscy8ucmVs&#10;c1BLAQItABQABgAIAAAAIQAvnvnt7QEAAMUDAAAOAAAAAAAAAAAAAAAAAC4CAABkcnMvZTJvRG9j&#10;LnhtbFBLAQItABQABgAIAAAAIQCWvEv93QAAAAcBAAAPAAAAAAAAAAAAAAAAAEcEAABkcnMvZG93&#10;bnJldi54bWxQSwUGAAAAAAQABADzAAAAUQUAAAAA&#10;" filled="f" strokecolor="windowText" strokeweight="1pt">
                <v:textbox style="mso-fit-shape-to-text:t"/>
                <w10:wrap type="square"/>
              </v:shape>
            </w:pict>
          </mc:Fallback>
        </mc:AlternateContent>
      </w:r>
    </w:p>
    <w:p w:rsidR="00B7147F" w:rsidRDefault="00B7147F" w:rsidP="00B7147F"/>
    <w:p w:rsidR="00B7147F" w:rsidRDefault="00B7147F" w:rsidP="00B7147F"/>
    <w:p w:rsidR="00B7147F" w:rsidRDefault="00060697" w:rsidP="00B7147F">
      <w:r>
        <w:rPr>
          <w:noProof/>
          <w:lang w:eastAsia="en-GB"/>
        </w:rPr>
        <mc:AlternateContent>
          <mc:Choice Requires="wps">
            <w:drawing>
              <wp:anchor distT="0" distB="0" distL="114300" distR="114300" simplePos="0" relativeHeight="252034048" behindDoc="0" locked="0" layoutInCell="1" allowOverlap="1" wp14:anchorId="5174F281" wp14:editId="0E881423">
                <wp:simplePos x="0" y="0"/>
                <wp:positionH relativeFrom="column">
                  <wp:posOffset>1751549</wp:posOffset>
                </wp:positionH>
                <wp:positionV relativeFrom="paragraph">
                  <wp:posOffset>39348</wp:posOffset>
                </wp:positionV>
                <wp:extent cx="45719" cy="867104"/>
                <wp:effectExtent l="76200" t="38100" r="50165" b="47625"/>
                <wp:wrapNone/>
                <wp:docPr id="286" name="Straight Arrow Connector 286"/>
                <wp:cNvGraphicFramePr/>
                <a:graphic xmlns:a="http://schemas.openxmlformats.org/drawingml/2006/main">
                  <a:graphicData uri="http://schemas.microsoft.com/office/word/2010/wordprocessingShape">
                    <wps:wsp>
                      <wps:cNvCnPr/>
                      <wps:spPr>
                        <a:xfrm flipV="1">
                          <a:off x="0" y="0"/>
                          <a:ext cx="45719" cy="867104"/>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1B470" id="Straight Arrow Connector 286" o:spid="_x0000_s1026" type="#_x0000_t32" style="position:absolute;margin-left:137.9pt;margin-top:3.1pt;width:3.6pt;height:68.3pt;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tF6gEAAC0EAAAOAAAAZHJzL2Uyb0RvYy54bWysU01vEzEQvSPxHyzfyW5CSUOUTYVS4IIg&#10;aqF31zvOWvKXxiab/HvG3s2CoFIl1MvI9sx7nvc83tycrGFHwKi9a/h8VnMGTvpWu0PDf3z/9GbF&#10;WUzCtcJ4Bw0/Q+Q329evNn1Yw8J33rSAjEhcXPeh4V1KYV1VUXZgRZz5AI6SyqMVibZ4qFoUPbFb&#10;Uy3qeln1HtuAXkKMdHo7JPm28CsFMn1TKkJipuHUWyoRS3zMsdpuxPqAInRajm2I/+jCCu3o0onq&#10;ViTBfqL+h8pqiT56lWbS28orpSUUDaRmXv+l5r4TAYoWMieGyab4crTy63GPTLcNX6yWnDlh6ZHu&#10;Ewp96BL7gOh7tvPOkZEeWa4hx/oQ1wTcuT2Ouxj2mOWfFFqmjA4PNAzFEJLITsXv8+Q3nBKTdHj1&#10;7nr+njNJmdXyel5fZfJqYMlsAWP6DN6yvGh4HNua+hluEMcvMQ3ACyCDjcuxA9F+dC1L50DCEmrh&#10;DgaGZ09Cm6dz1EOGV1noIK2s0tnAQH0HikwjCW+LyDKusDPIjoIGTUgJLs1HNcZRdYYpbcwErJ8H&#10;jvUZCmWUJ/DiefCEKDd7lyaw1c7jUwTpdGlZDfUXBwbd2YJH357LoxdraCbLe43/Jw/9n/sC//3L&#10;t78AAAD//wMAUEsDBBQABgAIAAAAIQAqZKY03wAAAAkBAAAPAAAAZHJzL2Rvd25yZXYueG1sTI/B&#10;TsMwEETvSPyDtUhcEHVwoUQhThVV5ASqRCl3N16SiHgdYjcNfD3LCY6jGc28ydez68WEY+g8abhZ&#10;JCCQam87ajTsX6vrFESIhqzpPaGGLwywLs7PcpNZf6IXnHaxEVxCITMa2hiHTMpQt+hMWPgBib13&#10;PzoTWY6NtKM5cbnrpUqSlXSmI15ozYCbFuuP3dFpqN6eQ7m01XT1XW4f7dPG9PvmU+vLi7l8ABFx&#10;jn9h+MVndCiY6eCPZIPoNaj7O0aPGlYKBPsqXfK3AwdvVQqyyOX/B8UPAAAA//8DAFBLAQItABQA&#10;BgAIAAAAIQC2gziS/gAAAOEBAAATAAAAAAAAAAAAAAAAAAAAAABbQ29udGVudF9UeXBlc10ueG1s&#10;UEsBAi0AFAAGAAgAAAAhADj9If/WAAAAlAEAAAsAAAAAAAAAAAAAAAAALwEAAF9yZWxzLy5yZWxz&#10;UEsBAi0AFAAGAAgAAAAhANOU20XqAQAALQQAAA4AAAAAAAAAAAAAAAAALgIAAGRycy9lMm9Eb2Mu&#10;eG1sUEsBAi0AFAAGAAgAAAAhACpkpjTfAAAACQEAAA8AAAAAAAAAAAAAAAAARAQAAGRycy9kb3du&#10;cmV2LnhtbFBLBQYAAAAABAAEAPMAAABQBQAAAAA=&#10;" strokecolor="#4472c4 [3204]" strokeweight="1.5pt">
                <v:stroke startarrow="block" endarrow="block" joinstyle="miter"/>
              </v:shape>
            </w:pict>
          </mc:Fallback>
        </mc:AlternateContent>
      </w:r>
      <w:r w:rsidR="00B7147F">
        <w:rPr>
          <w:noProof/>
          <w:lang w:eastAsia="en-GB"/>
        </w:rPr>
        <mc:AlternateContent>
          <mc:Choice Requires="wps">
            <w:drawing>
              <wp:anchor distT="0" distB="0" distL="114300" distR="114300" simplePos="0" relativeHeight="252017664" behindDoc="0" locked="0" layoutInCell="1" allowOverlap="1" wp14:anchorId="15792AF4" wp14:editId="64719ADF">
                <wp:simplePos x="0" y="0"/>
                <wp:positionH relativeFrom="column">
                  <wp:posOffset>5943459</wp:posOffset>
                </wp:positionH>
                <wp:positionV relativeFrom="paragraph">
                  <wp:posOffset>163548</wp:posOffset>
                </wp:positionV>
                <wp:extent cx="2941320" cy="584200"/>
                <wp:effectExtent l="0" t="0" r="11430" b="25400"/>
                <wp:wrapSquare wrapText="bothSides"/>
                <wp:docPr id="267" name="Text Box 267"/>
                <wp:cNvGraphicFramePr/>
                <a:graphic xmlns:a="http://schemas.openxmlformats.org/drawingml/2006/main">
                  <a:graphicData uri="http://schemas.microsoft.com/office/word/2010/wordprocessingShape">
                    <wps:wsp>
                      <wps:cNvSpPr txBox="1"/>
                      <wps:spPr>
                        <a:xfrm>
                          <a:off x="0" y="0"/>
                          <a:ext cx="2941320" cy="584200"/>
                        </a:xfrm>
                        <a:prstGeom prst="rect">
                          <a:avLst/>
                        </a:prstGeom>
                        <a:noFill/>
                        <a:ln w="12700" cap="flat" cmpd="sng" algn="ctr">
                          <a:solidFill>
                            <a:sysClr val="windowText" lastClr="000000"/>
                          </a:solidFill>
                          <a:prstDash val="solid"/>
                          <a:miter lim="800000"/>
                        </a:ln>
                        <a:effectLst/>
                      </wps:spPr>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3AF5EA1" id="Text Box 267" o:spid="_x0000_s1026" type="#_x0000_t202" style="position:absolute;margin-left:468pt;margin-top:12.9pt;width:231.6pt;height:4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wMz7QEAAMUDAAAOAAAAZHJzL2Uyb0RvYy54bWysU11v0zAUfUfiP1h+p2nD2ErUdIJV4wXB&#10;pI0fcOc4iSXb1/i6TfvvuXa7dsAbIg+OfT9O7jk+Wd3unRU7Hcmgb+ViNpdCe4Wd8UMrfzzdv1tK&#10;QQl8Bxa9buVBk7xdv32zmkKjaxzRdjoKBvHUTKGVY0qhqSpSo3ZAMwzac7LH6CDxMQ5VF2FidGer&#10;ej6/riaMXYioNBFHN8ekXBf8vtcqfe970knYVvJsqayxrM95rdYraIYIYTTqNAb8wxQOjOePnqE2&#10;kEBso/kLyhkVkbBPM4Wuwr43ShcOzGYx/4PN4whBFy4sDoWzTPT/YNW33UMUpmtlfX0jhQfHl/Sk&#10;90l8xr3IMVZoCtRw4WPg0rTnBN/0S5w4mInv++jymykJzrPWh7O+GU5xsP54tXhfc0px7sPyii8w&#10;w1SX7hApfdHoRN60MvL9FVlh95XSsfSlJH/M472xttyh9WLiseobxhQK2Eq9hcRbF5gc+UEKsAN7&#10;VKVYIAmt6XJ7BqID3dkodsA2YXd1OGUNpLBAiRPMpDynaX9rzfNsgMZjc0nlMmicSWxta1wrl6+7&#10;rc9ZXcx5YpUFPgqZd8/YHVjpiV3Jk//cQtRSxGTvsJi4zBs+bROTL5pceljLfGCvFFVPvs5mfH0u&#10;VZe/b/0LAAD//wMAUEsDBBQABgAIAAAAIQBQN1E14AAAAAsBAAAPAAAAZHJzL2Rvd25yZXYueG1s&#10;TI/BTsMwDIbvSLxDZCQuE0vXwbaWphNCmoS4INbtnjWhqWicKMnW8vZ4J7jZ8q/P319tJzuwiw6x&#10;dyhgMc+AaWyd6rETcGh2DxtgMUlUcnCoBfzoCNv69qaSpXIjfurLPnWMIBhLKcCk5EvOY2u0lXHu&#10;vEa6fblgZaI1dFwFORLcDjzPshW3skf6YKTXr0a33/uzFZB/jI/NzLzjscE3H1p59N1sJ8T93fTy&#10;DCzpKf2F4apP6lCT08mdUUU2CCiWK+qSCPZEFa6BZVHkwE40LdYb4HXF/3eofwEAAP//AwBQSwEC&#10;LQAUAAYACAAAACEAtoM4kv4AAADhAQAAEwAAAAAAAAAAAAAAAAAAAAAAW0NvbnRlbnRfVHlwZXNd&#10;LnhtbFBLAQItABQABgAIAAAAIQA4/SH/1gAAAJQBAAALAAAAAAAAAAAAAAAAAC8BAABfcmVscy8u&#10;cmVsc1BLAQItABQABgAIAAAAIQBM4wMz7QEAAMUDAAAOAAAAAAAAAAAAAAAAAC4CAABkcnMvZTJv&#10;RG9jLnhtbFBLAQItABQABgAIAAAAIQBQN1E14AAAAAsBAAAPAAAAAAAAAAAAAAAAAEcEAABkcnMv&#10;ZG93bnJldi54bWxQSwUGAAAAAAQABADzAAAAVAUAAAAA&#10;" filled="f" strokecolor="windowText" strokeweight="1pt">
                <v:textbox style="mso-fit-shape-to-text:t"/>
                <w10:wrap type="square"/>
              </v:shape>
            </w:pict>
          </mc:Fallback>
        </mc:AlternateContent>
      </w:r>
    </w:p>
    <w:p w:rsidR="00B7147F" w:rsidRDefault="00B7147F" w:rsidP="00B7147F"/>
    <w:p w:rsidR="00B7147F" w:rsidRDefault="00B7147F" w:rsidP="00B7147F">
      <w:r>
        <w:rPr>
          <w:noProof/>
          <w:lang w:eastAsia="en-GB"/>
        </w:rPr>
        <mc:AlternateContent>
          <mc:Choice Requires="wps">
            <w:drawing>
              <wp:anchor distT="0" distB="0" distL="114300" distR="114300" simplePos="0" relativeHeight="252018688" behindDoc="0" locked="0" layoutInCell="1" allowOverlap="1" wp14:anchorId="754F3ABE" wp14:editId="7B8D9424">
                <wp:simplePos x="0" y="0"/>
                <wp:positionH relativeFrom="column">
                  <wp:posOffset>4190365</wp:posOffset>
                </wp:positionH>
                <wp:positionV relativeFrom="paragraph">
                  <wp:posOffset>755015</wp:posOffset>
                </wp:positionV>
                <wp:extent cx="2941320" cy="584200"/>
                <wp:effectExtent l="0" t="0" r="11430" b="25400"/>
                <wp:wrapSquare wrapText="bothSides"/>
                <wp:docPr id="270" name="Text Box 270"/>
                <wp:cNvGraphicFramePr/>
                <a:graphic xmlns:a="http://schemas.openxmlformats.org/drawingml/2006/main">
                  <a:graphicData uri="http://schemas.microsoft.com/office/word/2010/wordprocessingShape">
                    <wps:wsp>
                      <wps:cNvSpPr txBox="1"/>
                      <wps:spPr>
                        <a:xfrm>
                          <a:off x="0" y="0"/>
                          <a:ext cx="2941320" cy="584200"/>
                        </a:xfrm>
                        <a:prstGeom prst="rect">
                          <a:avLst/>
                        </a:prstGeom>
                        <a:noFill/>
                        <a:ln w="12700" cap="flat" cmpd="sng" algn="ctr">
                          <a:solidFill>
                            <a:sysClr val="windowText" lastClr="000000"/>
                          </a:solidFill>
                          <a:prstDash val="solid"/>
                          <a:miter lim="800000"/>
                        </a:ln>
                        <a:effectLst/>
                      </wps:spPr>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9698C61" id="Text Box 270" o:spid="_x0000_s1026" type="#_x0000_t202" style="position:absolute;margin-left:329.95pt;margin-top:59.45pt;width:231.6pt;height:46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pob6gEAAMUDAAAOAAAAZHJzL2Uyb0RvYy54bWysU9tuEzEUfEfiHyy/001CgbDKpoJG5QVB&#10;pZYPOPV6E0u+4eNkk79n7KRJgTfEPnjtc5k9M55d3OydFTud2ATfyenVRArtVeiNX3fyx+Pdm7kU&#10;nMn3ZIPXnTxoljfL168WY2z1LGyC7XUSAPHcjrGTm5xj2zSsNtoRX4WoPZJDSI4yjmnd9IlGoDvb&#10;zCaT980YUh9TUJoZ0dUxKZcVfxi0yt+HgXUWtpOYLdc11fWprM1yQe06UdwYdRqD/mEKR8bjo2eo&#10;FWUS22T+gnJGpcBhyFcquCYMg1G6cgCb6eQPNg8birpygTgczzLx/4NV33b3SZi+k7MP0MeTwyU9&#10;6n0Wn8NelBgUGiO3KHyIKM17JHDTz3FGsBDfD8mVNygJ5IF1OOtb4BSCs4/X07czpBRy7+bXuMAC&#10;01y6Y+L8RQcnyqaTCfdXZaXdV87H0ueS8jEf7oy19Q6tFyPGwsQFn2ClwVLG1kWQY7+WguwaHlU5&#10;VUgO1vSlvQDxgW9tEjuCTeCuPoxFAykscUYCTOpzmva31jLPinhzbK6pUkatMxnWtsZ1cv6y2/qS&#10;1dWcJ1ZF4KOQZfcU+gOUHuFKTP5zS0lLkbK9DdXEdd74aZtBvmpy6YGW5QCvVFVPvi5mfHmuVZe/&#10;b/kLAAD//wMAUEsDBBQABgAIAAAAIQAKdmAI4AAAAAwBAAAPAAAAZHJzL2Rvd25yZXYueG1sTI/B&#10;TsMwDIbvSLxDZCQuE0tTYFq7phNCmoS4IFZ2z5qsqWicKsnW8vZ4J7jZ+n99/lxtZzewiwmx9yhB&#10;LDNgBluve+wkfDW7hzWwmBRqNXg0En5MhG19e1OpUvsJP81lnzpGEIylkmBTGkvOY2uNU3HpR4OU&#10;nXxwKtEaOq6DmgjuBp5n2Yo71SNdsGo0r9a03/uzk5B/TE/Nwr7jocG3MbTqMHaLnZT3d/PLBlgy&#10;c/orw1Wf1KEmp6M/o45skLB6LgqqUiDWNFwbIn8UwI7EF1kBvK74/yfqXwAAAP//AwBQSwECLQAU&#10;AAYACAAAACEAtoM4kv4AAADhAQAAEwAAAAAAAAAAAAAAAAAAAAAAW0NvbnRlbnRfVHlwZXNdLnht&#10;bFBLAQItABQABgAIAAAAIQA4/SH/1gAAAJQBAAALAAAAAAAAAAAAAAAAAC8BAABfcmVscy8ucmVs&#10;c1BLAQItABQABgAIAAAAIQC50pob6gEAAMUDAAAOAAAAAAAAAAAAAAAAAC4CAABkcnMvZTJvRG9j&#10;LnhtbFBLAQItABQABgAIAAAAIQAKdmAI4AAAAAwBAAAPAAAAAAAAAAAAAAAAAEQEAABkcnMvZG93&#10;bnJldi54bWxQSwUGAAAAAAQABADzAAAAUQUAAAAA&#10;" filled="f" strokecolor="windowText" strokeweight="1pt">
                <v:textbox style="mso-fit-shape-to-text:t"/>
                <w10:wrap type="square"/>
              </v:shape>
            </w:pict>
          </mc:Fallback>
        </mc:AlternateContent>
      </w:r>
      <w:r>
        <w:rPr>
          <w:noProof/>
          <w:lang w:eastAsia="en-GB"/>
        </w:rPr>
        <mc:AlternateContent>
          <mc:Choice Requires="wps">
            <w:drawing>
              <wp:anchor distT="0" distB="0" distL="114300" distR="114300" simplePos="0" relativeHeight="252020736" behindDoc="0" locked="0" layoutInCell="1" allowOverlap="1" wp14:anchorId="01791282" wp14:editId="1CC7A838">
                <wp:simplePos x="0" y="0"/>
                <wp:positionH relativeFrom="column">
                  <wp:posOffset>6247765</wp:posOffset>
                </wp:positionH>
                <wp:positionV relativeFrom="paragraph">
                  <wp:posOffset>1783715</wp:posOffset>
                </wp:positionV>
                <wp:extent cx="2941320" cy="584200"/>
                <wp:effectExtent l="0" t="0" r="11430" b="25400"/>
                <wp:wrapSquare wrapText="bothSides"/>
                <wp:docPr id="276" name="Text Box 276"/>
                <wp:cNvGraphicFramePr/>
                <a:graphic xmlns:a="http://schemas.openxmlformats.org/drawingml/2006/main">
                  <a:graphicData uri="http://schemas.microsoft.com/office/word/2010/wordprocessingShape">
                    <wps:wsp>
                      <wps:cNvSpPr txBox="1"/>
                      <wps:spPr>
                        <a:xfrm>
                          <a:off x="0" y="0"/>
                          <a:ext cx="2941320" cy="584200"/>
                        </a:xfrm>
                        <a:prstGeom prst="rect">
                          <a:avLst/>
                        </a:prstGeom>
                        <a:noFill/>
                        <a:ln w="12700" cap="flat" cmpd="sng" algn="ctr">
                          <a:solidFill>
                            <a:sysClr val="windowText" lastClr="000000"/>
                          </a:solidFill>
                          <a:prstDash val="solid"/>
                          <a:miter lim="800000"/>
                        </a:ln>
                        <a:effectLst/>
                      </wps:spPr>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A229B72" id="Text Box 276" o:spid="_x0000_s1026" type="#_x0000_t202" style="position:absolute;margin-left:491.95pt;margin-top:140.45pt;width:231.6pt;height:4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ub7QEAAMUDAAAOAAAAZHJzL2Uyb0RvYy54bWysU11v0zAUfUfiP1h+p2nD2ErUdIJV4wXB&#10;pI0fcOc4iSXb1/i6TfvvuXa7dsAbIg+OfT9O7jk+Wd3unRU7Hcmgb+ViNpdCe4Wd8UMrfzzdv1tK&#10;QQl8Bxa9buVBk7xdv32zmkKjaxzRdjoKBvHUTKGVY0qhqSpSo3ZAMwzac7LH6CDxMQ5VF2FidGer&#10;ej6/riaMXYioNBFHN8ekXBf8vtcqfe970knYVvJsqayxrM95rdYraIYIYTTqNAb8wxQOjOePnqE2&#10;kEBso/kLyhkVkbBPM4Wuwr43ShcOzGYx/4PN4whBFy4sDoWzTPT/YNW33UMUpmtlfXMthQfHl/Sk&#10;90l8xr3IMVZoCtRw4WPg0rTnBN/0S5w4mInv++jymykJzrPWh7O+GU5xsP54tXhfc0px7sPyii8w&#10;w1SX7hApfdHoRN60MvL9FVlh95XSsfSlJH/M472xttyh9WLiseobxhQK2Eq9hcRbF5gc+UEKsAN7&#10;VKVYIAmt6XJ7BqID3dkodsA2YXd1OGUNpLBAiRPMpDynaX9rzfNsgMZjc0nlMmicSWxta1wrl6+7&#10;rc9ZXcx5YpUFPgqZd8/YHVjpiV3Jk//cQtRSxGTvsJi4zBs+bROTL5pceljLfGCvFFVPvs5mfH0u&#10;VZe/b/0LAAD//wMAUEsDBBQABgAIAAAAIQClJ0AE4QAAAAwBAAAPAAAAZHJzL2Rvd25yZXYueG1s&#10;TI/BasMwDIbvg72D0WCXsjpNw5qkccoYFMYuY816d2M1DotlE7tN9vZzT9tNQj+fvr/azWZgVxx9&#10;b0nAapkAQ2qt6qkT8NXsn3JgPkhScrCEAn7Qw66+v6tkqexEn3g9hI5FCPlSCtAhuJJz32o00i+t&#10;Q4q3sx2NDHEdO65GOUW4GXiaJM/cyJ7iBy0dvmpsvw8XIyD9mLJmod/p2NCbG1t5dN1iL8Tjw/yy&#10;BRZwDn9huOlHdaij08leSHk2CCjydRGjEZYncbglsmyzAnYSsN6kBfC64v9L1L8AAAD//wMAUEsB&#10;Ai0AFAAGAAgAAAAhALaDOJL+AAAA4QEAABMAAAAAAAAAAAAAAAAAAAAAAFtDb250ZW50X1R5cGVz&#10;XS54bWxQSwECLQAUAAYACAAAACEAOP0h/9YAAACUAQAACwAAAAAAAAAAAAAAAAAvAQAAX3JlbHMv&#10;LnJlbHNQSwECLQAUAAYACAAAACEAQDnrm+0BAADFAwAADgAAAAAAAAAAAAAAAAAuAgAAZHJzL2Uy&#10;b0RvYy54bWxQSwECLQAUAAYACAAAACEApSdABOEAAAAMAQAADwAAAAAAAAAAAAAAAABHBAAAZHJz&#10;L2Rvd25yZXYueG1sUEsFBgAAAAAEAAQA8wAAAFUFAAAAAA==&#10;" filled="f" strokecolor="windowText" strokeweight="1pt">
                <v:textbox style="mso-fit-shape-to-text:t"/>
                <w10:wrap type="square"/>
              </v:shape>
            </w:pict>
          </mc:Fallback>
        </mc:AlternateContent>
      </w:r>
      <w:r>
        <w:rPr>
          <w:noProof/>
          <w:lang w:eastAsia="en-GB"/>
        </w:rPr>
        <mc:AlternateContent>
          <mc:Choice Requires="wps">
            <w:drawing>
              <wp:anchor distT="0" distB="0" distL="114300" distR="114300" simplePos="0" relativeHeight="252022784" behindDoc="0" locked="0" layoutInCell="1" allowOverlap="1" wp14:anchorId="328D3F84" wp14:editId="6FCA81C1">
                <wp:simplePos x="0" y="0"/>
                <wp:positionH relativeFrom="column">
                  <wp:posOffset>5638800</wp:posOffset>
                </wp:positionH>
                <wp:positionV relativeFrom="paragraph">
                  <wp:posOffset>3488055</wp:posOffset>
                </wp:positionV>
                <wp:extent cx="2941320" cy="584200"/>
                <wp:effectExtent l="0" t="0" r="11430" b="25400"/>
                <wp:wrapSquare wrapText="bothSides"/>
                <wp:docPr id="278" name="Text Box 278"/>
                <wp:cNvGraphicFramePr/>
                <a:graphic xmlns:a="http://schemas.openxmlformats.org/drawingml/2006/main">
                  <a:graphicData uri="http://schemas.microsoft.com/office/word/2010/wordprocessingShape">
                    <wps:wsp>
                      <wps:cNvSpPr txBox="1"/>
                      <wps:spPr>
                        <a:xfrm>
                          <a:off x="0" y="0"/>
                          <a:ext cx="2941320" cy="584200"/>
                        </a:xfrm>
                        <a:prstGeom prst="rect">
                          <a:avLst/>
                        </a:prstGeom>
                        <a:noFill/>
                        <a:ln w="12700" cap="flat" cmpd="sng" algn="ctr">
                          <a:solidFill>
                            <a:sysClr val="windowText" lastClr="000000"/>
                          </a:solidFill>
                          <a:prstDash val="solid"/>
                          <a:miter lim="800000"/>
                        </a:ln>
                        <a:effectLst/>
                      </wps:spPr>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B2F7AD" id="Text Box 278" o:spid="_x0000_s1026" type="#_x0000_t202" style="position:absolute;margin-left:444pt;margin-top:274.65pt;width:231.6pt;height:46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3mJ7QEAAMUDAAAOAAAAZHJzL2Uyb0RvYy54bWysU8Fu2zAMvQ/YPwi6L068bk2NOMXWoLsM&#10;24B2H8DKsi1AEjVRiZO/H6WkSbfdivkgSyL5zPf4vLrdOyt2OpJB38rFbC6F9go744dW/ny8f7eU&#10;ghL4Dix63cqDJnm7fvtmNYVG1zii7XQUDOKpmUIrx5RCU1WkRu2AZhi052CP0UHiYxyqLsLE6M5W&#10;9Xz+sZowdiGi0kR8uzkG5brg971W6Xvfk07CtpJ7S2WNZX3Ka7VeQTNECKNRpzbgFV04MJ4/eoba&#10;QAKxjeYfKGdURMI+zRS6CvveKF04MJvF/C82DyMEXbiwOBTOMtH/g1Xfdj+iMF0r62selQfHQ3rU&#10;+yQ+417kO1ZoCtRw4kPg1LTnAE/6+Z74MhPf99HlN1MSHGetD2d9M5ziy/rmavG+5pDi2IflFQ8w&#10;w1SX6hApfdHoRN60MvL8iqyw+0rpmPqckj/m8d5YW2ZovZi4rfqaMYUCtlJvIfHWBSZHfpAC7MAe&#10;VSkWSEJrulyegehAdzaKHbBN2F0dTlkDKSxQ4gAzKc+p2z9Kcz8boPFYXEI5DRpnElvbGtfK5ctq&#10;63NUF3OeWGWBj0Lm3RN2B1Z6Yldy57+2ELUUMdk7LCYu/YZP28TkiyaXGtYyH9grRdWTr7MZX55L&#10;1uXvW/8GAAD//wMAUEsDBBQABgAIAAAAIQD32hl+4QAAAAwBAAAPAAAAZHJzL2Rvd25yZXYueG1s&#10;TI/NTsMwEITvSLyDtUhcKur8tQohToWQKiEuiIbet7GJI+K1FbtNeHvcExxHM5r5pt4tZmQXNfnB&#10;koB0nQBT1Fk5UC/gs90/lMB8QJI4WlICfpSHXXN7U2Ml7Uwf6nIIPYsl5CsUoENwFee+08qgX1un&#10;KHpfdjIYopx6LiecY7kZeZYkW25woLig0akXrbrvw9kIyN7nol3pNzq29OqmDo+uX+2FuL9bnp+A&#10;BbWEvzBc8SM6NJHpZM8kPRsFlGUZvwQBm+IxB3ZN5Js0A3YSsC3SHHhT8/8nml8AAAD//wMAUEsB&#10;Ai0AFAAGAAgAAAAhALaDOJL+AAAA4QEAABMAAAAAAAAAAAAAAAAAAAAAAFtDb250ZW50X1R5cGVz&#10;XS54bWxQSwECLQAUAAYACAAAACEAOP0h/9YAAACUAQAACwAAAAAAAAAAAAAAAAAvAQAAX3JlbHMv&#10;LnJlbHNQSwECLQAUAAYACAAAACEAm7N5ie0BAADFAwAADgAAAAAAAAAAAAAAAAAuAgAAZHJzL2Uy&#10;b0RvYy54bWxQSwECLQAUAAYACAAAACEA99oZfuEAAAAMAQAADwAAAAAAAAAAAAAAAABHBAAAZHJz&#10;L2Rvd25yZXYueG1sUEsFBgAAAAAEAAQA8wAAAFUFAAAAAA==&#10;" filled="f" strokecolor="windowText" strokeweight="1pt">
                <v:textbox style="mso-fit-shape-to-text:t"/>
                <w10:wrap type="square"/>
              </v:shape>
            </w:pict>
          </mc:Fallback>
        </mc:AlternateContent>
      </w:r>
    </w:p>
    <w:p w:rsidR="00B7147F" w:rsidRDefault="00B7147F" w:rsidP="00B7147F">
      <w:pPr>
        <w:pStyle w:val="NoSpacing"/>
        <w:rPr>
          <w:rFonts w:ascii="Times" w:hAnsi="Times" w:cs="Times"/>
          <w:sz w:val="20"/>
          <w:szCs w:val="20"/>
        </w:rPr>
      </w:pPr>
    </w:p>
    <w:p w:rsidR="00B7147F" w:rsidRDefault="00B7147F" w:rsidP="00B7147F"/>
    <w:p w:rsidR="00B7147F" w:rsidRDefault="00060697" w:rsidP="00B7147F">
      <w:r>
        <w:rPr>
          <w:noProof/>
          <w:lang w:eastAsia="en-GB"/>
        </w:rPr>
        <mc:AlternateContent>
          <mc:Choice Requires="wps">
            <w:drawing>
              <wp:anchor distT="0" distB="0" distL="114300" distR="114300" simplePos="0" relativeHeight="252019712" behindDoc="0" locked="0" layoutInCell="1" allowOverlap="1" wp14:anchorId="46E0C6A8" wp14:editId="3831EEBA">
                <wp:simplePos x="0" y="0"/>
                <wp:positionH relativeFrom="column">
                  <wp:posOffset>372920</wp:posOffset>
                </wp:positionH>
                <wp:positionV relativeFrom="paragraph">
                  <wp:posOffset>68339</wp:posOffset>
                </wp:positionV>
                <wp:extent cx="2941320" cy="584200"/>
                <wp:effectExtent l="0" t="0" r="11430" b="25400"/>
                <wp:wrapSquare wrapText="bothSides"/>
                <wp:docPr id="277" name="Text Box 277"/>
                <wp:cNvGraphicFramePr/>
                <a:graphic xmlns:a="http://schemas.openxmlformats.org/drawingml/2006/main">
                  <a:graphicData uri="http://schemas.microsoft.com/office/word/2010/wordprocessingShape">
                    <wps:wsp>
                      <wps:cNvSpPr txBox="1"/>
                      <wps:spPr>
                        <a:xfrm>
                          <a:off x="0" y="0"/>
                          <a:ext cx="2941320" cy="584200"/>
                        </a:xfrm>
                        <a:prstGeom prst="rect">
                          <a:avLst/>
                        </a:prstGeom>
                        <a:noFill/>
                        <a:ln w="12700" cap="flat" cmpd="sng" algn="ctr">
                          <a:solidFill>
                            <a:sysClr val="windowText" lastClr="000000"/>
                          </a:solidFill>
                          <a:prstDash val="solid"/>
                          <a:miter lim="800000"/>
                        </a:ln>
                        <a:effectLst/>
                      </wps:spPr>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340BFE1" id="Text Box 277" o:spid="_x0000_s1026" type="#_x0000_t202" style="position:absolute;margin-left:29.35pt;margin-top:5.4pt;width:231.6pt;height:4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Gv/7QEAAMUDAAAOAAAAZHJzL2Uyb0RvYy54bWysU02P0zAQvSPxHyzfadqw0BI1XcFWywUB&#10;0i4/YNZxEku2x3jcpv33jN1uu8ANkYNjz8fLvOeX9e3BWbHXkQz6Vi5mcym0V9gZP7Tyx+P9m5UU&#10;lMB3YNHrVh41ydvN61frKTS6xhFtp6NgEE/NFFo5phSaqiI1agc0w6A9J3uMDhIf41B1ESZGd7aq&#10;5/P31YSxCxGVJuLo9pSUm4Lf91qlb31POgnbSp4tlTWW9Smv1WYNzRAhjEadx4B/mMKB8fzRC9QW&#10;EohdNH9BOaMiEvZpptBV2PdG6cKB2Szmf7B5GCHowoXFoXCRif4frPq6/x6F6VpZL5dSeHB8SY/6&#10;kMQnPIgcY4WmQA0XPgQuTQdO8E0/x4mDmfihjy6/mZLgPGt9vOib4RQH6w83i7c1pxTn3q1u+AIz&#10;THXtDpHSZ41O5E0rI99fkRX2XyidSp9L8sc83htryx1aLyYeq14yplDAVuotJN66wOTID1KAHdij&#10;KsUCSWhNl9szEB3pzkaxB7YJu6vDKWsghQVKnGAm5TlP+1trnmcLNJ6aSyqXQeNMYmtb41q5etlt&#10;fc7qYs4zqyzwSci8e8LuyEpP7Eqe/OcOopYiJnuHxcRl3vBxl5h80eTaw1rmA3ulqHr2dTbjy3Op&#10;uv59m18AAAD//wMAUEsDBBQABgAIAAAAIQBLnzua3QAAAAkBAAAPAAAAZHJzL2Rvd25yZXYueG1s&#10;TI/BTsMwEETvSPyDtUhcKuo0ohBCnAohVUJcUBt6d+MljojXVuw24e/ZnuC4M6PZN9VmdoM44xh7&#10;TwpWywwEUutNT52Cz2Z7V4CISZPRgydU8IMRNvX1VaVL4yfa4XmfOsElFEutwKYUSilja9HpuPQB&#10;ib0vPzqd+Bw7aUY9cbkbZJ5lD9LpnviD1QFfLbbf+5NTkH9M983CvtOhobcwtvoQusVWqdub+eUZ&#10;RMI5/YXhgs/oUDPT0Z/IRDEoWBePnGQ94wXsr/PVE4jjRcgLkHUl/y+ofwEAAP//AwBQSwECLQAU&#10;AAYACAAAACEAtoM4kv4AAADhAQAAEwAAAAAAAAAAAAAAAAAAAAAAW0NvbnRlbnRfVHlwZXNdLnht&#10;bFBLAQItABQABgAIAAAAIQA4/SH/1gAAAJQBAAALAAAAAAAAAAAAAAAAAC8BAABfcmVscy8ucmVs&#10;c1BLAQItABQABgAIAAAAIQD0FGv/7QEAAMUDAAAOAAAAAAAAAAAAAAAAAC4CAABkcnMvZTJvRG9j&#10;LnhtbFBLAQItABQABgAIAAAAIQBLnzua3QAAAAkBAAAPAAAAAAAAAAAAAAAAAEcEAABkcnMvZG93&#10;bnJldi54bWxQSwUGAAAAAAQABADzAAAAUQUAAAAA&#10;" filled="f" strokecolor="windowText" strokeweight="1pt">
                <v:textbox style="mso-fit-shape-to-text:t"/>
                <w10:wrap type="square"/>
              </v:shape>
            </w:pict>
          </mc:Fallback>
        </mc:AlternateContent>
      </w:r>
      <w:r w:rsidR="00B567E0">
        <w:rPr>
          <w:rFonts w:cstheme="minorHAnsi"/>
          <w:b/>
          <w:noProof/>
          <w:sz w:val="32"/>
          <w:lang w:eastAsia="en-GB"/>
        </w:rPr>
        <mc:AlternateContent>
          <mc:Choice Requires="wps">
            <w:drawing>
              <wp:anchor distT="0" distB="0" distL="114300" distR="114300" simplePos="0" relativeHeight="252030976" behindDoc="0" locked="0" layoutInCell="1" allowOverlap="1" wp14:anchorId="6EA02B49" wp14:editId="11A987EF">
                <wp:simplePos x="0" y="0"/>
                <wp:positionH relativeFrom="column">
                  <wp:posOffset>7434580</wp:posOffset>
                </wp:positionH>
                <wp:positionV relativeFrom="paragraph">
                  <wp:posOffset>132715</wp:posOffset>
                </wp:positionV>
                <wp:extent cx="1755140" cy="914400"/>
                <wp:effectExtent l="0" t="0" r="16510" b="19050"/>
                <wp:wrapNone/>
                <wp:docPr id="284" name="Text Box 284"/>
                <wp:cNvGraphicFramePr/>
                <a:graphic xmlns:a="http://schemas.openxmlformats.org/drawingml/2006/main">
                  <a:graphicData uri="http://schemas.microsoft.com/office/word/2010/wordprocessingShape">
                    <wps:wsp>
                      <wps:cNvSpPr txBox="1"/>
                      <wps:spPr>
                        <a:xfrm>
                          <a:off x="0" y="0"/>
                          <a:ext cx="1755140" cy="914400"/>
                        </a:xfrm>
                        <a:prstGeom prst="rect">
                          <a:avLst/>
                        </a:prstGeom>
                        <a:solidFill>
                          <a:sysClr val="window" lastClr="FFFFFF"/>
                        </a:solidFill>
                        <a:ln w="12700" cap="flat" cmpd="sng" algn="ctr">
                          <a:solidFill>
                            <a:srgbClr val="5B9BD5"/>
                          </a:solidFill>
                          <a:prstDash val="solid"/>
                          <a:miter lim="800000"/>
                        </a:ln>
                        <a:effectLst/>
                      </wps:spPr>
                      <wps:txbx>
                        <w:txbxContent>
                          <w:p w:rsidR="00562DF4" w:rsidRDefault="00562DF4" w:rsidP="00B567E0">
                            <w:r>
                              <w:t>On the line give reasons for the links - explain the LINK /importance or significance.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02B49" id="Text Box 284" o:spid="_x0000_s1208" type="#_x0000_t202" style="position:absolute;margin-left:585.4pt;margin-top:10.45pt;width:138.2pt;height:1in;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T4jwIAACAFAAAOAAAAZHJzL2Uyb0RvYy54bWysVMlu2zAQvRfoPxC8N7INu0mEyIETw0WB&#10;IA2QFDnTFGUR4FaStuR+fR8p21maU1EdqCFnOMubN7y67rUiO+GDtKai47MRJcJwW0uzqejPp9WX&#10;C0pCZKZmyhpR0b0I9Hr++dNV50oxsa1VtfAETkwoO1fRNkZXFkXgrdAsnFknDJSN9ZpFbP2mqD3r&#10;4F2rYjIafS0662vnLRch4HQ5KOk8+28aweOPpgkiElVR5Bbz6vO6Tmsxv2LlxjPXSn5Ig/1DFppJ&#10;g6AnV0sWGdl6+ZcrLbm3wTbxjFtd2KaRXOQaUM149K6ax5Y5kWsBOMGdYAr/zy2/3z14IuuKTi6m&#10;lBim0aQn0UdyY3uSzoBQ50IJw0cH09hDgU4fzwMOU+F943X6oyQCPbDen/BN7ni6dD6bjadQcegu&#10;x9PpKDegeLntfIjfhNUkCRX16F+Gle3uQkQmMD2apGDBKlmvpFJ5sw+3ypMdQ6vBkNp2lCgWIg4r&#10;uspfShou3lxThnRIbXKOZAhn4GCjWISoHVAJZkMJUxuQm0efc3lzO/jN+hR1dnN5s5x9FCQlvWSh&#10;HbLLHpIZK7WM4L+SuqIXo/QdbiuTtCIz+FB66sKAdpJiv+5z38ajU4/Wtt6jRd4ONA+OryQC3wGE&#10;B+bBa1SIWY0/sDTKomx7kChprf/90XmyB92gpaTDnACSX1vmBbD9bkDE3EYMVt5MZ+cTxPCvNevX&#10;GrPVtxb9GeNVcDyLyT6qo9h4q58x0osUFSpmOGJXFA0ZxNs4TC+eBC4Wi2yEUXIs3plHx5PrhFwC&#10;/Kl/Zt4dqBRBwnt7nChWvmPUYJtuGrvYRtvITLeE9IAqiJM2GMNMocOTkeb89T5bvTxs8z8AAAD/&#10;/wMAUEsDBBQABgAIAAAAIQAlTZs04QAAAAwBAAAPAAAAZHJzL2Rvd25yZXYueG1sTI/BasMwEETv&#10;hf6D2EJvjRRjktqxHEppDwVjaNLSq2JtZBNLMpbiuH/fzam5zTDD7NtiO9ueTTiGzjsJy4UAhq7x&#10;unNGwtf+/ekZWIjKadV7hxJ+McC2vL8rVK79xX3itIuG0YgLuZLQxjjknIemRavCwg/oKDv60apI&#10;djRcj+pC47bniRArblXn6EKrBnxtsTntzlZCrOfxLavwpzruq7qerPHfH0bKx4f5ZQMs4hz/y3DF&#10;J3Qoiengz04H1pNfrgWxRwmJyIBdG2m6ToAdSK3SDHhZ8Nsnyj8AAAD//wMAUEsBAi0AFAAGAAgA&#10;AAAhALaDOJL+AAAA4QEAABMAAAAAAAAAAAAAAAAAAAAAAFtDb250ZW50X1R5cGVzXS54bWxQSwEC&#10;LQAUAAYACAAAACEAOP0h/9YAAACUAQAACwAAAAAAAAAAAAAAAAAvAQAAX3JlbHMvLnJlbHNQSwEC&#10;LQAUAAYACAAAACEAipzk+I8CAAAgBQAADgAAAAAAAAAAAAAAAAAuAgAAZHJzL2Uyb0RvYy54bWxQ&#10;SwECLQAUAAYACAAAACEAJU2bNOEAAAAMAQAADwAAAAAAAAAAAAAAAADpBAAAZHJzL2Rvd25yZXYu&#10;eG1sUEsFBgAAAAAEAAQA8wAAAPcFAAAAAA==&#10;" fillcolor="window" strokecolor="#5b9bd5" strokeweight="1pt">
                <v:textbox>
                  <w:txbxContent>
                    <w:p w:rsidR="00562DF4" w:rsidRDefault="00562DF4" w:rsidP="00B567E0">
                      <w:r>
                        <w:t>On the line give reasons for the links - explain the LINK /importance or significance.</w:t>
                      </w:r>
                    </w:p>
                  </w:txbxContent>
                </v:textbox>
              </v:shape>
            </w:pict>
          </mc:Fallback>
        </mc:AlternateContent>
      </w:r>
    </w:p>
    <w:p w:rsidR="00B7147F" w:rsidRDefault="00B7147F" w:rsidP="00B7147F"/>
    <w:p w:rsidR="00B7147F" w:rsidRDefault="00B7147F" w:rsidP="00B7147F"/>
    <w:p w:rsidR="00B7147F" w:rsidRDefault="00B7147F" w:rsidP="00B7147F"/>
    <w:p w:rsidR="00B7147F" w:rsidRDefault="00B7147F" w:rsidP="00B7147F"/>
    <w:p w:rsidR="00B7147F" w:rsidRDefault="00060697" w:rsidP="00B7147F">
      <w:r>
        <w:rPr>
          <w:noProof/>
          <w:lang w:eastAsia="en-GB"/>
        </w:rPr>
        <mc:AlternateContent>
          <mc:Choice Requires="wps">
            <w:drawing>
              <wp:anchor distT="0" distB="0" distL="114300" distR="114300" simplePos="0" relativeHeight="252035072" behindDoc="0" locked="0" layoutInCell="1" allowOverlap="1" wp14:anchorId="2FD08B68" wp14:editId="6E80D55E">
                <wp:simplePos x="0" y="0"/>
                <wp:positionH relativeFrom="column">
                  <wp:posOffset>5391807</wp:posOffset>
                </wp:positionH>
                <wp:positionV relativeFrom="paragraph">
                  <wp:posOffset>49114</wp:posOffset>
                </wp:positionV>
                <wp:extent cx="800932" cy="611768"/>
                <wp:effectExtent l="38100" t="38100" r="18415" b="17145"/>
                <wp:wrapNone/>
                <wp:docPr id="287" name="Straight Arrow Connector 287"/>
                <wp:cNvGraphicFramePr/>
                <a:graphic xmlns:a="http://schemas.openxmlformats.org/drawingml/2006/main">
                  <a:graphicData uri="http://schemas.microsoft.com/office/word/2010/wordprocessingShape">
                    <wps:wsp>
                      <wps:cNvCnPr/>
                      <wps:spPr>
                        <a:xfrm flipH="1" flipV="1">
                          <a:off x="0" y="0"/>
                          <a:ext cx="800932" cy="6117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359A1E" id="Straight Arrow Connector 287" o:spid="_x0000_s1026" type="#_x0000_t32" style="position:absolute;margin-left:424.55pt;margin-top:3.85pt;width:63.05pt;height:48.15pt;flip:x 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b75QEAABwEAAAOAAAAZHJzL2Uyb0RvYy54bWysU02PEzEMvSPxH6Lc6UyL1C2jTleoy8cB&#10;QcWy3LOZpBMpX3JMp/33OJnpgGCFBOJiObGf7ffibG/PzrKTgmSCb/lyUXOmvAyd8ceWP3x5+2LD&#10;WULhO2GDVy2/qMRvd8+fbYfYqFXog+0UMCriUzPElveIsamqJHvlRFqEqDwFdQAnkI5wrDoQA1V3&#10;tlrV9boaAnQRglQp0e3dGOS7Ul9rJfGT1kkhsy2n2bBYKPYx22q3Fc0RROyNnMYQ/zCFE8ZT07nU&#10;nUDBvoH5rZQzEkIKGhcyuCpobaQqHIjNsv6FzX0voipcSJwUZ5nS/ysrP54OwEzX8tXmhjMvHD3S&#10;PYIwxx7Za4AwsH3wnoQMwHIOKTbE1BBw7w8wnVI8QKZ/1uCYtia+p2XgxfuavRwjsuxclL/Myqsz&#10;MkmXm7p+9XLFmaTQerm8WW9yn2osmMEREr5TwbHstDxNE86jjS3E6UPCEXgFZLD12aIw9o3vGF4i&#10;cUQwwh+tmvrklCrzGpkUDy9WjfDPSpNGNOfYpmyn2ltgJ0F7JaRUHpdzJcrOMG2snYF1keCPwCk/&#10;Q1XZ3L8Bz4jSOXicwc74AE91x/N1ZD3mXxUYeWcJHkN3KW9cpKEVLG8yfZe84z+fC/zHp959BwAA&#10;//8DAFBLAwQUAAYACAAAACEA7E9Bu98AAAAJAQAADwAAAGRycy9kb3ducmV2LnhtbEyPQU7DMBBF&#10;90jcwRokdtRu1ZI6xKlQRCXY0cIBpolJAvE4jZ029PQMK1iO/tP/b7LN5DpxskNoPRmYzxQIS6Wv&#10;WqoNvL9t79YgQkSqsPNkDXzbAJv8+irDtPJn2tnTPtaCSyikaKCJsU+lDGVjHYaZ7y1x9uEHh5HP&#10;oZbVgGcud51cKHUvHbbECw32tmhs+bUfnYHjVHw+XTRun1+Ty/GlLfRYrLQxtzfT4wOIaKf4B8Ov&#10;PqtDzk4HP1IVRGdgvdRzRg0kCQjOdbJagDgwqJYKZJ7J/x/kPwAAAP//AwBQSwECLQAUAAYACAAA&#10;ACEAtoM4kv4AAADhAQAAEwAAAAAAAAAAAAAAAAAAAAAAW0NvbnRlbnRfVHlwZXNdLnhtbFBLAQIt&#10;ABQABgAIAAAAIQA4/SH/1gAAAJQBAAALAAAAAAAAAAAAAAAAAC8BAABfcmVscy8ucmVsc1BLAQIt&#10;ABQABgAIAAAAIQAxmQb75QEAABwEAAAOAAAAAAAAAAAAAAAAAC4CAABkcnMvZTJvRG9jLnhtbFBL&#10;AQItABQABgAIAAAAIQDsT0G73wAAAAkBAAAPAAAAAAAAAAAAAAAAAD8EAABkcnMvZG93bnJldi54&#10;bWxQSwUGAAAAAAQABADzAAAASwUAAAAA&#10;" strokecolor="#4472c4 [3204]" strokeweight=".5pt">
                <v:stroke endarrow="block" joinstyle="miter"/>
              </v:shape>
            </w:pict>
          </mc:Fallback>
        </mc:AlternateContent>
      </w:r>
    </w:p>
    <w:p w:rsidR="00B7147F" w:rsidRDefault="00B7147F" w:rsidP="00B7147F"/>
    <w:p w:rsidR="00B7147F" w:rsidRDefault="00613942" w:rsidP="00B7147F">
      <w:r>
        <w:rPr>
          <w:noProof/>
          <w:lang w:eastAsia="en-GB"/>
        </w:rPr>
        <mc:AlternateContent>
          <mc:Choice Requires="wps">
            <w:drawing>
              <wp:anchor distT="0" distB="0" distL="114300" distR="114300" simplePos="0" relativeHeight="252021760" behindDoc="0" locked="0" layoutInCell="1" allowOverlap="1" wp14:anchorId="5F866704" wp14:editId="422AE5A3">
                <wp:simplePos x="0" y="0"/>
                <wp:positionH relativeFrom="column">
                  <wp:posOffset>2230054</wp:posOffset>
                </wp:positionH>
                <wp:positionV relativeFrom="paragraph">
                  <wp:posOffset>18656</wp:posOffset>
                </wp:positionV>
                <wp:extent cx="2941320" cy="584200"/>
                <wp:effectExtent l="0" t="0" r="11430" b="25400"/>
                <wp:wrapSquare wrapText="bothSides"/>
                <wp:docPr id="273" name="Text Box 273"/>
                <wp:cNvGraphicFramePr/>
                <a:graphic xmlns:a="http://schemas.openxmlformats.org/drawingml/2006/main">
                  <a:graphicData uri="http://schemas.microsoft.com/office/word/2010/wordprocessingShape">
                    <wps:wsp>
                      <wps:cNvSpPr txBox="1"/>
                      <wps:spPr>
                        <a:xfrm>
                          <a:off x="0" y="0"/>
                          <a:ext cx="2941320" cy="584200"/>
                        </a:xfrm>
                        <a:prstGeom prst="rect">
                          <a:avLst/>
                        </a:prstGeom>
                        <a:noFill/>
                        <a:ln w="12700" cap="flat" cmpd="sng" algn="ctr">
                          <a:solidFill>
                            <a:sysClr val="windowText" lastClr="000000"/>
                          </a:solidFill>
                          <a:prstDash val="solid"/>
                          <a:miter lim="800000"/>
                        </a:ln>
                        <a:effectLst/>
                      </wps:spPr>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452B4D7" id="Text Box 273" o:spid="_x0000_s1026" type="#_x0000_t202" style="position:absolute;margin-left:175.6pt;margin-top:1.45pt;width:231.6pt;height:46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q27QEAAMUDAAAOAAAAZHJzL2Uyb0RvYy54bWysU11v0zAUfUfiP1h+p2mzwUrUdIJV4wXB&#10;pI0fcOc4iSXb1/i6TfvvuXa7dsAbIg+OfT9O7jk+Wd3unRU7Hcmgb+ViNpdCe4Wd8UMrfzzdv1tK&#10;QQl8Bxa9buVBk7xdv32zmkKjaxzRdjoKBvHUTKGVY0qhqSpSo3ZAMwzac7LH6CDxMQ5VF2FidGer&#10;ej7/UE0YuxBRaSKObo5JuS74fa9V+t73pJOwreTZUlljWZ/zWq1X0AwRwmjUaQz4hykcGM8fPUNt&#10;IIHYRvMXlDMqImGfZgpdhX1vlC4cmM1i/gebxxGCLlxYHApnmej/wapvu4coTNfK+uZKCg+OL+lJ&#10;75P4jHuRY6zQFKjhwsfApWnPCb7plzhxMBPf99HlN1MSnGetD2d9M5ziYP3xenFVc0px7v3ymi8w&#10;w1SX7hApfdHoRN60MvL9FVlh95XSsfSlJH/M472xttyh9WLiseobxhQK2Eq9hcRbF5gc+UEKsAN7&#10;VKVYIAmt6XJ7BqID3dkodsA2YXd1OGUNpLBAiRPMpDynaX9rzfNsgMZjc0nlMmicSWxta1wrl6+7&#10;rc9ZXcx5YpUFPgqZd8/YHVjpiV3Jk//cQtRSxGTvsJi4zBs+bROTL5pceljLfGCvFFVPvs5mfH0u&#10;VZe/b/0LAAD//wMAUEsDBBQABgAIAAAAIQCxQK2L3QAAAAgBAAAPAAAAZHJzL2Rvd25yZXYueG1s&#10;TI9BS8QwEIXvgv8hjOBlcdPWKtvadBFhQbzIbt17tolNsZmEJLut/97xpMfhPb73TbNd7MQuOsTR&#10;oYB8nQHT2Ds14iDgo9vdbYDFJFHJyaEW8K0jbNvrq0bWys2415dDGhhBMNZSgEnJ15zH3mgr49p5&#10;jZR9umBlojMMXAU5E9xOvMiyR27liLRgpNcvRvdfh7MVULzPZbcyb3js8NWHXh79sNoJcXuzPD8B&#10;S3pJf2X41Sd1aMnp5M6oIpsE3D/kBVUJVgGjfJOXJbCTgKqsgLcN//9A+wMAAP//AwBQSwECLQAU&#10;AAYACAAAACEAtoM4kv4AAADhAQAAEwAAAAAAAAAAAAAAAAAAAAAAW0NvbnRlbnRfVHlwZXNdLnht&#10;bFBLAQItABQABgAIAAAAIQA4/SH/1gAAAJQBAAALAAAAAAAAAAAAAAAAAC8BAABfcmVscy8ucmVs&#10;c1BLAQItABQABgAIAAAAIQBlpBq27QEAAMUDAAAOAAAAAAAAAAAAAAAAAC4CAABkcnMvZTJvRG9j&#10;LnhtbFBLAQItABQABgAIAAAAIQCxQK2L3QAAAAgBAAAPAAAAAAAAAAAAAAAAAEcEAABkcnMvZG93&#10;bnJldi54bWxQSwUGAAAAAAQABADzAAAAUQUAAAAA&#10;" filled="f" strokecolor="windowText" strokeweight="1pt">
                <v:textbox style="mso-fit-shape-to-text:t"/>
                <w10:wrap type="square"/>
              </v:shape>
            </w:pict>
          </mc:Fallback>
        </mc:AlternateContent>
      </w:r>
    </w:p>
    <w:p w:rsidR="00B7147F" w:rsidRDefault="00B7147F" w:rsidP="00B7147F"/>
    <w:p w:rsidR="00B7147F" w:rsidRDefault="00B567E0" w:rsidP="00B7147F">
      <w:r>
        <w:rPr>
          <w:rFonts w:cstheme="minorHAnsi"/>
          <w:b/>
          <w:noProof/>
          <w:sz w:val="32"/>
          <w:lang w:eastAsia="en-GB"/>
        </w:rPr>
        <mc:AlternateContent>
          <mc:Choice Requires="wps">
            <w:drawing>
              <wp:anchor distT="0" distB="0" distL="114300" distR="114300" simplePos="0" relativeHeight="252033024" behindDoc="0" locked="0" layoutInCell="1" allowOverlap="1" wp14:anchorId="02B86840" wp14:editId="7783FE0B">
                <wp:simplePos x="0" y="0"/>
                <wp:positionH relativeFrom="column">
                  <wp:posOffset>27940</wp:posOffset>
                </wp:positionH>
                <wp:positionV relativeFrom="paragraph">
                  <wp:posOffset>14923</wp:posOffset>
                </wp:positionV>
                <wp:extent cx="1985963" cy="914400"/>
                <wp:effectExtent l="0" t="0" r="14605" b="19050"/>
                <wp:wrapNone/>
                <wp:docPr id="285" name="Text Box 285"/>
                <wp:cNvGraphicFramePr/>
                <a:graphic xmlns:a="http://schemas.openxmlformats.org/drawingml/2006/main">
                  <a:graphicData uri="http://schemas.microsoft.com/office/word/2010/wordprocessingShape">
                    <wps:wsp>
                      <wps:cNvSpPr txBox="1"/>
                      <wps:spPr>
                        <a:xfrm>
                          <a:off x="0" y="0"/>
                          <a:ext cx="1985963" cy="914400"/>
                        </a:xfrm>
                        <a:prstGeom prst="rect">
                          <a:avLst/>
                        </a:prstGeom>
                        <a:solidFill>
                          <a:sysClr val="window" lastClr="FFFFFF"/>
                        </a:solidFill>
                        <a:ln w="12700" cap="flat" cmpd="sng" algn="ctr">
                          <a:solidFill>
                            <a:srgbClr val="5B9BD5"/>
                          </a:solidFill>
                          <a:prstDash val="solid"/>
                          <a:miter lim="800000"/>
                        </a:ln>
                        <a:effectLst/>
                      </wps:spPr>
                      <wps:txbx>
                        <w:txbxContent>
                          <w:p w:rsidR="00562DF4" w:rsidRDefault="00562DF4" w:rsidP="00B567E0">
                            <w:r>
                              <w:t>You could also add formula/dates/facts/quotes near or on the line to exemplify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86840" id="Text Box 285" o:spid="_x0000_s1209" type="#_x0000_t202" style="position:absolute;margin-left:2.2pt;margin-top:1.2pt;width:156.4pt;height:1in;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n8kQIAACAFAAAOAAAAZHJzL2Uyb0RvYy54bWysVNtuGjEQfa/Uf7D83izQkADKEpEgqkpR&#10;Eimp8my8XtaSb7UNu/Tre+wFcmmfqu6Dd+wZz+XMGV9dd1qRnfBBWlPS4dmAEmG4raTZlPTH8+rL&#10;hJIQmamYskaUdC8CvZ5//nTVupkY2caqSngCJybMWlfSJkY3K4rAG6FZOLNOGChr6zWL2PpNUXnW&#10;wrtWxWgwuCha6yvnLRch4HTZK+k8+69rweNDXQcRiSopcot59Xldp7WYX7HZxjPXSH5Ig/1DFppJ&#10;g6AnV0sWGdl6+YcrLbm3wdbxjFtd2LqWXOQaUM1w8KGap4Y5kWsBOMGdYAr/zy2/3z16IquSjiZj&#10;SgzTaNKz6CK5sR1JZ0CodWEGwycH09hBgU4fzwMOU+Fd7XX6oyQCPbDen/BN7ni6NJ2MpxdfKeHQ&#10;TYfn54PcgOL1tvMhfhNWkySU1KN/GVa2uwsRmcD0aJKCBatktZJK5c0+3CpPdgytBkMq21KiWIg4&#10;LOkqfylpuHh3TRnSIrXRJZIhnIGDtWIRonZAJZgNJUxtQG4efc7l3e3gN+tT1PHN9GaZEfsYJCW9&#10;ZKHps8seeuppGcF/JXVJJ4P0HVJUJpUkMoMPpacu9GgnKXbrLvdtODj1aG2rPVrkbU/z4PhKIvAd&#10;QHhkHrxGhZjV+IClVhZl24NESWP9r7+dJ3vQDVpKWswJIPm5ZV4A2+8GRMxtxGDlzfn4coQY/q1m&#10;/VZjtvrWoj9DvAqOZzHZR3UUa2/1C0Z6kaJCxQxH7JKiIb14G/vpxZPAxWKRjTBKjsU78+R4cp2Q&#10;S4A/dy/MuwOVIkh4b48TxWYfGNXbppvGLrbR1jLTLSHdowripA3GMFPo8GSkOX+7z1avD9v8NwAA&#10;AP//AwBQSwMEFAAGAAgAAAAhAFAoWC/cAAAABwEAAA8AAABkcnMvZG93bnJldi54bWxMjkFLw0AQ&#10;he+C/2EZwZvdNIZqYzZFRA9CCLRVet1mp5tgdjZkt2n8944nPQ2P9/HmKzaz68WEY+g8KVguEhBI&#10;jTcdWQUf+7e7RxAhajK694QKvjHApry+KnRu/IW2OO2iFTxCIdcK2hiHXMrQtOh0WPgBibuTH52O&#10;HEcrzagvPO56mSbJSjrdEX9o9YAvLTZfu7NTEOt5fF1XeKhO+6quJ2f957tV6vZmfn4CEXGOfzD8&#10;6rM6lOx09GcyQfQKsoxBBSkfbu+XDymII2PZKgNZFvK/f/kDAAD//wMAUEsBAi0AFAAGAAgAAAAh&#10;ALaDOJL+AAAA4QEAABMAAAAAAAAAAAAAAAAAAAAAAFtDb250ZW50X1R5cGVzXS54bWxQSwECLQAU&#10;AAYACAAAACEAOP0h/9YAAACUAQAACwAAAAAAAAAAAAAAAAAvAQAAX3JlbHMvLnJlbHNQSwECLQAU&#10;AAYACAAAACEAiZJZ/JECAAAgBQAADgAAAAAAAAAAAAAAAAAuAgAAZHJzL2Uyb0RvYy54bWxQSwEC&#10;LQAUAAYACAAAACEAUChYL9wAAAAHAQAADwAAAAAAAAAAAAAAAADrBAAAZHJzL2Rvd25yZXYueG1s&#10;UEsFBgAAAAAEAAQA8wAAAPQFAAAAAA==&#10;" fillcolor="window" strokecolor="#5b9bd5" strokeweight="1pt">
                <v:textbox>
                  <w:txbxContent>
                    <w:p w:rsidR="00562DF4" w:rsidRDefault="00562DF4" w:rsidP="00B567E0">
                      <w:r>
                        <w:t>You could also add formula/dates/facts/quotes near or on the line to exemplify knowledge</w:t>
                      </w:r>
                    </w:p>
                  </w:txbxContent>
                </v:textbox>
              </v:shape>
            </w:pict>
          </mc:Fallback>
        </mc:AlternateContent>
      </w:r>
    </w:p>
    <w:p w:rsidR="00B7147F" w:rsidRDefault="00B7147F" w:rsidP="00B7147F"/>
    <w:p w:rsidR="00B7147F" w:rsidRDefault="00B7147F" w:rsidP="00B7147F"/>
    <w:p w:rsidR="00B7147F" w:rsidRDefault="00B7147F" w:rsidP="00B7147F"/>
    <w:p w:rsidR="00B7147F" w:rsidRDefault="00B7147F" w:rsidP="00B7147F"/>
    <w:p w:rsidR="00B7147F" w:rsidRDefault="00B7147F" w:rsidP="00B7147F"/>
    <w:p w:rsidR="00B7147F" w:rsidRDefault="00060697" w:rsidP="00B7147F">
      <w:r>
        <w:rPr>
          <w:noProof/>
          <w:lang w:eastAsia="en-GB"/>
        </w:rPr>
        <mc:AlternateContent>
          <mc:Choice Requires="wps">
            <w:drawing>
              <wp:anchor distT="0" distB="0" distL="114300" distR="114300" simplePos="0" relativeHeight="252023808" behindDoc="0" locked="0" layoutInCell="1" allowOverlap="1" wp14:anchorId="1DB5DEF1" wp14:editId="6536802A">
                <wp:simplePos x="0" y="0"/>
                <wp:positionH relativeFrom="column">
                  <wp:posOffset>2229550</wp:posOffset>
                </wp:positionH>
                <wp:positionV relativeFrom="paragraph">
                  <wp:posOffset>-349031</wp:posOffset>
                </wp:positionV>
                <wp:extent cx="2941320" cy="584200"/>
                <wp:effectExtent l="0" t="0" r="11430" b="25400"/>
                <wp:wrapSquare wrapText="bothSides"/>
                <wp:docPr id="280" name="Text Box 280"/>
                <wp:cNvGraphicFramePr/>
                <a:graphic xmlns:a="http://schemas.openxmlformats.org/drawingml/2006/main">
                  <a:graphicData uri="http://schemas.microsoft.com/office/word/2010/wordprocessingShape">
                    <wps:wsp>
                      <wps:cNvSpPr txBox="1"/>
                      <wps:spPr>
                        <a:xfrm>
                          <a:off x="0" y="0"/>
                          <a:ext cx="2941320" cy="584200"/>
                        </a:xfrm>
                        <a:prstGeom prst="rect">
                          <a:avLst/>
                        </a:prstGeom>
                        <a:noFill/>
                        <a:ln w="12700" cap="flat" cmpd="sng" algn="ctr">
                          <a:solidFill>
                            <a:sysClr val="windowText" lastClr="000000"/>
                          </a:solidFill>
                          <a:prstDash val="solid"/>
                          <a:miter lim="800000"/>
                        </a:ln>
                        <a:effectLst/>
                      </wps:spPr>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EFE2702" id="Text Box 280" o:spid="_x0000_s1026" type="#_x0000_t202" style="position:absolute;margin-left:175.55pt;margin-top:-27.5pt;width:231.6pt;height:4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HG7QEAAMUDAAAOAAAAZHJzL2Uyb0RvYy54bWysU11v0zAUfUfiP1h+p2nDgC5qOsGq8YJg&#10;0rYfcOc4iSXb1/i6TfvvuXa7dsAbIg+OfT9O7jk+Wd3snRU7Hcmgb+ViNpdCe4Wd8UMrnx7v3i2l&#10;oAS+A4tet/KgSd6s375ZTaHRNY5oOx0Fg3hqptDKMaXQVBWpUTugGQbtOdljdJD4GIeqizAxurNV&#10;PZ9/rCaMXYioNBFHN8ekXBf8vtcq/eh70knYVvJsqayxrM95rdYraIYIYTTqNAb8wxQOjOePnqE2&#10;kEBso/kLyhkVkbBPM4Wuwr43ShcOzGYx/4PNwwhBFy4sDoWzTPT/YNX33X0UpmtlvWR9PDi+pEe9&#10;T+IL7kWOsUJToIYLHwKXpj0n+KZf4sTBTHzfR5ffTElwnrEOZ30znOJgfX21eF9zSnHuw/KKLzDD&#10;VJfuECl91ehE3rQy8v0VWWH3jdKx9KUkf8zjnbG23KH1YuKx6k+MKRSwlXoLibcuMDnygxRgB/ao&#10;SrFAElrT5fYMRAe6tVHsgG3C7upwyhpIYYESJ5hJeU7T/taa59kAjcfmkspl0DiT2NrWuFYuX3db&#10;n7O6mPPEKgt8FDLvnrE7sNITu5In/7mFqKWIyd5iMXGZN3zeJiZfNLn0sJb5wF4pqp58nc34+lyq&#10;Ln/f+hcAAAD//wMAUEsDBBQABgAIAAAAIQBgHqFj3wAAAAoBAAAPAAAAZHJzL2Rvd25yZXYueG1s&#10;TI/BasMwEETvhf6D2EIvIZGdxG1wLIdSCJReSuPmrliKZWqthKTE7t93e2qOyzxm31S7yQ7sqkPs&#10;HQrIFxkwja1TPXYCvpr9fAMsJolKDg61gB8dYVff31WyVG7ET309pI5RCcZSCjAp+ZLz2BptZVw4&#10;r5GyswtWJjpDx1WQI5XbgS+z7Ilb2SN9MNLrV6Pb78PFClh+jOtmZt7x2OCbD608+m62F+LxYXrZ&#10;Akt6Sv8w/OmTOtTkdHIXVJENAlZFnhMqYF4UNIqITb5eATtR9JwBryt+O6H+BQAA//8DAFBLAQIt&#10;ABQABgAIAAAAIQC2gziS/gAAAOEBAAATAAAAAAAAAAAAAAAAAAAAAABbQ29udGVudF9UeXBlc10u&#10;eG1sUEsBAi0AFAAGAAgAAAAhADj9If/WAAAAlAEAAAsAAAAAAAAAAAAAAAAALwEAAF9yZWxzLy5y&#10;ZWxzUEsBAi0AFAAGAAgAAAAhANe84cbtAQAAxQMAAA4AAAAAAAAAAAAAAAAALgIAAGRycy9lMm9E&#10;b2MueG1sUEsBAi0AFAAGAAgAAAAhAGAeoWPfAAAACgEAAA8AAAAAAAAAAAAAAAAARwQAAGRycy9k&#10;b3ducmV2LnhtbFBLBQYAAAAABAAEAPMAAABTBQAAAAA=&#10;" filled="f" strokecolor="windowText" strokeweight="1pt">
                <v:textbox style="mso-fit-shape-to-text:t"/>
                <w10:wrap type="square"/>
              </v:shape>
            </w:pict>
          </mc:Fallback>
        </mc:AlternateContent>
      </w:r>
    </w:p>
    <w:p w:rsidR="00B7147F" w:rsidRDefault="00B7147F" w:rsidP="00B7147F"/>
    <w:p w:rsidR="00B7147F" w:rsidRDefault="00B7147F" w:rsidP="00B7147F"/>
    <w:p w:rsidR="00B7147F" w:rsidRDefault="00820367" w:rsidP="00B7147F">
      <w:r w:rsidRPr="006B040C">
        <w:rPr>
          <w:rFonts w:cstheme="minorHAnsi"/>
          <w:b/>
          <w:noProof/>
          <w:sz w:val="32"/>
          <w:lang w:eastAsia="en-GB"/>
        </w:rPr>
        <mc:AlternateContent>
          <mc:Choice Requires="wps">
            <w:drawing>
              <wp:anchor distT="45720" distB="45720" distL="114300" distR="114300" simplePos="0" relativeHeight="251943936" behindDoc="0" locked="0" layoutInCell="1" allowOverlap="1" wp14:anchorId="76DFC96F" wp14:editId="023FA309">
                <wp:simplePos x="0" y="0"/>
                <wp:positionH relativeFrom="column">
                  <wp:posOffset>3057525</wp:posOffset>
                </wp:positionH>
                <wp:positionV relativeFrom="paragraph">
                  <wp:posOffset>0</wp:posOffset>
                </wp:positionV>
                <wp:extent cx="6486525" cy="467360"/>
                <wp:effectExtent l="0" t="0" r="28575" b="27940"/>
                <wp:wrapSquare wrapText="bothSides"/>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467360"/>
                        </a:xfrm>
                        <a:prstGeom prst="rect">
                          <a:avLst/>
                        </a:prstGeom>
                        <a:solidFill>
                          <a:srgbClr val="FFFFFF"/>
                        </a:solidFill>
                        <a:ln w="9525">
                          <a:solidFill>
                            <a:srgbClr val="000000"/>
                          </a:solidFill>
                          <a:miter lim="800000"/>
                          <a:headEnd/>
                          <a:tailEnd/>
                        </a:ln>
                      </wps:spPr>
                      <wps:txbx>
                        <w:txbxContent>
                          <w:p w:rsidR="00562DF4" w:rsidRPr="009648A8" w:rsidRDefault="00562DF4" w:rsidP="004B3A1C">
                            <w:pPr>
                              <w:rPr>
                                <w:b/>
                              </w:rPr>
                            </w:pPr>
                            <w:r w:rsidRPr="009648A8">
                              <w:rPr>
                                <w:b/>
                              </w:rPr>
                              <w:t>Experiment 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FC96F" id="_x0000_s1210" type="#_x0000_t202" style="position:absolute;margin-left:240.75pt;margin-top:0;width:510.75pt;height:36.8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MFKAIAAE8EAAAOAAAAZHJzL2Uyb0RvYy54bWysVNtu2zAMfR+wfxD0vtjOHDc14hRdugwD&#10;ugvQ7gNkWY6FSaInKbG7ry8lJ1nQDXsY5gdBFKkj8hzSq5tRK3IQ1kkwFc1mKSXCcGik2VX02+P2&#10;zZIS55lpmAIjKvokHL1Zv361GvpSzKED1QhLEMS4cugr2nnfl0nieCc0czPohUFnC1Yzj6bdJY1l&#10;A6JrlczTtEgGsE1vgQvn8PRuctJ1xG9bwf2XtnXCE1VRzM3H1ca1DmuyXrFyZ1nfSX5Mg/1DFppJ&#10;g4+eoe6YZ2Rv5W9QWnILDlo/46ATaFvJRawBq8nSF9U8dKwXsRYkx/Vnmtz/g+WfD18tkU1F8zSj&#10;xDCNIj2K0ZN3MJJ54GfoXYlhDz0G+hGPUedYq+vvgX93xMCmY2Ynbq2FoROswfyycDO5uDrhuABS&#10;D5+gwWfY3kMEGlurA3lIB0F01OnprE1IheNhkS+LxXxBCUdfXly9LaJ4CStPt3vr/AcBmoRNRS1q&#10;H9HZ4d75kA0rTyHhMQdKNlupVDTsrt4oSw4M+2Qbv1jAizBlyFDR65DH3yHS+P0JQkuPDa+krujy&#10;HMTKQNt708R29EyqaY8pK3PkMVA3kejHeoySZWlxEqiG5gmptTB1OE4kbjqwPykZsLsr6n7smRWU&#10;qI8G5bnO8jyMQzTyxdUcDXvpqS89zHCEqqinZNpufByhwIGBW5SxlZHhoPeUyTFp7NpI/HHCwlhc&#10;2jHq139g/QwAAP//AwBQSwMEFAAGAAgAAAAhAO7+7TnfAAAACAEAAA8AAABkcnMvZG93bnJldi54&#10;bWxMj8FOwzAQRO9I/IO1SFwQdUraNIRsKoQEojcoCK5u7CYR8TrYbhr+nu0Jbjua0eybcj3ZXozG&#10;h84RwnyWgDBUO91Rg/D+9nidgwhRkVa9I4PwYwKsq/OzUhXaHenVjNvYCC6hUCiENsahkDLUrbEq&#10;zNxgiL2981ZFlr6R2qsjl9te3iRJJq3qiD+0ajAPram/tgeLkC+ex8+wSV8+6mzf38ar1fj07REv&#10;L6b7OxDRTPEvDCd8RoeKmXbuQDqIHmGRz5ccReBFJ3uZpHztEFZpBrIq5f8B1S8AAAD//wMAUEsB&#10;Ai0AFAAGAAgAAAAhALaDOJL+AAAA4QEAABMAAAAAAAAAAAAAAAAAAAAAAFtDb250ZW50X1R5cGVz&#10;XS54bWxQSwECLQAUAAYACAAAACEAOP0h/9YAAACUAQAACwAAAAAAAAAAAAAAAAAvAQAAX3JlbHMv&#10;LnJlbHNQSwECLQAUAAYACAAAACEA9x7zBSgCAABPBAAADgAAAAAAAAAAAAAAAAAuAgAAZHJzL2Uy&#10;b0RvYy54bWxQSwECLQAUAAYACAAAACEA7v7tOd8AAAAIAQAADwAAAAAAAAAAAAAAAACCBAAAZHJz&#10;L2Rvd25yZXYueG1sUEsFBgAAAAAEAAQA8wAAAI4FAAAAAA==&#10;">
                <v:textbox>
                  <w:txbxContent>
                    <w:p w:rsidR="00562DF4" w:rsidRPr="009648A8" w:rsidRDefault="00562DF4" w:rsidP="004B3A1C">
                      <w:pPr>
                        <w:rPr>
                          <w:b/>
                        </w:rPr>
                      </w:pPr>
                      <w:r w:rsidRPr="009648A8">
                        <w:rPr>
                          <w:b/>
                        </w:rPr>
                        <w:t>Experiment Title:</w:t>
                      </w:r>
                    </w:p>
                  </w:txbxContent>
                </v:textbox>
                <w10:wrap type="square"/>
              </v:shape>
            </w:pict>
          </mc:Fallback>
        </mc:AlternateContent>
      </w:r>
      <w:r w:rsidRPr="00B13573">
        <w:rPr>
          <w:rFonts w:cstheme="minorHAnsi"/>
          <w:b/>
          <w:noProof/>
          <w:sz w:val="32"/>
          <w:lang w:eastAsia="en-GB"/>
        </w:rPr>
        <mc:AlternateContent>
          <mc:Choice Requires="wps">
            <w:drawing>
              <wp:anchor distT="45720" distB="45720" distL="114300" distR="114300" simplePos="0" relativeHeight="251942912" behindDoc="0" locked="0" layoutInCell="1" allowOverlap="1" wp14:anchorId="5E5E3F8C" wp14:editId="60B8CF4D">
                <wp:simplePos x="0" y="0"/>
                <wp:positionH relativeFrom="margin">
                  <wp:posOffset>631825</wp:posOffset>
                </wp:positionH>
                <wp:positionV relativeFrom="paragraph">
                  <wp:posOffset>0</wp:posOffset>
                </wp:positionV>
                <wp:extent cx="4410075" cy="1404620"/>
                <wp:effectExtent l="0" t="0" r="9525" b="0"/>
                <wp:wrapSquare wrapText="bothSides"/>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404620"/>
                        </a:xfrm>
                        <a:prstGeom prst="rect">
                          <a:avLst/>
                        </a:prstGeom>
                        <a:solidFill>
                          <a:srgbClr val="FFFFFF"/>
                        </a:solidFill>
                        <a:ln w="9525">
                          <a:noFill/>
                          <a:miter lim="800000"/>
                          <a:headEnd/>
                          <a:tailEnd/>
                        </a:ln>
                      </wps:spPr>
                      <wps:txbx>
                        <w:txbxContent>
                          <w:p w:rsidR="00562DF4" w:rsidRPr="00B13573" w:rsidRDefault="00562DF4" w:rsidP="004B3A1C">
                            <w:pPr>
                              <w:rPr>
                                <w:sz w:val="44"/>
                              </w:rPr>
                            </w:pPr>
                            <w:r>
                              <w:rPr>
                                <w:rFonts w:cstheme="minorHAnsi"/>
                                <w:b/>
                                <w:sz w:val="32"/>
                              </w:rPr>
                              <w:t>Experiment on a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5E3F8C" id="_x0000_s1211" type="#_x0000_t202" style="position:absolute;margin-left:49.75pt;margin-top:0;width:347.25pt;height:110.6pt;z-index:251942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BwJQIAACcEAAAOAAAAZHJzL2Uyb0RvYy54bWysU9uO2yAQfa/Uf0C8N7YjZ7NrxVlts01V&#10;aXuRdvsBGOMYFRgKJHb69R1wkkbbt6o8IGCGw5kzh9X9qBU5COclmJoWs5wSYTi00uxq+v1l++6W&#10;Eh+YaZkCI2p6FJ7er9++WQ22EnPoQbXCEQQxvhpsTfsQbJVlnvdCMz8DKwwGO3CaBdy6XdY6NiC6&#10;Vtk8z2+yAVxrHXDhPZ4+TkG6TvhdJ3j42nVeBKJqitxCml2amzhn6xWrdo7ZXvITDfYPLDSTBh+9&#10;QD2ywMjeyb+gtOQOPHRhxkFn0HWSi1QDVlPkr6p57pkVqRYUx9uLTP7/wfIvh2+OyLamZY76GKax&#10;SS9iDOQ9jGQe9RmsrzDt2WJiGPEY+5xq9fYJ+A9PDGx6ZnbiwTkYesFa5FfEm9nV1QnHR5Bm+Awt&#10;PsP2ARLQ2DkdxUM5CKIjj+OlN5EKx8OyLPJ8uaCEY6wo8/JmnrqXsep83TofPgrQJC5q6rD5CZ4d&#10;nnyIdFh1TomveVCy3Uql0sbtmo1y5MDQKNs0UgWv0pQhQ03vFvNFQjYQ7ycPaRnQyErqmt7mcUzW&#10;inJ8MG1KCUyqaY1MlDnpEyWZxAljM6ZWFPnyLHwD7RElczA5F38aLnpwvygZ0LU19T/3zAlK1CeD&#10;st8VZRltnjblYokaEXcdaa4jzHCEqmmgZFpuQvoaSRD7gO3ZyiRc7OPE5EQa3Zj0PP2caPfrfcr6&#10;87/XvwEAAP//AwBQSwMEFAAGAAgAAAAhAPjrMQ3dAAAABwEAAA8AAABkcnMvZG93bnJldi54bWxM&#10;j8FOwzAQRO9I/IO1SNyo04hCE+JUFRUXDkgUJHp0YyeOsNeW7abh71lO9DarGc28bTazs2zSMY0e&#10;BSwXBTCNnVcjDgI+P17u1sBSlqik9agF/OgEm/b6qpG18md819M+D4xKMNVSgMk51Jynzmgn08IH&#10;jeT1PjqZ6YwDV1GeqdxZXhbFA3dyRFowMuhno7vv/ckJ+HJmVLv4duiVnXav/XYV5hiEuL2Zt0/A&#10;sp7zfxj+8AkdWmI6+hOqxKyAqlpRUgA9RO5jdU/iKKAslyXwtuGX/O0vAAAA//8DAFBLAQItABQA&#10;BgAIAAAAIQC2gziS/gAAAOEBAAATAAAAAAAAAAAAAAAAAAAAAABbQ29udGVudF9UeXBlc10ueG1s&#10;UEsBAi0AFAAGAAgAAAAhADj9If/WAAAAlAEAAAsAAAAAAAAAAAAAAAAALwEAAF9yZWxzLy5yZWxz&#10;UEsBAi0AFAAGAAgAAAAhAOTIkHAlAgAAJwQAAA4AAAAAAAAAAAAAAAAALgIAAGRycy9lMm9Eb2Mu&#10;eG1sUEsBAi0AFAAGAAgAAAAhAPjrMQ3dAAAABwEAAA8AAAAAAAAAAAAAAAAAfwQAAGRycy9kb3du&#10;cmV2LnhtbFBLBQYAAAAABAAEAPMAAACJBQAAAAA=&#10;" stroked="f">
                <v:textbox style="mso-fit-shape-to-text:t">
                  <w:txbxContent>
                    <w:p w:rsidR="00562DF4" w:rsidRPr="00B13573" w:rsidRDefault="00562DF4" w:rsidP="004B3A1C">
                      <w:pPr>
                        <w:rPr>
                          <w:sz w:val="44"/>
                        </w:rPr>
                      </w:pPr>
                      <w:r>
                        <w:rPr>
                          <w:rFonts w:cstheme="minorHAnsi"/>
                          <w:b/>
                          <w:sz w:val="32"/>
                        </w:rPr>
                        <w:t>Experiment on a page</w:t>
                      </w:r>
                    </w:p>
                  </w:txbxContent>
                </v:textbox>
                <w10:wrap type="square" anchorx="margin"/>
              </v:shape>
            </w:pict>
          </mc:Fallback>
        </mc:AlternateContent>
      </w:r>
    </w:p>
    <w:p w:rsidR="004B3A1C" w:rsidRDefault="004B3A1C" w:rsidP="00820367">
      <w:pPr>
        <w:spacing w:line="276" w:lineRule="auto"/>
        <w:rPr>
          <w:rFonts w:cstheme="minorHAnsi"/>
          <w:b/>
          <w:sz w:val="32"/>
        </w:rPr>
      </w:pPr>
    </w:p>
    <w:p w:rsidR="004B3A1C" w:rsidRPr="004B3A1C" w:rsidRDefault="004B3A1C" w:rsidP="002005DC">
      <w:pPr>
        <w:spacing w:line="276" w:lineRule="auto"/>
        <w:rPr>
          <w:rFonts w:cstheme="minorHAnsi"/>
          <w:b/>
        </w:rPr>
      </w:pPr>
    </w:p>
    <w:p w:rsidR="00C10322" w:rsidRPr="004B3A1C" w:rsidRDefault="00C10322" w:rsidP="00C10322">
      <w:pPr>
        <w:spacing w:line="276" w:lineRule="auto"/>
        <w:jc w:val="center"/>
        <w:rPr>
          <w:rFonts w:cstheme="minorHAnsi"/>
          <w:b/>
          <w:sz w:val="32"/>
        </w:rPr>
      </w:pPr>
      <w:r w:rsidRPr="004B3A1C">
        <w:rPr>
          <w:rFonts w:cstheme="minorHAnsi"/>
          <w:b/>
          <w:noProof/>
          <w:sz w:val="32"/>
          <w:lang w:eastAsia="en-GB"/>
        </w:rPr>
        <mc:AlternateContent>
          <mc:Choice Requires="wps">
            <w:drawing>
              <wp:anchor distT="0" distB="0" distL="114300" distR="114300" simplePos="0" relativeHeight="251801600" behindDoc="0" locked="0" layoutInCell="1" allowOverlap="1" wp14:anchorId="2CF5ADF7" wp14:editId="681FB345">
                <wp:simplePos x="0" y="0"/>
                <wp:positionH relativeFrom="column">
                  <wp:posOffset>285750</wp:posOffset>
                </wp:positionH>
                <wp:positionV relativeFrom="paragraph">
                  <wp:posOffset>116840</wp:posOffset>
                </wp:positionV>
                <wp:extent cx="1381125" cy="316230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1381125" cy="3162300"/>
                        </a:xfrm>
                        <a:prstGeom prst="rect">
                          <a:avLst/>
                        </a:prstGeom>
                        <a:noFill/>
                        <a:ln w="6350">
                          <a:noFill/>
                        </a:ln>
                      </wps:spPr>
                      <wps:txbx>
                        <w:txbxContent>
                          <w:p w:rsidR="00562DF4" w:rsidRDefault="00562DF4" w:rsidP="00C10322">
                            <w:pPr>
                              <w:rPr>
                                <w:b/>
                                <w:u w:val="single"/>
                              </w:rPr>
                            </w:pPr>
                            <w:r>
                              <w:rPr>
                                <w:b/>
                                <w:u w:val="single"/>
                              </w:rPr>
                              <w:t>Process / Method</w:t>
                            </w:r>
                          </w:p>
                          <w:p w:rsidR="00562DF4" w:rsidRDefault="00562DF4" w:rsidP="00C10322">
                            <w:pPr>
                              <w:rPr>
                                <w:b/>
                                <w:u w:val="single"/>
                              </w:rPr>
                            </w:pPr>
                          </w:p>
                          <w:p w:rsidR="00562DF4" w:rsidRDefault="00562DF4" w:rsidP="00C10322">
                            <w:pPr>
                              <w:spacing w:line="360" w:lineRule="auto"/>
                            </w:pPr>
                            <w:r>
                              <w:t xml:space="preserve">1. </w:t>
                            </w:r>
                          </w:p>
                          <w:p w:rsidR="00562DF4" w:rsidRDefault="00562DF4" w:rsidP="00C10322">
                            <w:pPr>
                              <w:spacing w:line="360" w:lineRule="auto"/>
                            </w:pPr>
                            <w:r>
                              <w:t xml:space="preserve">2. </w:t>
                            </w:r>
                          </w:p>
                          <w:p w:rsidR="00562DF4" w:rsidRDefault="00562DF4" w:rsidP="00C10322">
                            <w:pPr>
                              <w:spacing w:line="360" w:lineRule="auto"/>
                            </w:pPr>
                            <w:r>
                              <w:t xml:space="preserve">3. </w:t>
                            </w:r>
                          </w:p>
                          <w:p w:rsidR="00562DF4" w:rsidRDefault="00562DF4" w:rsidP="00C10322">
                            <w:pPr>
                              <w:spacing w:line="360" w:lineRule="auto"/>
                            </w:pPr>
                            <w:r>
                              <w:t xml:space="preserve">4. </w:t>
                            </w:r>
                          </w:p>
                          <w:p w:rsidR="00562DF4" w:rsidRDefault="00562DF4" w:rsidP="00C10322">
                            <w:pPr>
                              <w:spacing w:line="360" w:lineRule="auto"/>
                            </w:pPr>
                            <w:r>
                              <w:t xml:space="preserve">5. </w:t>
                            </w:r>
                          </w:p>
                          <w:p w:rsidR="00562DF4" w:rsidRDefault="00562DF4" w:rsidP="00C10322">
                            <w:pPr>
                              <w:spacing w:line="360" w:lineRule="auto"/>
                            </w:pPr>
                            <w:r>
                              <w:t>6.</w:t>
                            </w:r>
                          </w:p>
                          <w:p w:rsidR="00562DF4" w:rsidRDefault="00562DF4" w:rsidP="00C10322">
                            <w:pPr>
                              <w:spacing w:line="360" w:lineRule="auto"/>
                            </w:pPr>
                            <w:r>
                              <w:t>7.</w:t>
                            </w:r>
                          </w:p>
                          <w:p w:rsidR="00562DF4" w:rsidRDefault="00562DF4" w:rsidP="00C10322">
                            <w:pPr>
                              <w:spacing w:line="360" w:lineRule="auto"/>
                            </w:pPr>
                            <w:r>
                              <w:t>8.</w:t>
                            </w:r>
                          </w:p>
                          <w:p w:rsidR="00562DF4" w:rsidRDefault="00562DF4" w:rsidP="00C10322">
                            <w:pPr>
                              <w:spacing w:line="360" w:lineRule="auto"/>
                            </w:pPr>
                            <w:r>
                              <w:t>9.</w:t>
                            </w:r>
                          </w:p>
                          <w:p w:rsidR="00562DF4" w:rsidRDefault="00562DF4" w:rsidP="00C10322">
                            <w:pPr>
                              <w:spacing w:line="360" w:lineRule="auto"/>
                            </w:pPr>
                            <w:r>
                              <w:t>10.</w:t>
                            </w:r>
                          </w:p>
                          <w:p w:rsidR="00562DF4" w:rsidRDefault="00562DF4" w:rsidP="00C10322">
                            <w:pPr>
                              <w:spacing w:line="360" w:lineRule="auto"/>
                            </w:pPr>
                          </w:p>
                          <w:p w:rsidR="00562DF4" w:rsidRDefault="00562DF4" w:rsidP="00C10322">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ADF7" id="Text Box 232" o:spid="_x0000_s1212" type="#_x0000_t202" style="position:absolute;left:0;text-align:left;margin-left:22.5pt;margin-top:9.2pt;width:108.75pt;height:24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9zENAIAAF8EAAAOAAAAZHJzL2Uyb0RvYy54bWysVEuP2jAQvlfqf7B8L3nwKI0IK7orqkqr&#10;3ZWg2rNxHBLJ9ri2IaG/vmMHWLTtqerFGXue33wzWdz1SpKjsK4FXdJslFIiNIeq1fuS/tiuP80p&#10;cZ7piknQoqQn4ejd8uOHRWcKkUMDshKWYBDtis6UtPHeFEnieCMUcyMwQqOyBquYx6vdJ5VlHUZX&#10;MsnTdJZ0YCtjgQvn8PVhUNJljF/XgvvnunbCE1lSrM3H08ZzF85kuWDF3jLTtPxcBvuHKhRrNSa9&#10;hnpgnpGDbf8IpVpuwUHtRxxUAnXdchExIJosfYdm0zAjIhZsjjPXNrn/F5Y/HV8saauS5uOcEs0U&#10;krQVvSdfoSfhDTvUGVeg4cagqe9RgUxf3h0+BuB9bVX4IiSCeuz16drfEI4Hp/E8y/IpJRx142yW&#10;j9PIQPLmbqzz3wQoEoSSWiQw9pUdH53HUtD0YhKyaVi3UkYSpSZdSWfjaRodrhr0kBodA4ih2CD5&#10;ftdH2Fk6v0DZQXVChBaGKXGGr1us4pE5/8IsjgWCwlH3z3jUEjAbnCVKGrC//vYe7JEt1FLS4ZiV&#10;1P08MCsokd818vglm0zCXMbLZPo5x4u91exuNfqg7gEnOcOlMjyKwd7Li1hbUK+4EauQFVVMc8xd&#10;Un8R7/0w/LhRXKxW0Qgn0TD/qDeGh9Chr6HH2/6VWXMmwiOHT3AZSFa842OwHRhZHTzUbSQrdHro&#10;6pkAnOLI4Xnjwprc3qPV239h+RsAAP//AwBQSwMEFAAGAAgAAAAhANXW0RPgAAAACQEAAA8AAABk&#10;cnMvZG93bnJldi54bWxMj0FPg0AQhe8m/ofNmHizSwkQgixNQ9KYGD209uJtgCkQd2eR3bbor3c9&#10;6fHNm7z3vXKzGC0uNLvRsoL1KgJB3Npu5F7B8W33kINwHrlDbZkUfJGDTXV7U2LR2Svv6XLwvQgh&#10;7ApUMHg/FVK6diCDbmUn4uCd7GzQBzn3spvxGsKNlnEUZdLgyKFhwInqgdqPw9koeK53r7hvYpN/&#10;6/rp5bSdPo/vqVL3d8v2EYSnxf89wy9+QIcqMDX2zJ0TWkGShik+3PMERPDjLE5BNArSdZaArEr5&#10;f0H1AwAA//8DAFBLAQItABQABgAIAAAAIQC2gziS/gAAAOEBAAATAAAAAAAAAAAAAAAAAAAAAABb&#10;Q29udGVudF9UeXBlc10ueG1sUEsBAi0AFAAGAAgAAAAhADj9If/WAAAAlAEAAAsAAAAAAAAAAAAA&#10;AAAALwEAAF9yZWxzLy5yZWxzUEsBAi0AFAAGAAgAAAAhAPkD3MQ0AgAAXwQAAA4AAAAAAAAAAAAA&#10;AAAALgIAAGRycy9lMm9Eb2MueG1sUEsBAi0AFAAGAAgAAAAhANXW0RPgAAAACQEAAA8AAAAAAAAA&#10;AAAAAAAAjgQAAGRycy9kb3ducmV2LnhtbFBLBQYAAAAABAAEAPMAAACbBQAAAAA=&#10;" filled="f" stroked="f" strokeweight=".5pt">
                <v:textbox>
                  <w:txbxContent>
                    <w:p w:rsidR="00562DF4" w:rsidRDefault="00562DF4" w:rsidP="00C10322">
                      <w:pPr>
                        <w:rPr>
                          <w:b/>
                          <w:u w:val="single"/>
                        </w:rPr>
                      </w:pPr>
                      <w:r>
                        <w:rPr>
                          <w:b/>
                          <w:u w:val="single"/>
                        </w:rPr>
                        <w:t>Process / Method</w:t>
                      </w:r>
                    </w:p>
                    <w:p w:rsidR="00562DF4" w:rsidRDefault="00562DF4" w:rsidP="00C10322">
                      <w:pPr>
                        <w:rPr>
                          <w:b/>
                          <w:u w:val="single"/>
                        </w:rPr>
                      </w:pPr>
                    </w:p>
                    <w:p w:rsidR="00562DF4" w:rsidRDefault="00562DF4" w:rsidP="00C10322">
                      <w:pPr>
                        <w:spacing w:line="360" w:lineRule="auto"/>
                      </w:pPr>
                      <w:r>
                        <w:t xml:space="preserve">1. </w:t>
                      </w:r>
                    </w:p>
                    <w:p w:rsidR="00562DF4" w:rsidRDefault="00562DF4" w:rsidP="00C10322">
                      <w:pPr>
                        <w:spacing w:line="360" w:lineRule="auto"/>
                      </w:pPr>
                      <w:r>
                        <w:t xml:space="preserve">2. </w:t>
                      </w:r>
                    </w:p>
                    <w:p w:rsidR="00562DF4" w:rsidRDefault="00562DF4" w:rsidP="00C10322">
                      <w:pPr>
                        <w:spacing w:line="360" w:lineRule="auto"/>
                      </w:pPr>
                      <w:r>
                        <w:t xml:space="preserve">3. </w:t>
                      </w:r>
                    </w:p>
                    <w:p w:rsidR="00562DF4" w:rsidRDefault="00562DF4" w:rsidP="00C10322">
                      <w:pPr>
                        <w:spacing w:line="360" w:lineRule="auto"/>
                      </w:pPr>
                      <w:r>
                        <w:t xml:space="preserve">4. </w:t>
                      </w:r>
                    </w:p>
                    <w:p w:rsidR="00562DF4" w:rsidRDefault="00562DF4" w:rsidP="00C10322">
                      <w:pPr>
                        <w:spacing w:line="360" w:lineRule="auto"/>
                      </w:pPr>
                      <w:r>
                        <w:t xml:space="preserve">5. </w:t>
                      </w:r>
                    </w:p>
                    <w:p w:rsidR="00562DF4" w:rsidRDefault="00562DF4" w:rsidP="00C10322">
                      <w:pPr>
                        <w:spacing w:line="360" w:lineRule="auto"/>
                      </w:pPr>
                      <w:r>
                        <w:t>6.</w:t>
                      </w:r>
                    </w:p>
                    <w:p w:rsidR="00562DF4" w:rsidRDefault="00562DF4" w:rsidP="00C10322">
                      <w:pPr>
                        <w:spacing w:line="360" w:lineRule="auto"/>
                      </w:pPr>
                      <w:r>
                        <w:t>7.</w:t>
                      </w:r>
                    </w:p>
                    <w:p w:rsidR="00562DF4" w:rsidRDefault="00562DF4" w:rsidP="00C10322">
                      <w:pPr>
                        <w:spacing w:line="360" w:lineRule="auto"/>
                      </w:pPr>
                      <w:r>
                        <w:t>8.</w:t>
                      </w:r>
                    </w:p>
                    <w:p w:rsidR="00562DF4" w:rsidRDefault="00562DF4" w:rsidP="00C10322">
                      <w:pPr>
                        <w:spacing w:line="360" w:lineRule="auto"/>
                      </w:pPr>
                      <w:r>
                        <w:t>9.</w:t>
                      </w:r>
                    </w:p>
                    <w:p w:rsidR="00562DF4" w:rsidRDefault="00562DF4" w:rsidP="00C10322">
                      <w:pPr>
                        <w:spacing w:line="360" w:lineRule="auto"/>
                      </w:pPr>
                      <w:r>
                        <w:t>10.</w:t>
                      </w:r>
                    </w:p>
                    <w:p w:rsidR="00562DF4" w:rsidRDefault="00562DF4" w:rsidP="00C10322">
                      <w:pPr>
                        <w:spacing w:line="360" w:lineRule="auto"/>
                      </w:pPr>
                    </w:p>
                    <w:p w:rsidR="00562DF4" w:rsidRDefault="00562DF4" w:rsidP="00C10322">
                      <w:pPr>
                        <w:rPr>
                          <w:b/>
                          <w:sz w:val="28"/>
                        </w:rPr>
                      </w:pPr>
                    </w:p>
                  </w:txbxContent>
                </v:textbox>
              </v:shape>
            </w:pict>
          </mc:Fallback>
        </mc:AlternateContent>
      </w:r>
      <w:r w:rsidRPr="004B3A1C">
        <w:rPr>
          <w:rFonts w:cstheme="minorHAnsi"/>
          <w:b/>
          <w:noProof/>
          <w:sz w:val="32"/>
          <w:lang w:eastAsia="en-GB"/>
        </w:rPr>
        <mc:AlternateContent>
          <mc:Choice Requires="wps">
            <w:drawing>
              <wp:anchor distT="0" distB="0" distL="114300" distR="114300" simplePos="0" relativeHeight="251806720" behindDoc="0" locked="0" layoutInCell="1" allowOverlap="1" wp14:anchorId="232D5667" wp14:editId="1D587C52">
                <wp:simplePos x="0" y="0"/>
                <wp:positionH relativeFrom="column">
                  <wp:posOffset>6505575</wp:posOffset>
                </wp:positionH>
                <wp:positionV relativeFrom="paragraph">
                  <wp:posOffset>3350895</wp:posOffset>
                </wp:positionV>
                <wp:extent cx="819150" cy="30480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819150" cy="304800"/>
                        </a:xfrm>
                        <a:prstGeom prst="rect">
                          <a:avLst/>
                        </a:prstGeom>
                        <a:noFill/>
                        <a:ln w="6350">
                          <a:noFill/>
                        </a:ln>
                      </wps:spPr>
                      <wps:txbx>
                        <w:txbxContent>
                          <w:p w:rsidR="00562DF4" w:rsidRDefault="00562DF4" w:rsidP="00C10322">
                            <w:pPr>
                              <w:rPr>
                                <w:b/>
                                <w:sz w:val="28"/>
                              </w:rPr>
                            </w:pPr>
                            <w:r>
                              <w:rPr>
                                <w:b/>
                                <w:u w:val="single"/>
                              </w:rPr>
                              <w:t>Formulae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D5667" id="Text Box 230" o:spid="_x0000_s1213" type="#_x0000_t202" style="position:absolute;left:0;text-align:left;margin-left:512.25pt;margin-top:263.85pt;width:64.5pt;height: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bgMgIAAF0EAAAOAAAAZHJzL2Uyb0RvYy54bWysVFFv2jAQfp+0/2D5fSQB2gEiVKxVp0lV&#10;WwmmPhvHgUiJz7MNCfv1++xAy7o9TXtxzvedP9/dd878pmtqdlDWVaRzng1SzpSWVFR6m/Pv6/tP&#10;E86cF7oQNWmV86Ny/Gbx8cO8NTM1pB3VhbIMJNrNWpPznfdmliRO7lQj3ICM0gBLso3w2NptUljR&#10;gr2pk2GaXict2cJYkso5eO96kC8if1kq6Z/K0inP6pwjNx9XG9dNWJPFXMy2VphdJU9piH/IohGV&#10;xqWvVHfCC7a31R9UTSUtOSr9QFKTUFlWUsUaUE2WvqtmtRNGxVrQHGde2+T+H618PDxbVhU5H47Q&#10;Hy0aiLRWnWdfqGPBhw61xs0QuDII9R0AKH32OzhD4V1pm/BFSQw4uI6v/Q10Es5JNs2ugEhAo3Q8&#10;SSN78nbYWOe/KmpYMHJuIV/sqjg8OI9EEHoOCXdpuq/qOkpYa9bm/HoE+t8QnKg1DoYS+lSD5btN&#10;F4vO0um5kA0VR9RnqZ8RZ+R9hSwehPPPwmIokDgG3T9hKWvCbXSyONuR/fk3f4iHVkA5azFkOXc/&#10;9sIqzupvGipOs/EYtD5uxlefh9jYS2Rzieh9c0uY4wxPyshohnhfn83SUvOC97AMtwISWuLunPuz&#10;eev70cd7kmq5jEGYQyP8g14ZGahD90KP192LsOYkhIeCj3QeRzF7p0cf2/d9ufdUVlGs0Om+qycB&#10;MMNRw9N7C4/kch+j3v4Ki18AAAD//wMAUEsDBBQABgAIAAAAIQBbZdV04gAAAA0BAAAPAAAAZHJz&#10;L2Rvd25yZXYueG1sTI/NTsMwEITvSLyDtZW4UacBkyrEqapIFRKCQ0sv3Daxm0T1T4jdNvD0bE9w&#10;nNlPszPFarKGnfUYeu8kLOYJMO0ar3rXSth/bO6XwEJEp9B4pyV86wCr8vamwFz5i9vq8y62jEJc&#10;yFFCF+OQcx6aTlsMcz9oR7eDHy1GkmPL1YgXCreGp0nyxC32jj50OOiq081xd7ISXqvNO27r1C5/&#10;TPXydlgPX/tPIeXdbFo/A4t6in8wXOtTdSipU+1PTgVmSCfpoyBWgkizDNgVWYgHsmqyMpEBLwv+&#10;f0X5CwAA//8DAFBLAQItABQABgAIAAAAIQC2gziS/gAAAOEBAAATAAAAAAAAAAAAAAAAAAAAAABb&#10;Q29udGVudF9UeXBlc10ueG1sUEsBAi0AFAAGAAgAAAAhADj9If/WAAAAlAEAAAsAAAAAAAAAAAAA&#10;AAAALwEAAF9yZWxzLy5yZWxzUEsBAi0AFAAGAAgAAAAhAKSjpuAyAgAAXQQAAA4AAAAAAAAAAAAA&#10;AAAALgIAAGRycy9lMm9Eb2MueG1sUEsBAi0AFAAGAAgAAAAhAFtl1XTiAAAADQEAAA8AAAAAAAAA&#10;AAAAAAAAjAQAAGRycy9kb3ducmV2LnhtbFBLBQYAAAAABAAEAPMAAACbBQAAAAA=&#10;" filled="f" stroked="f" strokeweight=".5pt">
                <v:textbox>
                  <w:txbxContent>
                    <w:p w:rsidR="00562DF4" w:rsidRDefault="00562DF4" w:rsidP="00C10322">
                      <w:pPr>
                        <w:rPr>
                          <w:b/>
                          <w:sz w:val="28"/>
                        </w:rPr>
                      </w:pPr>
                      <w:r>
                        <w:rPr>
                          <w:b/>
                          <w:u w:val="single"/>
                        </w:rPr>
                        <w:t>Formulae</w:t>
                      </w:r>
                    </w:p>
                  </w:txbxContent>
                </v:textbox>
              </v:shape>
            </w:pict>
          </mc:Fallback>
        </mc:AlternateContent>
      </w:r>
      <w:r w:rsidRPr="004B3A1C">
        <w:rPr>
          <w:rFonts w:cstheme="minorHAnsi"/>
          <w:b/>
          <w:noProof/>
          <w:sz w:val="32"/>
          <w:lang w:eastAsia="en-GB"/>
        </w:rPr>
        <mc:AlternateContent>
          <mc:Choice Requires="wps">
            <w:drawing>
              <wp:anchor distT="0" distB="0" distL="114300" distR="114300" simplePos="0" relativeHeight="251809792" behindDoc="0" locked="0" layoutInCell="1" allowOverlap="1" wp14:anchorId="66A61387" wp14:editId="0C4815A9">
                <wp:simplePos x="0" y="0"/>
                <wp:positionH relativeFrom="column">
                  <wp:posOffset>6569075</wp:posOffset>
                </wp:positionH>
                <wp:positionV relativeFrom="paragraph">
                  <wp:posOffset>149225</wp:posOffset>
                </wp:positionV>
                <wp:extent cx="1253490" cy="362585"/>
                <wp:effectExtent l="0" t="228600" r="0" b="227965"/>
                <wp:wrapNone/>
                <wp:docPr id="229" name="Arrow: Right 229"/>
                <wp:cNvGraphicFramePr/>
                <a:graphic xmlns:a="http://schemas.openxmlformats.org/drawingml/2006/main">
                  <a:graphicData uri="http://schemas.microsoft.com/office/word/2010/wordprocessingShape">
                    <wps:wsp>
                      <wps:cNvSpPr/>
                      <wps:spPr>
                        <a:xfrm rot="9000000">
                          <a:off x="0" y="0"/>
                          <a:ext cx="1253490" cy="362585"/>
                        </a:xfrm>
                        <a:prstGeom prst="rightArrow">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984E74" id="Arrow: Right 229" o:spid="_x0000_s1026" type="#_x0000_t13" style="position:absolute;margin-left:517.25pt;margin-top:11.75pt;width:98.7pt;height:28.55pt;rotation:15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9toAIAALsFAAAOAAAAZHJzL2Uyb0RvYy54bWysVNtu2zAMfR+wfxD0vjpxk64x6hRBiw4D&#10;irZoO/RZkaVYmCxplBIn+/pR8qWXdRgwzA+GKJKH5BHJs/N9o8lOgFfWlHR6NKFEGG4rZTYl/fZ4&#10;9emUEh+YqZi2RpT0IDw9X378cNa6QuS2troSQBDE+KJ1Ja1DcEWWeV6Lhvkj64RBpbTQsIAibLIK&#10;WIvojc7yyeQkay1UDiwX3uPtZaeky4QvpeDhVkovAtElxdxC+kP6r+M/W56xYgPM1Yr3abB/yKJh&#10;ymDQEeqSBUa2oH6DahQH660MR9w2mZVScZFqwGqmkzfVPNTMiVQLkuPdSJP/f7D8ZncHRFUlzfMF&#10;JYY1+EgrANsW5F5t6kDiPbLUOl+g8YO7g17yeIwl7yU0BCxSu5ikLxGBpZF94vkw8iz2gXC8nObz&#10;49kCn4Oj7vgkn5/OY4isw4qYDnz4ImxD4qGkEDNJWSVstrv2oXMYDKOTt1pVV0rrJMQOEhcayI7h&#10;26830z7EKytt/uYY9u84YqbRM4ukdDSkUzhoEfG0uRcSScVS85RwaufnZKrv0+66ZpXo8ptH5oYM&#10;h9QTJQksokqsbMTtAQbLDiTidrT0ttFNpCkYHSd/SqhzHK1TRGvC6NgoY+E9Zx3GqJ39QExHR2Rm&#10;basDtllqEnx27/iVwoe9Zj7cMcCBw0tcIuEWf1LbtqS2P1FSW/j53n20xzlALSUtDnBJ/Y8tA0GJ&#10;/mpwQhbT2SxOfBJm8885CvBSs36pMdvmwmKfTFN26Rjtgx6OEmzzhLtmFaOiihmOsUvKAwzCRegW&#10;C24rLlarZIZT7li4Ng+OR/DIamzZx/0TA9d3d8C5uLHDsLPiTXt3ttHT2NU2WKlS7z/z2vONGyI1&#10;TL/N4gp6KSer5527/AUAAP//AwBQSwMEFAAGAAgAAAAhAOvm6CfhAAAACwEAAA8AAABkcnMvZG93&#10;bnJldi54bWxMj8FOwzAMhu9IvENkJC6IJWthlNJ0QpNAQjtRdtkta7KmonGqJltbnh7vBCfrlz/9&#10;/lysJ9exsxlC61HCciGAGay9brGRsPt6u8+AhahQq86jkTCbAOvy+qpQufYjfppzFRtGJRhyJcHG&#10;2Oech9oap8LC9wZpd/SDU5Hi0HA9qJHKXccTIVbcqRbpglW92VhTf1cnJ6H+EfzuuP0Y98kmi/a9&#10;n+fqqZXy9mZ6fQEWzRT/YLjokzqU5HTwJ9SBdZRF+vBIrIQkpXkhknT5DOwgIRMr4GXB//9Q/gIA&#10;AP//AwBQSwECLQAUAAYACAAAACEAtoM4kv4AAADhAQAAEwAAAAAAAAAAAAAAAAAAAAAAW0NvbnRl&#10;bnRfVHlwZXNdLnhtbFBLAQItABQABgAIAAAAIQA4/SH/1gAAAJQBAAALAAAAAAAAAAAAAAAAAC8B&#10;AABfcmVscy8ucmVsc1BLAQItABQABgAIAAAAIQBr/n9toAIAALsFAAAOAAAAAAAAAAAAAAAAAC4C&#10;AABkcnMvZTJvRG9jLnhtbFBLAQItABQABgAIAAAAIQDr5ugn4QAAAAsBAAAPAAAAAAAAAAAAAAAA&#10;APoEAABkcnMvZG93bnJldi54bWxQSwUGAAAAAAQABADzAAAACAYAAAAA&#10;" adj="18476" fillcolor="white [3212]" strokecolor="black [3213]" strokeweight="1pt"/>
            </w:pict>
          </mc:Fallback>
        </mc:AlternateContent>
      </w:r>
      <w:r w:rsidRPr="004B3A1C">
        <w:rPr>
          <w:rFonts w:cstheme="minorHAnsi"/>
          <w:b/>
          <w:noProof/>
          <w:sz w:val="32"/>
          <w:lang w:eastAsia="en-GB"/>
        </w:rPr>
        <mc:AlternateContent>
          <mc:Choice Requires="wps">
            <w:drawing>
              <wp:anchor distT="0" distB="0" distL="114300" distR="114300" simplePos="0" relativeHeight="251812864" behindDoc="0" locked="0" layoutInCell="1" allowOverlap="1" wp14:anchorId="4473B249" wp14:editId="258B75B6">
                <wp:simplePos x="0" y="0"/>
                <wp:positionH relativeFrom="column">
                  <wp:posOffset>6717665</wp:posOffset>
                </wp:positionH>
                <wp:positionV relativeFrom="paragraph">
                  <wp:posOffset>170180</wp:posOffset>
                </wp:positionV>
                <wp:extent cx="1062990" cy="304800"/>
                <wp:effectExtent l="19050" t="266700" r="22860" b="266700"/>
                <wp:wrapNone/>
                <wp:docPr id="228" name="Text Box 228"/>
                <wp:cNvGraphicFramePr/>
                <a:graphic xmlns:a="http://schemas.openxmlformats.org/drawingml/2006/main">
                  <a:graphicData uri="http://schemas.microsoft.com/office/word/2010/wordprocessingShape">
                    <wps:wsp>
                      <wps:cNvSpPr txBox="1"/>
                      <wps:spPr>
                        <a:xfrm rot="19800000">
                          <a:off x="0" y="0"/>
                          <a:ext cx="1062990" cy="304800"/>
                        </a:xfrm>
                        <a:prstGeom prst="rect">
                          <a:avLst/>
                        </a:prstGeom>
                        <a:noFill/>
                        <a:ln w="6350">
                          <a:solidFill>
                            <a:schemeClr val="bg1"/>
                          </a:solidFill>
                        </a:ln>
                      </wps:spPr>
                      <wps:txbx>
                        <w:txbxContent>
                          <w:p w:rsidR="00562DF4" w:rsidRDefault="00562DF4" w:rsidP="00C10322">
                            <w:pPr>
                              <w:rPr>
                                <w:b/>
                                <w:sz w:val="22"/>
                              </w:rPr>
                            </w:pPr>
                            <w:r>
                              <w:rPr>
                                <w:b/>
                                <w:sz w:val="20"/>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3B249" id="Text Box 228" o:spid="_x0000_s1214" type="#_x0000_t202" style="position:absolute;left:0;text-align:left;margin-left:528.95pt;margin-top:13.4pt;width:83.7pt;height:24pt;rotation:-3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JmTAIAAJUEAAAOAAAAZHJzL2Uyb0RvYy54bWysVMFu2zAMvQ/YPwi6L7bTtGuCOkWWosOA&#10;oi2QFj0rspwYkEVNUmJ3X78nOWmDbqdhOQgU+fJE8pG+uu5bzfbK+YZMyYtRzpkykqrGbEr+/HT7&#10;5ZIzH4SphCajSv6qPL+ef/501dmZGtOWdKUcA4nxs86WfBuCnWWZl1vVCj8iqwyCNblWBFzdJquc&#10;6MDe6myc5xdZR66yjqTyHt6bIcjnib+ulQwPde1VYLrkyC2k06VzHc9sfiVmGyfstpGHNMQ/ZNGK&#10;xuDRN6obEQTbueYPqraRjjzVYSSpzaiuG6lSDaimyD9Us9oKq1ItaI63b23y/49W3u8fHWuqko/H&#10;kMqIFiI9qT6wb9Sz6EOHOutnAK4soKFHAEof/R7OWHhfu5Y5QoOL6WUef6kfqJABjta/vrU7ssvI&#10;kV+Mp1OEJGJn+QR/i6zZQBZJrfPhu6KWRaPkDnImVrG/82GAHiERbui20TpJqg3rSn5xdj6k4Uk3&#10;VQxGWBoutdSO7QXGYr1JxeDZExRu2iCXWPpQYrRCv+5Ts4oipRp9a6pe0ZdUOmrxVt42yPZO+PAo&#10;HIYJTixIeMBRa0JWdLA425L79Td/xENjRDnrMJwl9z93winO9A8D9afFZALakC6T869jXNxpZH0a&#10;Mbt2SSi0SNklM+KDPpq1o/YFe7SIryIkjMTbJQ9HcxmGlcEeSrVYJBDm14pwZ1ZWRuqjXE/9i3D2&#10;IFiA1Pd0HGMx+6DbgB2UW+wC1U0S9b2rBwEw+2ksDnsal+v0nlDvX5P5bwAAAP//AwBQSwMEFAAG&#10;AAgAAAAhAGoIXJPhAAAACwEAAA8AAABkcnMvZG93bnJldi54bWxMj8tOwzAQRfdI/IM1SOyoQ6AP&#10;QpwKIRF1E1BThMTOjYc4Ih5HsduGv2e6guXVHN05N19PrhdHHEPnScHtLAGB1HjTUavgffdyswIR&#10;oiaje0+o4AcDrIvLi1xnxp9oi8c6toJLKGRagY1xyKQMjUWnw8wPSHz78qPTkePYSjPqE5e7XqZJ&#10;spBOd8QfrB7w2WLzXR+cgupt2siy2u42lcVYvjZlXX1+KHV9NT09gog4xT8YzvqsDgU77f2BTBA9&#10;52S+fGBWQbrgDWciTed3IPYKlvcrkEUu/28ofgEAAP//AwBQSwECLQAUAAYACAAAACEAtoM4kv4A&#10;AADhAQAAEwAAAAAAAAAAAAAAAAAAAAAAW0NvbnRlbnRfVHlwZXNdLnhtbFBLAQItABQABgAIAAAA&#10;IQA4/SH/1gAAAJQBAAALAAAAAAAAAAAAAAAAAC8BAABfcmVscy8ucmVsc1BLAQItABQABgAIAAAA&#10;IQBZqQJmTAIAAJUEAAAOAAAAAAAAAAAAAAAAAC4CAABkcnMvZTJvRG9jLnhtbFBLAQItABQABgAI&#10;AAAAIQBqCFyT4QAAAAsBAAAPAAAAAAAAAAAAAAAAAKYEAABkcnMvZG93bnJldi54bWxQSwUGAAAA&#10;AAQABADzAAAAtAUAAAAA&#10;" filled="f" strokecolor="white [3212]" strokeweight=".5pt">
                <v:textbox>
                  <w:txbxContent>
                    <w:p w:rsidR="00562DF4" w:rsidRDefault="00562DF4" w:rsidP="00C10322">
                      <w:pPr>
                        <w:rPr>
                          <w:b/>
                          <w:sz w:val="22"/>
                        </w:rPr>
                      </w:pPr>
                      <w:r>
                        <w:rPr>
                          <w:b/>
                          <w:sz w:val="20"/>
                        </w:rPr>
                        <w:t>Label</w:t>
                      </w:r>
                    </w:p>
                  </w:txbxContent>
                </v:textbox>
              </v:shape>
            </w:pict>
          </mc:Fallback>
        </mc:AlternateContent>
      </w:r>
      <w:r w:rsidRPr="004B3A1C">
        <w:rPr>
          <w:rFonts w:cstheme="minorHAnsi"/>
          <w:b/>
          <w:noProof/>
          <w:sz w:val="32"/>
          <w:lang w:eastAsia="en-GB"/>
        </w:rPr>
        <mc:AlternateContent>
          <mc:Choice Requires="wps">
            <w:drawing>
              <wp:anchor distT="0" distB="0" distL="114300" distR="114300" simplePos="0" relativeHeight="251810816" behindDoc="0" locked="0" layoutInCell="1" allowOverlap="1" wp14:anchorId="722F7CC3" wp14:editId="22D24724">
                <wp:simplePos x="0" y="0"/>
                <wp:positionH relativeFrom="column">
                  <wp:posOffset>2938145</wp:posOffset>
                </wp:positionH>
                <wp:positionV relativeFrom="paragraph">
                  <wp:posOffset>1547495</wp:posOffset>
                </wp:positionV>
                <wp:extent cx="1205865" cy="362585"/>
                <wp:effectExtent l="19050" t="133350" r="0" b="170815"/>
                <wp:wrapNone/>
                <wp:docPr id="227" name="Arrow: Right 227"/>
                <wp:cNvGraphicFramePr/>
                <a:graphic xmlns:a="http://schemas.openxmlformats.org/drawingml/2006/main">
                  <a:graphicData uri="http://schemas.microsoft.com/office/word/2010/wordprocessingShape">
                    <wps:wsp>
                      <wps:cNvSpPr/>
                      <wps:spPr>
                        <a:xfrm rot="1210064">
                          <a:off x="0" y="0"/>
                          <a:ext cx="1205865" cy="362585"/>
                        </a:xfrm>
                        <a:prstGeom prst="rightArrow">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3F22B78" id="Arrow: Right 227" o:spid="_x0000_s1026" type="#_x0000_t13" style="position:absolute;margin-left:231.35pt;margin-top:121.85pt;width:94.95pt;height:28.55pt;rotation:1321713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6RoQIAAJMFAAAOAAAAZHJzL2Uyb0RvYy54bWysVN9P2zAQfp+0/8Hy+0iTtcAiUlSBmCYh&#10;qICJZ+M4jTXH59lu0+6v39lOQsXYy7Q8WL5f3919Od/F5b5TZCesk6Armp/MKBGaQy31pqLfn24+&#10;nVPiPNM1U6BFRQ/C0cvlxw8XvSlFAS2oWliCINqVvalo670ps8zxVnTMnYARGo0N2I55FO0mqy3r&#10;Eb1TWTGbnWY92NpY4MI51F4nI11G/KYR3N83jROeqIpibT6eNp4v4cyWF6zcWGZayYcy2D9U0TGp&#10;MekEdc08I1sr/4DqJLfgoPEnHLoMmkZyEXvAbvLZm24eW2ZE7AXJcWaiyf0/WH63W1si64oWxRkl&#10;mnX4k1bWQl+SB7lpPQl6ZKk3rkTnR7O2g+TwGlreN7YjFpDavMjxl8wjEdga2UeeDxPPYu8JR2Ve&#10;zBbnpwtKONo+nxaL80VIkSWsgGms818FdCRcKmpDJbGqiM12t86ngNExBGm4kUqhnpVKh9OBknXQ&#10;RSGMlLhSluwYDoPf50POIy+sIERmodnUXrz5gxIJ9UE0SBa2UMRC4pi+YtY/8qRuWS1SmsUMvzHR&#10;WEFsVWkEC6gNFjjhDgCjZwIJuKndwTeEiTjdU+DsbwWlwMk7ZgTtp8BOarDvBSs/ZU3+IzGJjsDM&#10;C9QHHJ/48/F1OcNvJP6wW+b8mll8SKjE5eDv8WgU9BWF4UZJC/bXe/rgj/ONVkp6fJgVdT+3zApK&#10;1DeNk/8ln8/DS47CfHFWoGCPLS/HFr3trgB/dx6ri9fg79V4bSx0z7hDViErmpjmmLui3NtRuPJp&#10;YeAW4mK1im74eg3zt/rR8AAeWA2j+LR/ZtYMU+tx3u9gfMSsfDO2yTdEalhtPTQyzvQrrwPf+PLj&#10;wAxbKqyWYzl6ve7S5W8AAAD//wMAUEsDBBQABgAIAAAAIQDG08KO4QAAAAsBAAAPAAAAZHJzL2Rv&#10;d25yZXYueG1sTI/BTsMwDIbvSLxDZCRuLGm2dVVpOk0TEycOGwjtmDWmLTRO1aRreXvCCW62/On3&#10;9xfb2XbsioNvHSlIFgIYUuVMS7WCt9fDQwbMB01Gd45QwTd62Ja3N4XOjZvoiNdTqFkMIZ9rBU0I&#10;fc65rxq02i9cjxRvH26wOsR1qLkZ9BTDbcelECm3uqX4odE97husvk6jVYDvL0nmjuvx8/n8tB8x&#10;mQ6J3Cl1fzfvHoEFnMMfDL/6UR3K6HRxIxnPOgWrVG4iqkCulnGIRLqWKbCLgqUQGfCy4P87lD8A&#10;AAD//wMAUEsBAi0AFAAGAAgAAAAhALaDOJL+AAAA4QEAABMAAAAAAAAAAAAAAAAAAAAAAFtDb250&#10;ZW50X1R5cGVzXS54bWxQSwECLQAUAAYACAAAACEAOP0h/9YAAACUAQAACwAAAAAAAAAAAAAAAAAv&#10;AQAAX3JlbHMvLnJlbHNQSwECLQAUAAYACAAAACEAkaaOkaECAACTBQAADgAAAAAAAAAAAAAAAAAu&#10;AgAAZHJzL2Uyb0RvYy54bWxQSwECLQAUAAYACAAAACEAxtPCjuEAAAALAQAADwAAAAAAAAAAAAAA&#10;AAD7BAAAZHJzL2Rvd25yZXYueG1sUEsFBgAAAAAEAAQA8wAAAAkGAAAAAA==&#10;" adj="18353" filled="f" strokecolor="black [3213]" strokeweight="1pt"/>
            </w:pict>
          </mc:Fallback>
        </mc:AlternateContent>
      </w:r>
      <w:r w:rsidRPr="004B3A1C">
        <w:rPr>
          <w:rFonts w:cstheme="minorHAnsi"/>
          <w:b/>
          <w:noProof/>
          <w:sz w:val="32"/>
          <w:lang w:eastAsia="en-GB"/>
        </w:rPr>
        <mc:AlternateContent>
          <mc:Choice Requires="wps">
            <w:drawing>
              <wp:anchor distT="0" distB="0" distL="114300" distR="114300" simplePos="0" relativeHeight="251814912" behindDoc="0" locked="0" layoutInCell="1" allowOverlap="1" wp14:anchorId="7800051E" wp14:editId="33D15652">
                <wp:simplePos x="0" y="0"/>
                <wp:positionH relativeFrom="column">
                  <wp:posOffset>2897505</wp:posOffset>
                </wp:positionH>
                <wp:positionV relativeFrom="paragraph">
                  <wp:posOffset>1551940</wp:posOffset>
                </wp:positionV>
                <wp:extent cx="1055370" cy="304800"/>
                <wp:effectExtent l="0" t="133350" r="0" b="152400"/>
                <wp:wrapNone/>
                <wp:docPr id="226" name="Text Box 226"/>
                <wp:cNvGraphicFramePr/>
                <a:graphic xmlns:a="http://schemas.openxmlformats.org/drawingml/2006/main">
                  <a:graphicData uri="http://schemas.microsoft.com/office/word/2010/wordprocessingShape">
                    <wps:wsp>
                      <wps:cNvSpPr txBox="1"/>
                      <wps:spPr>
                        <a:xfrm rot="1256600">
                          <a:off x="0" y="0"/>
                          <a:ext cx="1054735" cy="304800"/>
                        </a:xfrm>
                        <a:prstGeom prst="rect">
                          <a:avLst/>
                        </a:prstGeom>
                        <a:noFill/>
                        <a:ln w="6350">
                          <a:noFill/>
                        </a:ln>
                      </wps:spPr>
                      <wps:txbx>
                        <w:txbxContent>
                          <w:p w:rsidR="00562DF4" w:rsidRDefault="00562DF4" w:rsidP="00C10322">
                            <w:pPr>
                              <w:rPr>
                                <w:b/>
                                <w:sz w:val="22"/>
                              </w:rPr>
                            </w:pPr>
                            <w:r>
                              <w:rPr>
                                <w:b/>
                                <w:sz w:val="20"/>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0051E" id="Text Box 226" o:spid="_x0000_s1215" type="#_x0000_t202" style="position:absolute;left:0;text-align:left;margin-left:228.15pt;margin-top:122.2pt;width:83.1pt;height:24pt;rotation:1372542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OiuOgIAAGwEAAAOAAAAZHJzL2Uyb0RvYy54bWysVMlu2zAQvRfoPxC811q8JDUsB24CFwWM&#10;JIBd5ExTlCWA5LAkbcn9+g4pyzXSnopeiOHM05vlDbV46JQkJ2FdA7qg2SilRGgOZaMPBf2+W3+6&#10;p8R5pksmQYuCnoWjD8uPHxatmYscapClsARJtJu3pqC192aeJI7XQjE3AiM0Biuwinm82kNSWtYi&#10;u5JJnqazpAVbGgtcOIfepz5Il5G/qgT3L1XlhCeyoFibj6eN5z6cyXLB5gfLTN3wSxnsH6pQrNGY&#10;9Er1xDwjR9v8QaUabsFB5UccVAJV1XARe8BusvRdN9uaGRF7weE4cx2T+3+0/Pn0aklTFjTPZ5Ro&#10;plCkneg8+QIdCT6cUGvcHIFbg1DfYQCVHvwOnaHxrrKKWMABZ/l0NkvTOA5skCAaJ3++TjuQ80CR&#10;Tid34yklHGPjdHKP32CypOcKnMY6/1WAIsEoqEU1Iys7bZzvoQMkwDWsGymjolKTtqCz8bQv4xpB&#10;cqkxR+iorzxYvtt3cQZZdu1rD+UZ240dYfnO8HWDVWyY86/M4o6gE/fev+BRScBscLEoqcH+/Js/&#10;4FE6jFLS4s4V1P04Misokd80ivo5m0zCksbLZHqX48XeRva3EX1Uj4BrncXqohnwXg5mZUG94fNY&#10;hawYYppj7oL6wXz0/UvA58XFahVBuJaG+Y3eGh6oBxl23Ruz5iKERwmfYdhONn+nR4/tFVkdPVRN&#10;FCtMup/qRQBc6Sj35fmFN3N7j6jfP4nlLwAAAP//AwBQSwMEFAAGAAgAAAAhAGK3XoThAAAACwEA&#10;AA8AAABkcnMvZG93bnJldi54bWxMj8FKw0AQhu+C77CM4EXsxjUNGrMpUihY6KVV6nWTHZNgdjZk&#10;t2n69o4nPc7Mxz/fX6xm14sJx9B50vCwSEAg1d521Gj4eN/cP4EI0ZA1vSfUcMEAq/L6qjC59Wfa&#10;43SIjeAQCrnR0MY45FKGukVnwsIPSHz78qMzkcexkXY0Zw53vVRJkklnOuIPrRlw3WL9fTg5DW/1&#10;9nKcwl5Wu/UmOPV5tztuUevbm/n1BUTEOf7B8KvP6lCyU+VPZIPoNaTL7JFRDSpNUxBMZEotQVS8&#10;eVYpyLKQ/zuUPwAAAP//AwBQSwECLQAUAAYACAAAACEAtoM4kv4AAADhAQAAEwAAAAAAAAAAAAAA&#10;AAAAAAAAW0NvbnRlbnRfVHlwZXNdLnhtbFBLAQItABQABgAIAAAAIQA4/SH/1gAAAJQBAAALAAAA&#10;AAAAAAAAAAAAAC8BAABfcmVscy8ucmVsc1BLAQItABQABgAIAAAAIQB8gOiuOgIAAGwEAAAOAAAA&#10;AAAAAAAAAAAAAC4CAABkcnMvZTJvRG9jLnhtbFBLAQItABQABgAIAAAAIQBit16E4QAAAAsBAAAP&#10;AAAAAAAAAAAAAAAAAJQEAABkcnMvZG93bnJldi54bWxQSwUGAAAAAAQABADzAAAAogUAAAAA&#10;" filled="f" stroked="f" strokeweight=".5pt">
                <v:textbox>
                  <w:txbxContent>
                    <w:p w:rsidR="00562DF4" w:rsidRDefault="00562DF4" w:rsidP="00C10322">
                      <w:pPr>
                        <w:rPr>
                          <w:b/>
                          <w:sz w:val="22"/>
                        </w:rPr>
                      </w:pPr>
                      <w:r>
                        <w:rPr>
                          <w:b/>
                          <w:sz w:val="20"/>
                        </w:rPr>
                        <w:t>Label</w:t>
                      </w:r>
                    </w:p>
                  </w:txbxContent>
                </v:textbox>
              </v:shape>
            </w:pict>
          </mc:Fallback>
        </mc:AlternateContent>
      </w:r>
      <w:r w:rsidRPr="004B3A1C">
        <w:rPr>
          <w:rFonts w:cstheme="minorHAnsi"/>
          <w:b/>
          <w:noProof/>
          <w:sz w:val="32"/>
          <w:lang w:eastAsia="en-GB"/>
        </w:rPr>
        <mc:AlternateContent>
          <mc:Choice Requires="wps">
            <w:drawing>
              <wp:anchor distT="0" distB="0" distL="114300" distR="114300" simplePos="0" relativeHeight="251811840" behindDoc="0" locked="0" layoutInCell="1" allowOverlap="1" wp14:anchorId="00E95C8A" wp14:editId="138FB7F5">
                <wp:simplePos x="0" y="0"/>
                <wp:positionH relativeFrom="column">
                  <wp:posOffset>6577330</wp:posOffset>
                </wp:positionH>
                <wp:positionV relativeFrom="paragraph">
                  <wp:posOffset>2262505</wp:posOffset>
                </wp:positionV>
                <wp:extent cx="1171575" cy="365760"/>
                <wp:effectExtent l="0" t="209550" r="0" b="205740"/>
                <wp:wrapNone/>
                <wp:docPr id="225" name="Arrow: Right 225"/>
                <wp:cNvGraphicFramePr/>
                <a:graphic xmlns:a="http://schemas.openxmlformats.org/drawingml/2006/main">
                  <a:graphicData uri="http://schemas.microsoft.com/office/word/2010/wordprocessingShape">
                    <wps:wsp>
                      <wps:cNvSpPr/>
                      <wps:spPr>
                        <a:xfrm rot="12600000">
                          <a:off x="0" y="0"/>
                          <a:ext cx="1170940" cy="365760"/>
                        </a:xfrm>
                        <a:prstGeom prst="rightArrow">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C6166" id="Arrow: Right 225" o:spid="_x0000_s1026" type="#_x0000_t13" style="position:absolute;margin-left:517.9pt;margin-top:178.15pt;width:92.25pt;height:28.8pt;rotation:-15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KCoQIAAJQFAAAOAAAAZHJzL2Uyb0RvYy54bWysVMFu2zAMvQ/YPwi6r469Jl2NOkXQosOA&#10;oivaDj2rshQbk0VNUuJkXz9Sdtyg62mYD4ZIkY/kI8WLy11n2Fb50IKteH4y40xZCXVr1xX/8XTz&#10;6QtnIQpbCwNWVXyvAr9cfvxw0btSFdCAqZVnCGJD2buKNzG6MsuCbFQnwgk4ZfFSg+9ERNGvs9qL&#10;HtE7kxWz2SLrwdfOg1QhoPZ6uOTLhK+1kvG71kFFZiqOucX09+n/Qv9seSHKtReuaeWYhviHLDrR&#10;Wgw6QV2LKNjGt39Bda30EEDHEwldBlq3UqUasJp89qaax0Y4lWpBcoKbaAr/D1bebe89a+uKF8Wc&#10;Mys6bNLKe+hL9tCum8hIjyz1LpRo/Oju/SgFPFLJO+075gGpzYvFjL7EBNbGdono/US02kUmUZnn&#10;Z7PzU+yHxLvPi/nZInUiG8AI1PkQvyroGB0q7imVlFbCFtvbEDENdDgYkpOFm9aY1FJjSRHAtDXp&#10;kkAzpa6MZ1uB0xB3OdWFEEdWKJFnRtUO9aVT3BtFEMY+KI1sYQlFSiTN6Stm/TMf1I2o1RBmnggZ&#10;Ax0ySGETGKFqTHDCHQEOlgMI4Q4Qoy25qTTek+PA+jsJDY6TdYoINk6OXWvBv1eNiVPUwf5AzEAH&#10;MfMC9R7nJ3Uf2xmcvGmxYbcixHvh8SWhErdD/I4/baCvOIwnzhrwv9/Tkz0OON5y1uPLrHj4tRFe&#10;cWa+WRz98/yURicm4XR+VqDgj29ejm/sprsCbHeesktHso/mcNQeumdcIiuKilfCSoxdcRn9QbiK&#10;w8bANSTVapXM8Pk6EW/to5METqzSKD7tnoV349RGnPc7OLxiUb4Z28GWPC2sNhF0m2b6ldeRb3z6&#10;aWDGNUW75VhOVq/LdPkHAAD//wMAUEsDBBQABgAIAAAAIQB3XMS84QAAAA0BAAAPAAAAZHJzL2Rv&#10;d25yZXYueG1sTI/NTsMwEITvSLyDtUjcqN2EVjTEqUokThwqCkgc3XgTR8R2iJ0f3p7tCW4zmtHs&#10;t/l+sR2bcAitdxLWKwEMXeV16xoJ72/Pdw/AQlROq847lPCDAfbF9VWuMu1n94rTKTaMRlzIlAQT&#10;Y59xHiqDVoWV79FRVvvBqkh2aLge1EzjtuOJEFtuVevoglE9lgarr9NoJdQ1H3fzt/o05uPwNE54&#10;fCnLo5S3N8vhEVjEJf6V4YJP6FAQ09mPTgfWkRfphtijhHSzTYFdKkkiSJ0l3K/THfAi5/+/KH4B&#10;AAD//wMAUEsBAi0AFAAGAAgAAAAhALaDOJL+AAAA4QEAABMAAAAAAAAAAAAAAAAAAAAAAFtDb250&#10;ZW50X1R5cGVzXS54bWxQSwECLQAUAAYACAAAACEAOP0h/9YAAACUAQAACwAAAAAAAAAAAAAAAAAv&#10;AQAAX3JlbHMvLnJlbHNQSwECLQAUAAYACAAAACEAwCsSgqECAACUBQAADgAAAAAAAAAAAAAAAAAu&#10;AgAAZHJzL2Uyb0RvYy54bWxQSwECLQAUAAYACAAAACEAd1zEvOEAAAANAQAADwAAAAAAAAAAAAAA&#10;AAD7BAAAZHJzL2Rvd25yZXYueG1sUEsFBgAAAAAEAAQA8wAAAAkGAAAAAA==&#10;" adj="18226" filled="f" strokecolor="black [3213]" strokeweight="1pt"/>
            </w:pict>
          </mc:Fallback>
        </mc:AlternateContent>
      </w:r>
      <w:r w:rsidRPr="004B3A1C">
        <w:rPr>
          <w:rFonts w:cstheme="minorHAnsi"/>
          <w:b/>
          <w:noProof/>
          <w:sz w:val="32"/>
          <w:lang w:eastAsia="en-GB"/>
        </w:rPr>
        <mc:AlternateContent>
          <mc:Choice Requires="wps">
            <w:drawing>
              <wp:anchor distT="0" distB="0" distL="114300" distR="114300" simplePos="0" relativeHeight="251813888" behindDoc="0" locked="0" layoutInCell="1" allowOverlap="1" wp14:anchorId="0B90F0B9" wp14:editId="526FA975">
                <wp:simplePos x="0" y="0"/>
                <wp:positionH relativeFrom="column">
                  <wp:posOffset>6692900</wp:posOffset>
                </wp:positionH>
                <wp:positionV relativeFrom="paragraph">
                  <wp:posOffset>2334260</wp:posOffset>
                </wp:positionV>
                <wp:extent cx="1012190" cy="304800"/>
                <wp:effectExtent l="0" t="190500" r="0" b="190500"/>
                <wp:wrapNone/>
                <wp:docPr id="224" name="Text Box 224"/>
                <wp:cNvGraphicFramePr/>
                <a:graphic xmlns:a="http://schemas.openxmlformats.org/drawingml/2006/main">
                  <a:graphicData uri="http://schemas.microsoft.com/office/word/2010/wordprocessingShape">
                    <wps:wsp>
                      <wps:cNvSpPr txBox="1"/>
                      <wps:spPr>
                        <a:xfrm rot="1800000">
                          <a:off x="0" y="0"/>
                          <a:ext cx="1012190" cy="304800"/>
                        </a:xfrm>
                        <a:prstGeom prst="rect">
                          <a:avLst/>
                        </a:prstGeom>
                        <a:noFill/>
                        <a:ln w="6350">
                          <a:noFill/>
                        </a:ln>
                      </wps:spPr>
                      <wps:txbx>
                        <w:txbxContent>
                          <w:p w:rsidR="00562DF4" w:rsidRDefault="00562DF4" w:rsidP="00C10322">
                            <w:pPr>
                              <w:rPr>
                                <w:b/>
                                <w:sz w:val="22"/>
                              </w:rPr>
                            </w:pPr>
                            <w:r>
                              <w:rPr>
                                <w:b/>
                                <w:sz w:val="20"/>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0F0B9" id="Text Box 224" o:spid="_x0000_s1216" type="#_x0000_t202" style="position:absolute;left:0;text-align:left;margin-left:527pt;margin-top:183.8pt;width:79.7pt;height:24pt;rotation:3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bqNwIAAGwEAAAOAAAAZHJzL2Uyb0RvYy54bWysVE1v2zAMvQ/YfxB0X/zRtGuDOEXWIsOA&#10;oi2QDD0rshQbkERNUmJnv36UHGdBt9OwHASKfHki+UjP73utyEE434KpaDHJKRGGQ92aXUW/b1af&#10;binxgZmaKTCiokfh6f3i44d5Z2eihAZULRxBEuNnna1oE4KdZZnnjdDMT8AKg0EJTrOAV7fLasc6&#10;ZNcqK/P8JuvA1dYBF96j93EI0kXil1Lw8CKlF4GoimJuIZ0undt4Zos5m+0cs03LT2mwf8hCs9bg&#10;o2eqRxYY2bv2DyrdcgceZJhw0BlI2XKRasBqivxdNeuGWZFqweZ4e26T/3+0/Pnw6khbV7Qsp5QY&#10;plGkjegD+QI9iT7sUGf9DIFri9DQYwCVHv0enbHwXjpNHGCDi9s8/lI7sECCaOz88dztSM4jRV6U&#10;xR2GOMau8in+LZJmA1fktM6HrwI0iUZFHaqZWNnhyYcBOkIi3MCqVSopqgzpKnpzdT2kcY4guTL4&#10;RqxoyDxaod/2qQdFUY51baE+YrmpIszRW75qMYsn5sMrczgj6MS5Dy94SAX4GpwsShpwP//mj3iU&#10;DqOUdDhzFfU/9swJStQ3g6LeFdMp0oZ0mV5/LvHiLiPby4jZ6wfAsS5SdsmM+KBGUzrQb7gey/gq&#10;hpjh+HZFw2g+hGETcL24WC4TCMfSsvBk1pZH6lGGTf/GnD0JEVDCZxink83e6TFgB0WW+wCyTWLF&#10;Tg9dPQmAI53kPq1f3JnLe0L9/kgsfgEAAP//AwBQSwMEFAAGAAgAAAAhAMyEHnHhAAAADQEAAA8A&#10;AABkcnMvZG93bnJldi54bWxMj8FOwzAQRO9I/IO1SNyokzYNEOJUgMQViVCpcNvG28QQr0PstuHv&#10;cU/0OJrRzJtyNdleHGj0xrGCdJaAIG6cNtwqWL+/3NyB8AFZY++YFPySh1V1eVFiod2R3+hQh1bE&#10;EvYFKuhCGAopfdORRT9zA3H0dm60GKIcW6lHPMZy28t5kuTSouG40OFAzx013/XeKngKn+lPXSO+&#10;3tPX2phpk+4+NkpdX02PDyACTeE/DCf8iA5VZNq6PWsv+qiTZRbPBAWL/DYHcYrM00UGYqsgS5c5&#10;yKqU5y+qPwAAAP//AwBQSwECLQAUAAYACAAAACEAtoM4kv4AAADhAQAAEwAAAAAAAAAAAAAAAAAA&#10;AAAAW0NvbnRlbnRfVHlwZXNdLnhtbFBLAQItABQABgAIAAAAIQA4/SH/1gAAAJQBAAALAAAAAAAA&#10;AAAAAAAAAC8BAABfcmVscy8ucmVsc1BLAQItABQABgAIAAAAIQCmUEbqNwIAAGwEAAAOAAAAAAAA&#10;AAAAAAAAAC4CAABkcnMvZTJvRG9jLnhtbFBLAQItABQABgAIAAAAIQDMhB5x4QAAAA0BAAAPAAAA&#10;AAAAAAAAAAAAAJEEAABkcnMvZG93bnJldi54bWxQSwUGAAAAAAQABADzAAAAnwUAAAAA&#10;" filled="f" stroked="f" strokeweight=".5pt">
                <v:textbox>
                  <w:txbxContent>
                    <w:p w:rsidR="00562DF4" w:rsidRDefault="00562DF4" w:rsidP="00C10322">
                      <w:pPr>
                        <w:rPr>
                          <w:b/>
                          <w:sz w:val="22"/>
                        </w:rPr>
                      </w:pPr>
                      <w:r>
                        <w:rPr>
                          <w:b/>
                          <w:sz w:val="20"/>
                        </w:rPr>
                        <w:t>Label</w:t>
                      </w:r>
                    </w:p>
                  </w:txbxContent>
                </v:textbox>
              </v:shape>
            </w:pict>
          </mc:Fallback>
        </mc:AlternateContent>
      </w:r>
      <w:r w:rsidRPr="004B3A1C">
        <w:rPr>
          <w:rFonts w:cstheme="minorHAnsi"/>
          <w:b/>
          <w:noProof/>
          <w:sz w:val="32"/>
          <w:lang w:eastAsia="en-GB"/>
        </w:rPr>
        <mc:AlternateContent>
          <mc:Choice Requires="wps">
            <w:drawing>
              <wp:anchor distT="0" distB="0" distL="114300" distR="114300" simplePos="0" relativeHeight="251807744" behindDoc="0" locked="0" layoutInCell="1" allowOverlap="1" wp14:anchorId="20C4D133" wp14:editId="399A4BAC">
                <wp:simplePos x="0" y="0"/>
                <wp:positionH relativeFrom="column">
                  <wp:posOffset>4171950</wp:posOffset>
                </wp:positionH>
                <wp:positionV relativeFrom="paragraph">
                  <wp:posOffset>671830</wp:posOffset>
                </wp:positionV>
                <wp:extent cx="2390775" cy="2047875"/>
                <wp:effectExtent l="0" t="0" r="28575" b="28575"/>
                <wp:wrapNone/>
                <wp:docPr id="223" name="Rectangle 223"/>
                <wp:cNvGraphicFramePr/>
                <a:graphic xmlns:a="http://schemas.openxmlformats.org/drawingml/2006/main">
                  <a:graphicData uri="http://schemas.microsoft.com/office/word/2010/wordprocessingShape">
                    <wps:wsp>
                      <wps:cNvSpPr/>
                      <wps:spPr>
                        <a:xfrm>
                          <a:off x="0" y="0"/>
                          <a:ext cx="2390775" cy="20478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FCD42" id="Rectangle 223" o:spid="_x0000_s1026" style="position:absolute;margin-left:328.5pt;margin-top:52.9pt;width:188.25pt;height:16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GwgwIAAGIFAAAOAAAAZHJzL2Uyb0RvYy54bWysVFtP2zAUfp+0/2D5fSQNhUJEiqqiTpMQ&#10;IGDi2Th2a83x8Wy3affrd+ykacf6NO3FOfdbvnNubreNJhvhvAJT0dFZTokwHGpllhX9/rr4ckWJ&#10;D8zUTIMRFd0JT2+nnz/dtLYUBaxA18IRDGJ82dqKrkKwZZZ5vhIN82dghUGlBNewgKxbZrVjLUZv&#10;dFbk+WXWgqutAy68R+ldp6TTFF9KwcOjlF4EoiuKtYX0uvS+xzeb3rBy6ZhdKd6Xwf6hioYpg0mH&#10;UHcsMLJ26q9QjeIOPMhwxqHJQErFReoBuxnlH7p5WTErUi84HG+HMfn/F5Y/bJ4cUXVFi+KcEsMa&#10;/EnPODZmllqQKMQRtdaXaPlin1zPeSRjv1vpmvjFTsg2jXU3jFVsA+EoLM6v88nkghKOuiIfT66Q&#10;wTjZwd06H74KaEgkKuqwgDROtrn3oTPdm8RsBhZKa5SzUpv4etCqjrLERPCIuXZkw/C3h+2oz3Zk&#10;hbmjZxY763pJVNhp0UV9FhLHEqtPhSRAHmIyzoUJl31cbdA6ukmsYHAcnXLUYV9MbxvdRALq4Jif&#10;cvwz4+CRsoIJg3OjDLhTAeofQ+bOft9913Ns/x3qHaLBQbcm3vKFwv9xz3x4Yg73AjcIdz084iM1&#10;tBWFnqJkBe7XKXm0R7iilpIW96yi/ueaOUGJ/mYQyNej8TguZmLGF5MCGXeseT/WmHUzB/ynI7wq&#10;licy2ge9J6WD5g1PwixmRRUzHHNXlAe3Z+ah2388KlzMZskMl9GycG9eLI/B41Qj3l63b8zZHpQB&#10;8fwA+51k5QdsdrbR08BsHUCqBNzDXPt54yIn6PdHJ16KYz5ZHU7j9DcAAAD//wMAUEsDBBQABgAI&#10;AAAAIQAxkogO4wAAAAwBAAAPAAAAZHJzL2Rvd25yZXYueG1sTI/BTsMwEETvSPyDtUhcKmq3IaUK&#10;cSoEAvWAkGjLgZsTL0lovI7ibRv+HvcEx9WMZt/LV6PrxBGH0HrSMJsqEEiVty3VGnbb55sliMCG&#10;rOk8oYYfDLAqLi9yk1l/onc8brgWcYRCZjQ0zH0mZagadCZMfY8Usy8/OMPxHGppB3OK466Tc6UW&#10;0pmW4ofG9PjYYLXfHJyGz/XI9ffshV/3ZvIxWTdl9fZUan19NT7cg2Ac+a8MZ/yIDkVkKv2BbBCd&#10;hkV6F104BiqNDueGSpIURKnhdr5MQBa5/C9R/AIAAP//AwBQSwECLQAUAAYACAAAACEAtoM4kv4A&#10;AADhAQAAEwAAAAAAAAAAAAAAAAAAAAAAW0NvbnRlbnRfVHlwZXNdLnhtbFBLAQItABQABgAIAAAA&#10;IQA4/SH/1gAAAJQBAAALAAAAAAAAAAAAAAAAAC8BAABfcmVscy8ucmVsc1BLAQItABQABgAIAAAA&#10;IQAtBXGwgwIAAGIFAAAOAAAAAAAAAAAAAAAAAC4CAABkcnMvZTJvRG9jLnhtbFBLAQItABQABgAI&#10;AAAAIQAxkogO4wAAAAwBAAAPAAAAAAAAAAAAAAAAAN0EAABkcnMvZG93bnJldi54bWxQSwUGAAAA&#10;AAQABADzAAAA7QUAAAAA&#10;" filled="f" strokecolor="black [3213]" strokeweight="1pt"/>
            </w:pict>
          </mc:Fallback>
        </mc:AlternateContent>
      </w:r>
      <w:r w:rsidRPr="004B3A1C">
        <w:rPr>
          <w:rFonts w:cstheme="minorHAnsi"/>
          <w:b/>
          <w:noProof/>
          <w:sz w:val="32"/>
          <w:lang w:eastAsia="en-GB"/>
        </w:rPr>
        <mc:AlternateContent>
          <mc:Choice Requires="wps">
            <w:drawing>
              <wp:anchor distT="0" distB="0" distL="114300" distR="114300" simplePos="0" relativeHeight="251808768" behindDoc="0" locked="0" layoutInCell="1" allowOverlap="1" wp14:anchorId="6F55DD86" wp14:editId="4C2047ED">
                <wp:simplePos x="0" y="0"/>
                <wp:positionH relativeFrom="column">
                  <wp:posOffset>4171950</wp:posOffset>
                </wp:positionH>
                <wp:positionV relativeFrom="paragraph">
                  <wp:posOffset>748030</wp:posOffset>
                </wp:positionV>
                <wp:extent cx="2390775" cy="304800"/>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2390775" cy="304800"/>
                        </a:xfrm>
                        <a:prstGeom prst="rect">
                          <a:avLst/>
                        </a:prstGeom>
                        <a:noFill/>
                        <a:ln w="6350">
                          <a:noFill/>
                        </a:ln>
                      </wps:spPr>
                      <wps:txbx>
                        <w:txbxContent>
                          <w:p w:rsidR="00562DF4" w:rsidRDefault="00562DF4" w:rsidP="00C10322">
                            <w:pPr>
                              <w:jc w:val="center"/>
                              <w:rPr>
                                <w:b/>
                                <w:sz w:val="28"/>
                              </w:rPr>
                            </w:pPr>
                            <w:r>
                              <w:rPr>
                                <w:b/>
                                <w:sz w:val="28"/>
                              </w:rPr>
                              <w:t>Experiment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5DD86" id="Text Box 222" o:spid="_x0000_s1217" type="#_x0000_t202" style="position:absolute;left:0;text-align:left;margin-left:328.5pt;margin-top:58.9pt;width:188.25pt;height:2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N3VNgIAAF4EAAAOAAAAZHJzL2Uyb0RvYy54bWysVEtv2zAMvg/YfxB0X/xI0ocRp8haZBgQ&#10;tAWSoWdFlmIDsqhJSuzs14+SkzTodhp2kSmSIvnxIz176FtFDsK6BnRJs1FKidAcqkbvSvpjs/xy&#10;R4nzTFdMgRYlPQpHH+afP806U4gcalCVsASDaFd0pqS196ZIEsdr0TI3AiM0GiXYlnm82l1SWdZh&#10;9FYleZreJB3YyljgwjnUPg1GOo/xpRTcv0jphCeqpFibj6eN5zacyXzGip1lpm74qQz2D1W0rNGY&#10;9BLqiXlG9rb5I1TbcAsOpB9xaBOQsuEiYkA0WfoBzbpmRkQs2BxnLm1y/y8sfz68WtJUJc3znBLN&#10;WiRpI3pPvkJPgg471BlXoOPaoKvv0YBMn/UOlQF4L20bvgiJoB17fbz0N4TjqMzH9+nt7ZQSjrZx&#10;OrlLIwHJ+2tjnf8moCVBKKlF/mJb2WHlPFaCrmeXkEzDslEqcqg06Up6M56m8cHFgi+UxocBw1Br&#10;kHy/7SPqLBufkWyhOiJAC8OQOMOXDVaxYs6/MotTgZhw0v0LHlIBZoOTREkN9tff9MEfyUIrJR1O&#10;WUndzz2zghL1XSON99lkEsYyXibT2xwv9tqyvbboffsIOMgZ7pThUQz+Xp1FaaF9w4VYhKxoYppj&#10;7pL6s/joh9nHheJisYhOOIiG+ZVeGx5Ch76GHm/6N2bNiQiPFD7DeR5Z8YGPwXdgZLH3IJtIVuj0&#10;0NUTATjEkcPTwoUtub5Hr/ffwvw3AAAA//8DAFBLAwQUAAYACAAAACEASUeEfOIAAAAMAQAADwAA&#10;AGRycy9kb3ducmV2LnhtbEyPT0vDQBDF74LfYRnBm920JWmI2ZQSKILoobUXb5NkmgT3T8xu2+in&#10;d3qyt3m8x5v3y9eT0eJMo++dVTCfRSDI1q7pbavg8LF9SkH4gLZB7Swp+CEP6+L+LsescRe7o/M+&#10;tIJLrM9QQRfCkEnp644M+pkbyLJ3dKPBwHJsZTPihcuNlosoSqTB3vKHDgcqO6q/9iej4LXcvuOu&#10;Wpj0V5cvb8fN8H34jJV6fJg2zyACTeE/DNf5PB0K3lS5k2280AqSeMUsgY35ihmuiWi5jEFUfCVx&#10;CrLI5S1E8QcAAP//AwBQSwECLQAUAAYACAAAACEAtoM4kv4AAADhAQAAEwAAAAAAAAAAAAAAAAAA&#10;AAAAW0NvbnRlbnRfVHlwZXNdLnhtbFBLAQItABQABgAIAAAAIQA4/SH/1gAAAJQBAAALAAAAAAAA&#10;AAAAAAAAAC8BAABfcmVscy8ucmVsc1BLAQItABQABgAIAAAAIQAh2N3VNgIAAF4EAAAOAAAAAAAA&#10;AAAAAAAAAC4CAABkcnMvZTJvRG9jLnhtbFBLAQItABQABgAIAAAAIQBJR4R84gAAAAwBAAAPAAAA&#10;AAAAAAAAAAAAAJAEAABkcnMvZG93bnJldi54bWxQSwUGAAAAAAQABADzAAAAnwUAAAAA&#10;" filled="f" stroked="f" strokeweight=".5pt">
                <v:textbox>
                  <w:txbxContent>
                    <w:p w:rsidR="00562DF4" w:rsidRDefault="00562DF4" w:rsidP="00C10322">
                      <w:pPr>
                        <w:jc w:val="center"/>
                        <w:rPr>
                          <w:b/>
                          <w:sz w:val="28"/>
                        </w:rPr>
                      </w:pPr>
                      <w:r>
                        <w:rPr>
                          <w:b/>
                          <w:sz w:val="28"/>
                        </w:rPr>
                        <w:t>Experiment Diagram</w:t>
                      </w:r>
                    </w:p>
                  </w:txbxContent>
                </v:textbox>
              </v:shape>
            </w:pict>
          </mc:Fallback>
        </mc:AlternateContent>
      </w: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rPr>
          <w:rFonts w:cstheme="minorHAnsi"/>
          <w:b/>
          <w:sz w:val="32"/>
        </w:rPr>
      </w:pPr>
    </w:p>
    <w:p w:rsidR="00C10322" w:rsidRDefault="00C10322" w:rsidP="00C10322">
      <w:pPr>
        <w:spacing w:line="276" w:lineRule="auto"/>
        <w:jc w:val="center"/>
        <w:rPr>
          <w:rFonts w:cstheme="minorHAnsi"/>
          <w:b/>
          <w:sz w:val="52"/>
          <w:szCs w:val="52"/>
        </w:rPr>
      </w:pPr>
    </w:p>
    <w:p w:rsidR="00C10322" w:rsidRDefault="00D26A6F" w:rsidP="00C10322">
      <w:pPr>
        <w:spacing w:line="276" w:lineRule="auto"/>
        <w:jc w:val="center"/>
        <w:rPr>
          <w:rFonts w:cstheme="minorHAnsi"/>
          <w:b/>
          <w:sz w:val="32"/>
        </w:rPr>
      </w:pPr>
      <w:r w:rsidRPr="004B3A1C">
        <w:rPr>
          <w:rFonts w:cstheme="minorHAnsi"/>
          <w:b/>
          <w:noProof/>
          <w:sz w:val="32"/>
          <w:lang w:eastAsia="en-GB"/>
        </w:rPr>
        <mc:AlternateContent>
          <mc:Choice Requires="wps">
            <w:drawing>
              <wp:anchor distT="0" distB="0" distL="114300" distR="114300" simplePos="0" relativeHeight="251805696" behindDoc="0" locked="0" layoutInCell="1" allowOverlap="1" wp14:anchorId="0D743ED2" wp14:editId="3F9AAB19">
                <wp:simplePos x="0" y="0"/>
                <wp:positionH relativeFrom="column">
                  <wp:posOffset>6029325</wp:posOffset>
                </wp:positionH>
                <wp:positionV relativeFrom="paragraph">
                  <wp:posOffset>120870</wp:posOffset>
                </wp:positionV>
                <wp:extent cx="3495675" cy="2004695"/>
                <wp:effectExtent l="19050" t="0" r="47625" b="33655"/>
                <wp:wrapNone/>
                <wp:docPr id="231" name="Cloud 231"/>
                <wp:cNvGraphicFramePr/>
                <a:graphic xmlns:a="http://schemas.openxmlformats.org/drawingml/2006/main">
                  <a:graphicData uri="http://schemas.microsoft.com/office/word/2010/wordprocessingShape">
                    <wps:wsp>
                      <wps:cNvSpPr/>
                      <wps:spPr>
                        <a:xfrm>
                          <a:off x="0" y="0"/>
                          <a:ext cx="3495675" cy="2004695"/>
                        </a:xfrm>
                        <a:prstGeom prst="cloud">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71C7F" id="Cloud 231" o:spid="_x0000_s1026" style="position:absolute;margin-left:474.75pt;margin-top:9.5pt;width:275.25pt;height:157.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ZgQIAAF8FAAAOAAAAZHJzL2Uyb0RvYy54bWysVE1vGyEQvVfqf0Dcm7Ud22lWXkeWo1SV&#10;oiRqUuVMWLBRgaGAvXZ/fQd2vXZTn6pegGE+3/CG2c3OaLIVPiiwFR1eDCgRlkOt7Kqi31/uPn2m&#10;JERma6bBioruRaA3848fZo0rxQjWoGvhCQaxoWxcRdcxurIoAl8Lw8IFOGFRKcEbFlH0q6L2rMHo&#10;RhejwWBaNOBr54GLEPD2tlXSeY4vpeDxUcogItEVxdpiXn1e39JazGesXHnm1op3ZbB/qMIwZTFp&#10;H+qWRUY2Xv0VyijuIYCMFxxMAVIqLjIGRDMcvEPzvGZOZCzYnOD6NoX/F5Y/bJ88UXVFR5dDSiwz&#10;+EhLDZuapAtsT+NCiVbP7sl3UsBjwrqT3qQdUZBdbum+b6nYRcLx8nJ8PZleTSjhqMMHG0+vJylq&#10;cXR3PsQvAgxJh4rylDz3km3vQ2xtDzYpnYU7pTXes1LbtAbQqk53WUjMEUvtyZbhm8ddBoHpTqxQ&#10;Sp5FgtaCyae416KN+k1I7AmWP8qFZDYeYzLOhY3TDoa2aJ3cJFbQOw7POep4KKazTW4is7R3HJxz&#10;/DNj75Gzgo29s1EW/LkA9Y8+c2t/QN9iTvDfoN4jFTy0MxIcv1P4IPcsxCfmcShwfHDQ4yMuUkNT&#10;UehOlKzB/zp3n+yRq6ilpMEhq2j4uWFeUKK/WmTx9XA8TlOZhfHkaoSCP9W8nWrsxiwB3xR5itXl&#10;Y7KP+nCUHswr/geLlBVVzHLMjZSK/iAsYzv8+KNwsVhkM5xEx+K9fXY8BU9dTXx72b0y7zpWRiT0&#10;AxwGkpXvuNnaJk8Li00EqTJxj33t+o1TnLnf/TjpmziVs9XxX5z/BgAA//8DAFBLAwQUAAYACAAA&#10;ACEAHB28/+IAAAALAQAADwAAAGRycy9kb3ducmV2LnhtbEyPzU7DMBCE70i8g7VIXBC1oSklIU5V&#10;WiGVC4jChZsTL0mof6LYacLbsz3BbUfzaXYmX03WsCP2ofVOws1MAENXed26WsLH+9P1PbAQldPK&#10;eIcSfjDAqjg/y1Wm/eje8LiPNaMQFzIloYmxyzgPVYNWhZnv0JH35XurIsm+5rpXI4Vbw2+FuONW&#10;tY4+NKrDTYPVYT9YCZtd6f2VWY6Hx/X2e7dNnl9fhk8pLy+m9QOwiFP8g+FUn6pDQZ1KPzgdmJGQ&#10;JumCUDJS2nQCFkLQVUqYz5Ml8CLn/zcUvwAAAP//AwBQSwECLQAUAAYACAAAACEAtoM4kv4AAADh&#10;AQAAEwAAAAAAAAAAAAAAAAAAAAAAW0NvbnRlbnRfVHlwZXNdLnhtbFBLAQItABQABgAIAAAAIQA4&#10;/SH/1gAAAJQBAAALAAAAAAAAAAAAAAAAAC8BAABfcmVscy8ucmVsc1BLAQItABQABgAIAAAAIQCZ&#10;/cyZgQIAAF8FAAAOAAAAAAAAAAAAAAAAAC4CAABkcnMvZTJvRG9jLnhtbFBLAQItABQABgAIAAAA&#10;IQAcHbz/4gAAAAsBAAAPAAAAAAAAAAAAAAAAANsEAABkcnMvZG93bnJldi54bWxQSwUGAAAAAAQA&#10;BADzAAAA6g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379750,1214743;174784,1177758;560603,1619487;470945,1637168;1333373,1813971;1279320,1733226;2332635,1612619;2311030,1701206;2761664,1065180;3024730,1396326;3382227,712502;3265058,836682;3101117,251793;3107267,310449;2352945,183392;2412987,108588;1791614,219031;1820664,154529;1132858,240935;1238052,303489;333950,732688;315582,666840" o:connectangles="0,0,0,0,0,0,0,0,0,0,0,0,0,0,0,0,0,0,0,0,0,0"/>
              </v:shape>
            </w:pict>
          </mc:Fallback>
        </mc:AlternateContent>
      </w:r>
    </w:p>
    <w:p w:rsidR="00C10322" w:rsidRDefault="00060697" w:rsidP="00C10322">
      <w:pPr>
        <w:spacing w:line="276" w:lineRule="auto"/>
        <w:rPr>
          <w:rFonts w:cstheme="minorHAnsi"/>
          <w:b/>
          <w:sz w:val="32"/>
        </w:rPr>
      </w:pPr>
      <w:r w:rsidRPr="004B3A1C">
        <w:rPr>
          <w:rFonts w:cstheme="minorHAnsi"/>
          <w:b/>
          <w:noProof/>
          <w:sz w:val="32"/>
          <w:lang w:eastAsia="en-GB"/>
        </w:rPr>
        <mc:AlternateContent>
          <mc:Choice Requires="wps">
            <w:drawing>
              <wp:anchor distT="0" distB="0" distL="114300" distR="114300" simplePos="0" relativeHeight="251804672" behindDoc="0" locked="0" layoutInCell="1" allowOverlap="1" wp14:anchorId="2BA2A963" wp14:editId="1A490380">
                <wp:simplePos x="0" y="0"/>
                <wp:positionH relativeFrom="column">
                  <wp:posOffset>916305</wp:posOffset>
                </wp:positionH>
                <wp:positionV relativeFrom="paragraph">
                  <wp:posOffset>18415</wp:posOffset>
                </wp:positionV>
                <wp:extent cx="4714875" cy="1819275"/>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4714875" cy="1819275"/>
                        </a:xfrm>
                        <a:prstGeom prst="rect">
                          <a:avLst/>
                        </a:prstGeom>
                        <a:noFill/>
                        <a:ln w="6350">
                          <a:noFill/>
                        </a:ln>
                      </wps:spPr>
                      <wps:txbx>
                        <w:txbxContent>
                          <w:p w:rsidR="00562DF4" w:rsidRDefault="00562DF4" w:rsidP="00C10322">
                            <w:pPr>
                              <w:rPr>
                                <w:b/>
                                <w:u w:val="single"/>
                              </w:rPr>
                            </w:pPr>
                            <w:r>
                              <w:rPr>
                                <w:b/>
                                <w:u w:val="single"/>
                              </w:rPr>
                              <w:t>Results</w:t>
                            </w:r>
                          </w:p>
                          <w:tbl>
                            <w:tblPr>
                              <w:tblStyle w:val="TableGrid"/>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38"/>
                              <w:gridCol w:w="5279"/>
                            </w:tblGrid>
                            <w:tr w:rsidR="00562DF4">
                              <w:trPr>
                                <w:trHeight w:val="567"/>
                              </w:trPr>
                              <w:tc>
                                <w:tcPr>
                                  <w:tcW w:w="1838" w:type="dxa"/>
                                  <w:tcBorders>
                                    <w:top w:val="nil"/>
                                    <w:left w:val="nil"/>
                                    <w:bottom w:val="single" w:sz="12" w:space="0" w:color="auto"/>
                                    <w:right w:val="single" w:sz="12" w:space="0" w:color="auto"/>
                                  </w:tcBorders>
                                </w:tcPr>
                                <w:p w:rsidR="00562DF4" w:rsidRDefault="00562DF4">
                                  <w:pPr>
                                    <w:rPr>
                                      <w:b/>
                                      <w:u w:val="single"/>
                                    </w:rPr>
                                  </w:pPr>
                                </w:p>
                              </w:tc>
                              <w:tc>
                                <w:tcPr>
                                  <w:tcW w:w="5279" w:type="dxa"/>
                                  <w:tcBorders>
                                    <w:top w:val="nil"/>
                                    <w:left w:val="single" w:sz="12" w:space="0" w:color="auto"/>
                                    <w:bottom w:val="single" w:sz="12" w:space="0" w:color="auto"/>
                                    <w:right w:val="nil"/>
                                  </w:tcBorders>
                                </w:tcPr>
                                <w:p w:rsidR="00562DF4" w:rsidRDefault="00562DF4">
                                  <w:pPr>
                                    <w:rPr>
                                      <w:b/>
                                      <w:u w:val="single"/>
                                    </w:rPr>
                                  </w:pPr>
                                </w:p>
                              </w:tc>
                            </w:tr>
                            <w:tr w:rsidR="00562DF4">
                              <w:trPr>
                                <w:trHeight w:val="1701"/>
                              </w:trPr>
                              <w:tc>
                                <w:tcPr>
                                  <w:tcW w:w="1838" w:type="dxa"/>
                                  <w:tcBorders>
                                    <w:top w:val="single" w:sz="12" w:space="0" w:color="auto"/>
                                    <w:left w:val="nil"/>
                                    <w:bottom w:val="nil"/>
                                    <w:right w:val="single" w:sz="12" w:space="0" w:color="auto"/>
                                  </w:tcBorders>
                                </w:tcPr>
                                <w:p w:rsidR="00562DF4" w:rsidRDefault="00562DF4">
                                  <w:pPr>
                                    <w:rPr>
                                      <w:b/>
                                      <w:u w:val="single"/>
                                    </w:rPr>
                                  </w:pPr>
                                </w:p>
                              </w:tc>
                              <w:tc>
                                <w:tcPr>
                                  <w:tcW w:w="5279" w:type="dxa"/>
                                  <w:tcBorders>
                                    <w:top w:val="single" w:sz="12" w:space="0" w:color="auto"/>
                                    <w:left w:val="single" w:sz="12" w:space="0" w:color="auto"/>
                                    <w:bottom w:val="nil"/>
                                    <w:right w:val="nil"/>
                                  </w:tcBorders>
                                </w:tcPr>
                                <w:p w:rsidR="00562DF4" w:rsidRDefault="00562DF4">
                                  <w:pPr>
                                    <w:rPr>
                                      <w:b/>
                                      <w:u w:val="single"/>
                                    </w:rPr>
                                  </w:pPr>
                                </w:p>
                              </w:tc>
                            </w:tr>
                          </w:tbl>
                          <w:p w:rsidR="00562DF4" w:rsidRDefault="00562DF4" w:rsidP="00C10322">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2A963" id="Text Box 221" o:spid="_x0000_s1218" type="#_x0000_t202" style="position:absolute;margin-left:72.15pt;margin-top:1.45pt;width:371.25pt;height:143.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JsNAIAAF8EAAAOAAAAZHJzL2Uyb0RvYy54bWysVFFv2jAQfp+0/2D5fYRkoaWIULFWTJNQ&#10;WwmqPhvHJpEcn2cbEvbrd3YIRd2epr2Y893l7r77PjO/7xpFjsK6GnRB09GYEqE5lLXeF/R1u/oy&#10;pcR5pkumQIuCnoSj94vPn+atmYkMKlClsASLaDdrTUEr780sSRyvRMPcCIzQGJRgG+bxavdJaVmL&#10;1RuVZOPxTdKCLY0FLpxD72MfpItYX0rB/bOUTniiCoqz+XjaeO7CmSzmbLa3zFQ1P4/B/mGKhtUa&#10;m15KPTLPyMHWf5Rqam7BgfQjDk0CUtZcRAyIJh1/QLOpmBERCy7Hmcua3P8ry5+OL5bUZUGzLKVE&#10;swZJ2orOk2/QkeDDDbXGzTBxYzDVdxhApge/Q2cA3knbhF+ERDCOuz5d9hvKcXTmt2k+vZ1QwjGW&#10;TtO7DC9YP3n/3FjnvwtoSDAKapHAuFd2XDvfpw4poZuGVa1UJFFp0hb05utkHD+4RLC40tgjgOiH&#10;DZbvdl2Enab5AGUH5QkRWuhV4gxf1TjFmjn/wizKAkGh1P0zHlIBdoOzRUkF9tff/CEf2cIoJS3K&#10;rKDu54FZQYn6oZHHuzTPgy7jJZ/cZnix15HddUQfmgdAJSNTOF00Q75XgyktNG/4IpahK4aY5ti7&#10;oH4wH3wvfnxRXCyXMQmVaJhf643hoXTYa9jxtntj1pyJ8MjhEwyCZLMPfPS5PSPLgwdZR7LCpvut&#10;nglAFUe6zy8uPJPre8x6/19Y/AYAAP//AwBQSwMEFAAGAAgAAAAhAOcN6cTfAAAACQEAAA8AAABk&#10;cnMvZG93bnJldi54bWxMj0tLw0AUhfeC/2G4gjs7aYxlGjMpJVAE0UVrN+5uMtMkdB4xM22jv97r&#10;qi4/zuE8itVkDTvrMfTeSZjPEmDaNV71rpWw/9g8CGAholNovNMSvnWAVXl7U2Cu/MVt9XkXW0Yh&#10;LuQooYtxyDkPTacthpkftCPt4EeLkXBsuRrxQuHW8DRJFtxi76ihw0FXnW6Ou5OV8Fpt3nFbp1b8&#10;mOrl7bAevvafT1Le303rZ2BRT/Fqhr/5NB1K2lT7k1OBGeIseySrhHQJjHQhFnSlJhbLDHhZ8P8P&#10;yl8AAAD//wMAUEsBAi0AFAAGAAgAAAAhALaDOJL+AAAA4QEAABMAAAAAAAAAAAAAAAAAAAAAAFtD&#10;b250ZW50X1R5cGVzXS54bWxQSwECLQAUAAYACAAAACEAOP0h/9YAAACUAQAACwAAAAAAAAAAAAAA&#10;AAAvAQAAX3JlbHMvLnJlbHNQSwECLQAUAAYACAAAACEAWxsSbDQCAABfBAAADgAAAAAAAAAAAAAA&#10;AAAuAgAAZHJzL2Uyb0RvYy54bWxQSwECLQAUAAYACAAAACEA5w3pxN8AAAAJAQAADwAAAAAAAAAA&#10;AAAAAACOBAAAZHJzL2Rvd25yZXYueG1sUEsFBgAAAAAEAAQA8wAAAJoFAAAAAA==&#10;" filled="f" stroked="f" strokeweight=".5pt">
                <v:textbox>
                  <w:txbxContent>
                    <w:p w:rsidR="00562DF4" w:rsidRDefault="00562DF4" w:rsidP="00C10322">
                      <w:pPr>
                        <w:rPr>
                          <w:b/>
                          <w:u w:val="single"/>
                        </w:rPr>
                      </w:pPr>
                      <w:r>
                        <w:rPr>
                          <w:b/>
                          <w:u w:val="single"/>
                        </w:rPr>
                        <w:t>Results</w:t>
                      </w:r>
                    </w:p>
                    <w:tbl>
                      <w:tblPr>
                        <w:tblStyle w:val="TableGrid"/>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38"/>
                        <w:gridCol w:w="5279"/>
                      </w:tblGrid>
                      <w:tr w:rsidR="00562DF4">
                        <w:trPr>
                          <w:trHeight w:val="567"/>
                        </w:trPr>
                        <w:tc>
                          <w:tcPr>
                            <w:tcW w:w="1838" w:type="dxa"/>
                            <w:tcBorders>
                              <w:top w:val="nil"/>
                              <w:left w:val="nil"/>
                              <w:bottom w:val="single" w:sz="12" w:space="0" w:color="auto"/>
                              <w:right w:val="single" w:sz="12" w:space="0" w:color="auto"/>
                            </w:tcBorders>
                          </w:tcPr>
                          <w:p w:rsidR="00562DF4" w:rsidRDefault="00562DF4">
                            <w:pPr>
                              <w:rPr>
                                <w:b/>
                                <w:u w:val="single"/>
                              </w:rPr>
                            </w:pPr>
                          </w:p>
                        </w:tc>
                        <w:tc>
                          <w:tcPr>
                            <w:tcW w:w="5279" w:type="dxa"/>
                            <w:tcBorders>
                              <w:top w:val="nil"/>
                              <w:left w:val="single" w:sz="12" w:space="0" w:color="auto"/>
                              <w:bottom w:val="single" w:sz="12" w:space="0" w:color="auto"/>
                              <w:right w:val="nil"/>
                            </w:tcBorders>
                          </w:tcPr>
                          <w:p w:rsidR="00562DF4" w:rsidRDefault="00562DF4">
                            <w:pPr>
                              <w:rPr>
                                <w:b/>
                                <w:u w:val="single"/>
                              </w:rPr>
                            </w:pPr>
                          </w:p>
                        </w:tc>
                      </w:tr>
                      <w:tr w:rsidR="00562DF4">
                        <w:trPr>
                          <w:trHeight w:val="1701"/>
                        </w:trPr>
                        <w:tc>
                          <w:tcPr>
                            <w:tcW w:w="1838" w:type="dxa"/>
                            <w:tcBorders>
                              <w:top w:val="single" w:sz="12" w:space="0" w:color="auto"/>
                              <w:left w:val="nil"/>
                              <w:bottom w:val="nil"/>
                              <w:right w:val="single" w:sz="12" w:space="0" w:color="auto"/>
                            </w:tcBorders>
                          </w:tcPr>
                          <w:p w:rsidR="00562DF4" w:rsidRDefault="00562DF4">
                            <w:pPr>
                              <w:rPr>
                                <w:b/>
                                <w:u w:val="single"/>
                              </w:rPr>
                            </w:pPr>
                          </w:p>
                        </w:tc>
                        <w:tc>
                          <w:tcPr>
                            <w:tcW w:w="5279" w:type="dxa"/>
                            <w:tcBorders>
                              <w:top w:val="single" w:sz="12" w:space="0" w:color="auto"/>
                              <w:left w:val="single" w:sz="12" w:space="0" w:color="auto"/>
                              <w:bottom w:val="nil"/>
                              <w:right w:val="nil"/>
                            </w:tcBorders>
                          </w:tcPr>
                          <w:p w:rsidR="00562DF4" w:rsidRDefault="00562DF4">
                            <w:pPr>
                              <w:rPr>
                                <w:b/>
                                <w:u w:val="single"/>
                              </w:rPr>
                            </w:pPr>
                          </w:p>
                        </w:tc>
                      </w:tr>
                    </w:tbl>
                    <w:p w:rsidR="00562DF4" w:rsidRDefault="00562DF4" w:rsidP="00C10322">
                      <w:pPr>
                        <w:rPr>
                          <w:b/>
                          <w:u w:val="single"/>
                        </w:rPr>
                      </w:pPr>
                    </w:p>
                  </w:txbxContent>
                </v:textbox>
              </v:shape>
            </w:pict>
          </mc:Fallback>
        </mc:AlternateContent>
      </w:r>
    </w:p>
    <w:p w:rsidR="00C10322" w:rsidRDefault="00C10322"/>
    <w:p w:rsidR="00C10322" w:rsidRDefault="00C10322"/>
    <w:p w:rsidR="00C10322" w:rsidRDefault="00C10322"/>
    <w:p w:rsidR="00C10322" w:rsidRDefault="00C10322"/>
    <w:p w:rsidR="00C10322" w:rsidRDefault="00C10322"/>
    <w:p w:rsidR="00C10322" w:rsidRDefault="00C10322"/>
    <w:p w:rsidR="00C10322" w:rsidRDefault="00562DF4">
      <w:r w:rsidRPr="006B040C">
        <w:rPr>
          <w:rFonts w:cstheme="minorHAnsi"/>
          <w:b/>
          <w:noProof/>
          <w:sz w:val="32"/>
          <w:lang w:eastAsia="en-GB"/>
        </w:rPr>
        <mc:AlternateContent>
          <mc:Choice Requires="wps">
            <w:drawing>
              <wp:anchor distT="45720" distB="45720" distL="114300" distR="114300" simplePos="0" relativeHeight="251948032" behindDoc="0" locked="0" layoutInCell="1" allowOverlap="1" wp14:anchorId="7E17F261" wp14:editId="77BA6BDF">
                <wp:simplePos x="0" y="0"/>
                <wp:positionH relativeFrom="column">
                  <wp:posOffset>1304430</wp:posOffset>
                </wp:positionH>
                <wp:positionV relativeFrom="paragraph">
                  <wp:posOffset>173</wp:posOffset>
                </wp:positionV>
                <wp:extent cx="7391400" cy="467360"/>
                <wp:effectExtent l="0" t="0" r="19050" b="27940"/>
                <wp:wrapSquare wrapText="bothSides"/>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467360"/>
                        </a:xfrm>
                        <a:prstGeom prst="rect">
                          <a:avLst/>
                        </a:prstGeom>
                        <a:solidFill>
                          <a:srgbClr val="FFFFFF"/>
                        </a:solidFill>
                        <a:ln w="9525">
                          <a:solidFill>
                            <a:srgbClr val="000000"/>
                          </a:solidFill>
                          <a:miter lim="800000"/>
                          <a:headEnd/>
                          <a:tailEnd/>
                        </a:ln>
                      </wps:spPr>
                      <wps:txbx>
                        <w:txbxContent>
                          <w:p w:rsidR="00562DF4" w:rsidRDefault="00562DF4" w:rsidP="00233C66">
                            <w:r>
                              <w:t>Unit /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7F261" id="_x0000_s1219" type="#_x0000_t202" style="position:absolute;margin-left:102.7pt;margin-top:0;width:582pt;height:36.8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3OKQIAAE8EAAAOAAAAZHJzL2Uyb0RvYy54bWysVNtu2zAMfR+wfxD0vthOc2mNOEWXLsOA&#10;7gK0+wBZlmNhkqhJSuzu60fJSRZ028swPwiiSB2R55Be3Q5akYNwXoKpaDHJKRGGQyPNrqJfn7Zv&#10;rinxgZmGKTCios/C09v161er3pZiCh2oRjiCIMaXva1oF4Its8zzTmjmJ2CFQWcLTrOApttljWM9&#10;omuVTfN8kfXgGuuAC+/x9H500nXCb1vBw+e29SIQVVHMLaTVpbWOa7ZesXLnmO0kP6bB/iELzaTB&#10;R89Q9ywwsnfyNygtuQMPbZhw0Bm0reQi1YDVFPmLah47ZkWqBcnx9kyT/3+w/NPhiyOyqegsX1Ji&#10;mEaRnsQQyFsYyDTy01tfYtijxcAw4DHqnGr19gH4N08MbDpmduLOOeg7wRrMr4g3s4urI46PIHX/&#10;ERp8hu0DJKChdTqSh3QQREedns/axFQ4Hi6vbopZji6OvtliebVI4mWsPN22zof3AjSJm4o61D6h&#10;s8ODDzEbVp5C4mMelGy2UqlkuF29UY4cGPbJNn2pgBdhypC+ojfz6Xwk4K8Qefr+BKFlwIZXUlf0&#10;+hzEykjbO9OkdgxMqnGPKStz5DFSN5IYhnpIkhXF/CRQDc0zUutg7HCcSNx04H5Q0mN3V9R/3zMn&#10;KFEfDMqDXM7iOCRjNl9O0XCXnvrSwwxHqIoGSsbtJqQRiswZuEMZW5kYjnqPmRyTxq5NxB8nLI7F&#10;pZ2ifv0H1j8BAAD//wMAUEsDBBQABgAIAAAAIQAvBNpm3gAAAAgBAAAPAAAAZHJzL2Rvd25yZXYu&#10;eG1sTI/BTsMwEETvSPyDtUhcUOvQlLQN2VQICURv0CK4uvE2iYjXwXbT8Pe4JziOZjTzpliPphMD&#10;Od9aRridJiCIK6tbrhHed0+TJQgfFGvVWSaEH/KwLi8vCpVre+I3GrahFrGEfa4QmhD6XEpfNWSU&#10;n9qeOHoH64wKUbpaaqdOsdx0cpYkmTSq5bjQqJ4eG6q+tkeDsJy/DJ9+k75+VNmhW4WbxfD87RCv&#10;r8aHexCBxvAXhjN+RIcyMu3tkbUXHcIsuZvHKEJ8dLbTbBX1HmGRZiDLQv4/UP4CAAD//wMAUEsB&#10;Ai0AFAAGAAgAAAAhALaDOJL+AAAA4QEAABMAAAAAAAAAAAAAAAAAAAAAAFtDb250ZW50X1R5cGVz&#10;XS54bWxQSwECLQAUAAYACAAAACEAOP0h/9YAAACUAQAACwAAAAAAAAAAAAAAAAAvAQAAX3JlbHMv&#10;LnJlbHNQSwECLQAUAAYACAAAACEAERJtzikCAABPBAAADgAAAAAAAAAAAAAAAAAuAgAAZHJzL2Uy&#10;b0RvYy54bWxQSwECLQAUAAYACAAAACEALwTaZt4AAAAIAQAADwAAAAAAAAAAAAAAAACDBAAAZHJz&#10;L2Rvd25yZXYueG1sUEsFBgAAAAAEAAQA8wAAAI4FAAAAAA==&#10;">
                <v:textbox>
                  <w:txbxContent>
                    <w:p w:rsidR="00562DF4" w:rsidRDefault="00562DF4" w:rsidP="00233C66">
                      <w:r>
                        <w:t>Unit / Topic:</w:t>
                      </w:r>
                    </w:p>
                  </w:txbxContent>
                </v:textbox>
                <w10:wrap type="square"/>
              </v:shape>
            </w:pict>
          </mc:Fallback>
        </mc:AlternateContent>
      </w:r>
    </w:p>
    <w:p w:rsidR="00C10322" w:rsidRDefault="00C10322"/>
    <w:p w:rsidR="00233C66" w:rsidRDefault="00233C66" w:rsidP="00233C66">
      <w:pPr>
        <w:spacing w:line="276" w:lineRule="auto"/>
        <w:jc w:val="center"/>
        <w:rPr>
          <w:rFonts w:cstheme="minorHAnsi"/>
          <w:b/>
          <w:sz w:val="32"/>
        </w:rPr>
      </w:pPr>
    </w:p>
    <w:p w:rsidR="00233C66" w:rsidRDefault="00D26A6F" w:rsidP="00233C66">
      <w:pPr>
        <w:spacing w:line="276" w:lineRule="auto"/>
        <w:jc w:val="center"/>
        <w:rPr>
          <w:rFonts w:cstheme="minorHAnsi"/>
          <w:b/>
          <w:sz w:val="32"/>
        </w:rPr>
      </w:pPr>
      <w:r>
        <w:rPr>
          <w:noProof/>
          <w:lang w:eastAsia="en-GB"/>
        </w:rPr>
        <mc:AlternateContent>
          <mc:Choice Requires="wps">
            <w:drawing>
              <wp:anchor distT="0" distB="0" distL="114300" distR="114300" simplePos="0" relativeHeight="251824128" behindDoc="0" locked="0" layoutInCell="1" allowOverlap="1" wp14:anchorId="45C934EF" wp14:editId="53009674">
                <wp:simplePos x="0" y="0"/>
                <wp:positionH relativeFrom="column">
                  <wp:posOffset>318770</wp:posOffset>
                </wp:positionH>
                <wp:positionV relativeFrom="paragraph">
                  <wp:posOffset>269875</wp:posOffset>
                </wp:positionV>
                <wp:extent cx="1308735" cy="378460"/>
                <wp:effectExtent l="0" t="0" r="5715" b="2540"/>
                <wp:wrapNone/>
                <wp:docPr id="238" name="Text Box 238"/>
                <wp:cNvGraphicFramePr/>
                <a:graphic xmlns:a="http://schemas.openxmlformats.org/drawingml/2006/main">
                  <a:graphicData uri="http://schemas.microsoft.com/office/word/2010/wordprocessingShape">
                    <wps:wsp>
                      <wps:cNvSpPr txBox="1"/>
                      <wps:spPr>
                        <a:xfrm>
                          <a:off x="0" y="0"/>
                          <a:ext cx="1308735" cy="378460"/>
                        </a:xfrm>
                        <a:prstGeom prst="rect">
                          <a:avLst/>
                        </a:prstGeom>
                        <a:solidFill>
                          <a:schemeClr val="lt1"/>
                        </a:solidFill>
                        <a:ln w="6350">
                          <a:noFill/>
                        </a:ln>
                      </wps:spPr>
                      <wps:txbx>
                        <w:txbxContent>
                          <w:p w:rsidR="00562DF4" w:rsidRDefault="00562DF4" w:rsidP="00C10322">
                            <w:pPr>
                              <w:rPr>
                                <w:sz w:val="32"/>
                              </w:rPr>
                            </w:pPr>
                            <w:r>
                              <w:rPr>
                                <w:sz w:val="32"/>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C934EF" id="Text Box 238" o:spid="_x0000_s1220" type="#_x0000_t202" style="position:absolute;left:0;text-align:left;margin-left:25.1pt;margin-top:21.25pt;width:103.05pt;height:29.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USAIAAIYEAAAOAAAAZHJzL2Uyb0RvYy54bWysVEuP2jAQvlfqf7B8L0l4NyKsKCuqSmh3&#10;Jaj2bByHRHI8rm1I6K/v2CEs3fZU9eLMeMbz+L6ZLB7aWpKzMLYCldFkEFMiFIe8UseMft9vPs0p&#10;sY6pnElQIqMXYenD8uOHRaNTMYQSZC4MwSDKpo3OaOmcTqPI8lLUzA5AC4XGAkzNHKrmGOWGNRi9&#10;ltEwjqdRAybXBriwFm8fOyNdhvhFIbh7LgorHJEZxdpcOE04D/6MlguWHg3TZcWvZbB/qKJmlcKk&#10;t1CPzDFyMtUfoeqKG7BQuAGHOoKiqLgIPWA3Sfyum13JtAi9IDhW32Cy/y8sfzq/GFLlGR2OkCrF&#10;aiRpL1pHvkBL/B0i1GibouNOo6tr0YBM9/cWL33jbWFq/8WWCNoR68sNXx+O+0ejeD4bTSjhaBvN&#10;5uNpICB6e62NdV8F1MQLGTXIX4CVnbfWYSXo2rv4ZBZklW8qKYPiZ0aspSFnhmxLF2rEF795SUWa&#10;jE5HkzgEVuCfd5GlwgS+164nL7n20AZ0kmTad3yA/IJAGOiGyWq+qbDaLbPuhRmcHuwdN8I941FI&#10;wGxwlSgpwfz82733R1LRSkmD05hR++PEjKBEflNI9+dkPPbjG5TxZDZExdxbDvcWdarXgBAkuHua&#10;B9H7O9mLhYH6FRdn5bOiiSmOuTPqenHtuh3BxeNitQpOOLCaua3aae5De8g9F/v2lRl9Jcwh1U/Q&#10;zy1L3/HW+fqXClYnB0UVSPVId6heCcBhD1xfF9Nv070evN5+H8tfAAAA//8DAFBLAwQUAAYACAAA&#10;ACEAth0cEeAAAAAJAQAADwAAAGRycy9kb3ducmV2LnhtbEyPTUvEMBCG74L/IYzgRdx0U7tKbbqI&#10;+AHe3PqBt2wztsVmUppsW/+940mPw/vwvs8U28X1YsIxdJ40rFcJCKTa244aDS/V/fkViBANWdN7&#10;Qg3fGGBbHh8VJrd+pmecdrERXEIhNxraGIdcylC36ExY+QGJs08/OhP5HBtpRzNzueulSpKNdKYj&#10;XmjNgLct1l+7g9Pwcda8P4Xl4XVOs3S4e5yqyzdbaX16stxcg4i4xD8YfvVZHUp22vsD2SB6DVmi&#10;mNRwoTIQnKtsk4LYM5ioNciykP8/KH8AAAD//wMAUEsBAi0AFAAGAAgAAAAhALaDOJL+AAAA4QEA&#10;ABMAAAAAAAAAAAAAAAAAAAAAAFtDb250ZW50X1R5cGVzXS54bWxQSwECLQAUAAYACAAAACEAOP0h&#10;/9YAAACUAQAACwAAAAAAAAAAAAAAAAAvAQAAX3JlbHMvLnJlbHNQSwECLQAUAAYACAAAACEA/hJb&#10;lEgCAACGBAAADgAAAAAAAAAAAAAAAAAuAgAAZHJzL2Uyb0RvYy54bWxQSwECLQAUAAYACAAAACEA&#10;th0cEeAAAAAJAQAADwAAAAAAAAAAAAAAAACiBAAAZHJzL2Rvd25yZXYueG1sUEsFBgAAAAAEAAQA&#10;8wAAAK8FAAAAAA==&#10;" fillcolor="white [3201]" stroked="f" strokeweight=".5pt">
                <v:textbox>
                  <w:txbxContent>
                    <w:p w:rsidR="00562DF4" w:rsidRDefault="00562DF4" w:rsidP="00C10322">
                      <w:pPr>
                        <w:rPr>
                          <w:sz w:val="32"/>
                        </w:rPr>
                      </w:pPr>
                      <w:r>
                        <w:rPr>
                          <w:sz w:val="32"/>
                        </w:rPr>
                        <w:t>NOTES:</w:t>
                      </w:r>
                    </w:p>
                  </w:txbxContent>
                </v:textbox>
              </v:shape>
            </w:pict>
          </mc:Fallback>
        </mc:AlternateContent>
      </w:r>
      <w:r w:rsidR="00562DF4" w:rsidRPr="00B13573">
        <w:rPr>
          <w:rFonts w:cstheme="minorHAnsi"/>
          <w:b/>
          <w:noProof/>
          <w:sz w:val="32"/>
          <w:lang w:eastAsia="en-GB"/>
        </w:rPr>
        <mc:AlternateContent>
          <mc:Choice Requires="wps">
            <w:drawing>
              <wp:anchor distT="45720" distB="45720" distL="114300" distR="114300" simplePos="0" relativeHeight="251947008" behindDoc="0" locked="0" layoutInCell="1" allowOverlap="1" wp14:anchorId="5898D3FB" wp14:editId="7A0916FA">
                <wp:simplePos x="0" y="0"/>
                <wp:positionH relativeFrom="column">
                  <wp:posOffset>1327480</wp:posOffset>
                </wp:positionH>
                <wp:positionV relativeFrom="paragraph">
                  <wp:posOffset>11430</wp:posOffset>
                </wp:positionV>
                <wp:extent cx="3248025" cy="1404620"/>
                <wp:effectExtent l="0" t="0" r="9525" b="0"/>
                <wp:wrapSquare wrapText="bothSides"/>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solidFill>
                          <a:srgbClr val="FFFFFF"/>
                        </a:solidFill>
                        <a:ln w="9525">
                          <a:noFill/>
                          <a:miter lim="800000"/>
                          <a:headEnd/>
                          <a:tailEnd/>
                        </a:ln>
                      </wps:spPr>
                      <wps:txbx>
                        <w:txbxContent>
                          <w:p w:rsidR="00562DF4" w:rsidRPr="00B13573" w:rsidRDefault="00562DF4" w:rsidP="00233C66">
                            <w:pPr>
                              <w:rPr>
                                <w:sz w:val="44"/>
                              </w:rPr>
                            </w:pPr>
                            <w:r>
                              <w:rPr>
                                <w:rFonts w:cstheme="minorHAnsi"/>
                                <w:b/>
                                <w:sz w:val="32"/>
                              </w:rPr>
                              <w:t>Transform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98D3FB" id="_x0000_s1221" type="#_x0000_t202" style="position:absolute;left:0;text-align:left;margin-left:104.55pt;margin-top:.9pt;width:255.75pt;height:110.6pt;z-index:251947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GhJwIAACcEAAAOAAAAZHJzL2Uyb0RvYy54bWysU9uO2yAQfa/Uf0C8N77UyWatOKtttqkq&#10;bS/Sbj8AYxyjYoYCiZ1+/Q44SaPtW1UeEDAzhzNnZlZ3Y6/IQVgnQVc0m6WUCM2hkXpX0R/P23dL&#10;SpxnumEKtKjoUTh6t377ZjWYUuTQgWqEJQiiXTmYinbemzJJHO9Ez9wMjNBobMH2zOPV7pLGsgHR&#10;e5XkabpIBrCNscCFc/j6MBnpOuK3reD+W9s64YmqKHLzcbdxr8OerFes3FlmOslPNNg/sOiZ1Pjp&#10;BeqBeUb2Vv4F1UtuwUHrZxz6BNpWchFzwGyy9FU2Tx0zIuaC4jhzkcn9P1j+9fDdEtlUtEgXlGjW&#10;Y5GexejJBxhJHvQZjCvR7cmgox/xGescc3XmEfhPRzRsOqZ34t5aGDrBGuSXhcjkKnTCcQGkHr5A&#10;g9+wvYcINLa2D+KhHATRsU7HS20CFY6P7/NimeZzSjjasiItFnmsXsLKc7ixzn8S0JNwqKjF4kd4&#10;dnh0PtBh5dkl/OZAyWYrlYoXu6s3ypIDw0bZxhUzeOWmNBkqejtHIiFKQ4iPPdRLj42sZF/RZRrW&#10;1FpBjo+6iS6eSTWdkYnSJ32CJJM4fqzHWIosuzkLX0NzRMksTJ2Lk4aHDuxvSgbs2oq6X3tmBSXq&#10;s0bZb7OiCG0eL8X8BjUi9tpSX1uY5ghVUU/JdNz4OBpREHOP5dnKKFyo48TkRBq7Mep5mpzQ7tf3&#10;6PVnvtcvAAAA//8DAFBLAwQUAAYACAAAACEA3/tD4dwAAAAJAQAADwAAAGRycy9kb3ducmV2Lnht&#10;bEyPwU7DMBBE70j8g7VI3KjdIAoNcaqKigsHJAoSPbqxE0fYa8t20/D3LCc4rt5o9k2zmb1jk0l5&#10;DChhuRDADHZBjzhI+Hh/vnkAlotCrVxAI+HbZNi0lxeNqnU445uZ9mVgVIK5VhJsKbHmPHfWeJUX&#10;IRok1ofkVaEzDVwndaZy73glxIp7NSJ9sCqaJ2u6r/3JS/j0dtS79HrotZt2L/32Ls4pSnl9NW8f&#10;gRUzl78w/OqTOrTkdAwn1Jk5CZVYLylKgBYQv6/ECtiRQHUrgLcN/7+g/QEAAP//AwBQSwECLQAU&#10;AAYACAAAACEAtoM4kv4AAADhAQAAEwAAAAAAAAAAAAAAAAAAAAAAW0NvbnRlbnRfVHlwZXNdLnht&#10;bFBLAQItABQABgAIAAAAIQA4/SH/1gAAAJQBAAALAAAAAAAAAAAAAAAAAC8BAABfcmVscy8ucmVs&#10;c1BLAQItABQABgAIAAAAIQDNFhGhJwIAACcEAAAOAAAAAAAAAAAAAAAAAC4CAABkcnMvZTJvRG9j&#10;LnhtbFBLAQItABQABgAIAAAAIQDf+0Ph3AAAAAkBAAAPAAAAAAAAAAAAAAAAAIEEAABkcnMvZG93&#10;bnJldi54bWxQSwUGAAAAAAQABADzAAAAigUAAAAA&#10;" stroked="f">
                <v:textbox style="mso-fit-shape-to-text:t">
                  <w:txbxContent>
                    <w:p w:rsidR="00562DF4" w:rsidRPr="00B13573" w:rsidRDefault="00562DF4" w:rsidP="00233C66">
                      <w:pPr>
                        <w:rPr>
                          <w:sz w:val="44"/>
                        </w:rPr>
                      </w:pPr>
                      <w:r>
                        <w:rPr>
                          <w:rFonts w:cstheme="minorHAnsi"/>
                          <w:b/>
                          <w:sz w:val="32"/>
                        </w:rPr>
                        <w:t>Transform</w:t>
                      </w:r>
                    </w:p>
                  </w:txbxContent>
                </v:textbox>
                <w10:wrap type="square"/>
              </v:shape>
            </w:pict>
          </mc:Fallback>
        </mc:AlternateContent>
      </w:r>
    </w:p>
    <w:p w:rsidR="00C10322" w:rsidRDefault="00C10322" w:rsidP="00C10322">
      <w:pPr>
        <w:spacing w:line="276" w:lineRule="auto"/>
        <w:jc w:val="center"/>
        <w:rPr>
          <w:rFonts w:cstheme="minorHAnsi"/>
          <w:b/>
          <w:sz w:val="32"/>
        </w:rPr>
      </w:pPr>
      <w:r>
        <w:rPr>
          <w:noProof/>
          <w:lang w:eastAsia="en-GB"/>
        </w:rPr>
        <mc:AlternateContent>
          <mc:Choice Requires="wps">
            <w:drawing>
              <wp:anchor distT="0" distB="0" distL="114300" distR="114300" simplePos="0" relativeHeight="251822080" behindDoc="0" locked="0" layoutInCell="1" allowOverlap="1" wp14:anchorId="49C36A02" wp14:editId="68C6ABDC">
                <wp:simplePos x="0" y="0"/>
                <wp:positionH relativeFrom="column">
                  <wp:posOffset>6652260</wp:posOffset>
                </wp:positionH>
                <wp:positionV relativeFrom="paragraph">
                  <wp:posOffset>831215</wp:posOffset>
                </wp:positionV>
                <wp:extent cx="1355725" cy="26797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1355725" cy="267970"/>
                        </a:xfrm>
                        <a:prstGeom prst="rect">
                          <a:avLst/>
                        </a:prstGeom>
                        <a:noFill/>
                        <a:ln w="6350">
                          <a:noFill/>
                        </a:ln>
                      </wps:spPr>
                      <wps:txbx>
                        <w:txbxContent>
                          <w:p w:rsidR="00562DF4" w:rsidRDefault="00562DF4" w:rsidP="00C10322">
                            <w:pPr>
                              <w:rPr>
                                <w:sz w:val="28"/>
                              </w:rPr>
                            </w:pPr>
                            <w:r>
                              <w:rPr>
                                <w:sz w:val="28"/>
                              </w:rPr>
                              <w:t>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C36A02" id="Text Box 237" o:spid="_x0000_s1222" type="#_x0000_t202" style="position:absolute;left:0;text-align:left;margin-left:523.8pt;margin-top:65.45pt;width:106.75pt;height:21.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4MNAIAAF4EAAAOAAAAZHJzL2Uyb0RvYy54bWysVE2P2yAQvVfqf0DcG8f53LXirNJdpaoU&#10;7a6UVHsmGGJLmKFAYqe/vgOOs9G2p6oXPDAfzHtv8OKhrRU5Cesq0DlNB0NKhOZQVPqQ0x+79Zc7&#10;SpxnumAKtMjpWTj6sPz8adGYTIygBFUIS7CIdlljclp6b7IkcbwUNXMDMEKjU4KtmcetPSSFZQ1W&#10;r1UyGg5nSQO2MBa4cA5PnzonXcb6UgruX6R0whOVU+zNx9XGdR/WZLlg2cEyU1b80gb7hy5qVmm8&#10;9FrqiXlGjrb6o1RdcQsOpB9wqBOQsuIiYkA06fADmm3JjIhYkBxnrjS5/1eWP59eLamKnI7Gc0o0&#10;q1GknWg9+QotCWfIUGNchoFbg6G+RQcq3Z87PAzAW2nr8EVIBP3I9fnKbyjHQ9J4Op2PppRw9I1m&#10;8/t5FCB5zzbW+W8CahKMnFrUL9LKThvnsRMM7UPCZRrWlVJRQ6VJk9PZeDqMCVcPZiiNiQFD12uw&#10;fLtvI+o0veuR7KE4I0AL3ZA4w9cVdrFhzr8yi1OBmHDS/QsuUgHeBheLkhLsr7+dh3gUC72UNDhl&#10;OXU/j8wKStR3jTLep5NJGMu4mSA5uLG3nv2tRx/rR8BBTvFNGR7NEO9Vb0oL9Rs+iFW4FV1Mc7w7&#10;p743H303+/iguFitYhAOomF+o7eGh9KB18Dxrn1j1lyE8CjhM/TzyLIPenSxnSKrowdZRbEC0x2r&#10;FwFwiKOGlwcXXsntPka9/xaWvwEAAP//AwBQSwMEFAAGAAgAAAAhAO7uNmnjAAAADQEAAA8AAABk&#10;cnMvZG93bnJldi54bWxMj81OwzAQhO9IvIO1SNyonRTSEuJUVaQKCcGhpRduTrxNIvwTYrcNPD3b&#10;E9xmtJ9mZ4rVZA074Rh67yQkMwEMXeN171oJ+/fN3RJYiMppZbxDCd8YYFVeXxUq1/7stnjaxZZR&#10;iAu5ktDFOOSch6ZDq8LMD+jodvCjVZHs2HI9qjOFW8NTITJuVe/oQ6cGrDpsPndHK+Gl2rypbZ3a&#10;5Y+pnl8P6+Fr//Eg5e3NtH4CFnGKfzBc6lN1KKlT7Y9OB2bIi/tFRiypuXgEdkHSLEmA1aQW8wR4&#10;WfD/K8pfAAAA//8DAFBLAQItABQABgAIAAAAIQC2gziS/gAAAOEBAAATAAAAAAAAAAAAAAAAAAAA&#10;AABbQ29udGVudF9UeXBlc10ueG1sUEsBAi0AFAAGAAgAAAAhADj9If/WAAAAlAEAAAsAAAAAAAAA&#10;AAAAAAAALwEAAF9yZWxzLy5yZWxzUEsBAi0AFAAGAAgAAAAhAO4HLgw0AgAAXgQAAA4AAAAAAAAA&#10;AAAAAAAALgIAAGRycy9lMm9Eb2MueG1sUEsBAi0AFAAGAAgAAAAhAO7uNmnjAAAADQEAAA8AAAAA&#10;AAAAAAAAAAAAjgQAAGRycy9kb3ducmV2LnhtbFBLBQYAAAAABAAEAPMAAACeBQAAAAA=&#10;" filled="f" stroked="f" strokeweight=".5pt">
                <v:textbox>
                  <w:txbxContent>
                    <w:p w:rsidR="00562DF4" w:rsidRDefault="00562DF4" w:rsidP="00C10322">
                      <w:pPr>
                        <w:rPr>
                          <w:sz w:val="28"/>
                        </w:rPr>
                      </w:pPr>
                      <w:r>
                        <w:rPr>
                          <w:sz w:val="28"/>
                        </w:rPr>
                        <w:t>Picture</w:t>
                      </w:r>
                    </w:p>
                  </w:txbxContent>
                </v:textbox>
              </v:shape>
            </w:pict>
          </mc:Fallback>
        </mc:AlternateContent>
      </w:r>
    </w:p>
    <w:p w:rsidR="00C10322" w:rsidRDefault="00D26A6F" w:rsidP="00233C66">
      <w:pPr>
        <w:spacing w:line="276" w:lineRule="auto"/>
        <w:rPr>
          <w:rFonts w:cstheme="minorHAnsi"/>
          <w:b/>
          <w:sz w:val="32"/>
        </w:rPr>
      </w:pPr>
      <w:r>
        <w:rPr>
          <w:noProof/>
          <w:lang w:eastAsia="en-GB"/>
        </w:rPr>
        <mc:AlternateContent>
          <mc:Choice Requires="wps">
            <w:drawing>
              <wp:anchor distT="0" distB="0" distL="114300" distR="114300" simplePos="0" relativeHeight="251819008" behindDoc="0" locked="0" layoutInCell="1" allowOverlap="1" wp14:anchorId="28BC0EA9" wp14:editId="518B26E9">
                <wp:simplePos x="0" y="0"/>
                <wp:positionH relativeFrom="column">
                  <wp:posOffset>-93980</wp:posOffset>
                </wp:positionH>
                <wp:positionV relativeFrom="paragraph">
                  <wp:posOffset>255270</wp:posOffset>
                </wp:positionV>
                <wp:extent cx="4902772" cy="3720465"/>
                <wp:effectExtent l="0" t="247650" r="469900" b="813435"/>
                <wp:wrapNone/>
                <wp:docPr id="243" name="Text Box 243"/>
                <wp:cNvGraphicFramePr/>
                <a:graphic xmlns:a="http://schemas.openxmlformats.org/drawingml/2006/main">
                  <a:graphicData uri="http://schemas.microsoft.com/office/word/2010/wordprocessingShape">
                    <wps:wsp>
                      <wps:cNvSpPr txBox="1"/>
                      <wps:spPr>
                        <a:xfrm>
                          <a:off x="0" y="0"/>
                          <a:ext cx="4902772" cy="3720465"/>
                        </a:xfrm>
                        <a:prstGeom prst="rect">
                          <a:avLst/>
                        </a:prstGeom>
                        <a:solidFill>
                          <a:schemeClr val="lt1"/>
                        </a:solidFill>
                        <a:ln w="38100">
                          <a:solidFill>
                            <a:prstClr val="black"/>
                          </a:solidFill>
                        </a:ln>
                        <a:effectLst>
                          <a:outerShdw blurRad="50800" dist="38100" dir="2700000" algn="tl" rotWithShape="0">
                            <a:prstClr val="black">
                              <a:alpha val="40000"/>
                            </a:prstClr>
                          </a:outerShdw>
                        </a:effectLst>
                        <a:scene3d>
                          <a:camera prst="perspectiveHeroicExtremeLeftFacing"/>
                          <a:lightRig rig="threePt" dir="t"/>
                        </a:scene3d>
                      </wps:spPr>
                      <wps:txbx>
                        <w:txbxContent>
                          <w:p w:rsidR="00562DF4" w:rsidRDefault="00562DF4" w:rsidP="00C10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C0EA9" id="Text Box 243" o:spid="_x0000_s1223" type="#_x0000_t202" style="position:absolute;margin-left:-7.4pt;margin-top:20.1pt;width:386.05pt;height:292.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2Y5QIAANQFAAAOAAAAZHJzL2Uyb0RvYy54bWysVE1PGzEQvVfqf7B8L7sJoYGIgFJo2koR&#10;IKDi7Hi9Wate27UnydJf32fng9ByqpqD4/HMvpl583F+2bWGrVSI2tkx7x2VnCkrXaXtYsy/P04/&#10;nHIWSdhKGGfVmD+ryC8v3r87X/uR6rvGmUoFBhAbR2s/5g2RHxVFlI1qRTxyXlkoaxdaQRDDoqiC&#10;WAO9NUW/LD8WaxcqH5xUMeL1eqPkFxm/rpWk27qOipgZc8RG+Qz5nKezuDgXo0UQvtFyG4b4hyha&#10;oS2c7qGuBQm2DPovqFbL4KKr6Ui6tnB1raXKOSCbXvlHNg+N8CrnAnKi39MU/x+svFndBaarMe8P&#10;jjmzokWRHlVH7JPrWHoDQ2sfRzB88DClDgpUevce8ZgS7+rQpn+kxKAH1897fhOcxOPgrOwPh33O&#10;JHTHw345+HiScIqXz32I9EW5lqXLmAcUMPMqVrNIG9OdSfIWndHVVBuThdQ06soEthIot6EcJMBf&#10;WRnL1vB+2ivLjPxKmbD3AHMj5I9tfAdWADQ2+VO5vxBXzntJKjw01ZrNzTLcCzB6Up7CB6t0ymTj&#10;EAKarz8s048zYRaYGjKcBUdPmppc8cRbgnwjmPQsjG/EJsVBhnmhBaFnNt0umCy9ijNKZdVxlYAk&#10;ih3ElmmPGfZgW6/UVxWclp87CqBzpmqaConZSkwgdb1o6F4vWNCYcGqCUneUkkRetCNr56NInbPp&#10;kHSjbt7lXuv1zpJpepu76hlthfxz00QvpxpFmIlIdyJgFkET9gvd4qiNQ+nc9sZZ48Kvt96TPUYE&#10;Ws7WmO0xjz+XIijOzDeL4TnrDQaApSwMTtCIKMChZn6oscv2yqGfethkXuZrsiezu9bBtU9YQ5Pk&#10;FSphJXwnOrbXK4IEBdaYVJNJvmP8vaCZffAyQe/q/dg9ieC3NSEMzo3bbQFU/vUQbGzTl9ZNluRq&#10;nSfkhVVUPwlYHbkPtmsu7aZDOVu9LOOL3wAAAP//AwBQSwMEFAAGAAgAAAAhABogTH/gAAAACgEA&#10;AA8AAABkcnMvZG93bnJldi54bWxMj8tOwzAURPdI/IN1kdi1TkJIqzQ3FSB1gQRFFD7AjS9JIH7I&#10;dh78PWYFy9GMZs5U+0UNbCLne6MR0nUCjHRjZK9bhPe3w2oLzAehpRiMJoRv8rCvLy8qUUoz61ea&#10;TqFlsUT7UiB0IdiSc990pIRfG0s6eh/GKRGidC2XTsyxXA08S5KCK9HruNAJSw8dNV+nUSF8Ho7h&#10;+enRWuGO94H6ccrn9gXx+mq52wELtIS/MPziR3SoI9PZjFp6NiCs0jyiB4Q8yYDFwOZ2cwPsjFBk&#10;RQq8rvj/C/UPAAAA//8DAFBLAQItABQABgAIAAAAIQC2gziS/gAAAOEBAAATAAAAAAAAAAAAAAAA&#10;AAAAAABbQ29udGVudF9UeXBlc10ueG1sUEsBAi0AFAAGAAgAAAAhADj9If/WAAAAlAEAAAsAAAAA&#10;AAAAAAAAAAAALwEAAF9yZWxzLy5yZWxzUEsBAi0AFAAGAAgAAAAhAF42PZjlAgAA1AUAAA4AAAAA&#10;AAAAAAAAAAAALgIAAGRycy9lMm9Eb2MueG1sUEsBAi0AFAAGAAgAAAAhABogTH/gAAAACgEAAA8A&#10;AAAAAAAAAAAAAAAAPwUAAGRycy9kb3ducmV2LnhtbFBLBQYAAAAABAAEAPMAAABMBgAAAAA=&#10;" fillcolor="white [3201]" strokeweight="3pt">
                <v:shadow on="t" color="black" opacity="26214f" origin="-.5,-.5" offset=".74836mm,.74836mm"/>
                <v:textbox>
                  <w:txbxContent>
                    <w:p w:rsidR="00562DF4" w:rsidRDefault="00562DF4" w:rsidP="00C10322"/>
                  </w:txbxContent>
                </v:textbox>
              </v:shape>
            </w:pict>
          </mc:Fallback>
        </mc:AlternateContent>
      </w:r>
      <w:r w:rsidR="00C10322">
        <w:rPr>
          <w:noProof/>
          <w:lang w:eastAsia="en-GB"/>
        </w:rPr>
        <mc:AlternateContent>
          <mc:Choice Requires="wps">
            <w:drawing>
              <wp:anchor distT="0" distB="0" distL="114300" distR="114300" simplePos="0" relativeHeight="251826176" behindDoc="0" locked="0" layoutInCell="1" allowOverlap="1" wp14:anchorId="6260975A" wp14:editId="2E9B4850">
                <wp:simplePos x="0" y="0"/>
                <wp:positionH relativeFrom="column">
                  <wp:posOffset>5307330</wp:posOffset>
                </wp:positionH>
                <wp:positionV relativeFrom="paragraph">
                  <wp:posOffset>3539490</wp:posOffset>
                </wp:positionV>
                <wp:extent cx="925830" cy="362585"/>
                <wp:effectExtent l="19050" t="76200" r="0" b="113665"/>
                <wp:wrapNone/>
                <wp:docPr id="239" name="Arrow: Right 239"/>
                <wp:cNvGraphicFramePr/>
                <a:graphic xmlns:a="http://schemas.openxmlformats.org/drawingml/2006/main">
                  <a:graphicData uri="http://schemas.microsoft.com/office/word/2010/wordprocessingShape">
                    <wps:wsp>
                      <wps:cNvSpPr/>
                      <wps:spPr>
                        <a:xfrm rot="1210064">
                          <a:off x="0" y="0"/>
                          <a:ext cx="925830" cy="362585"/>
                        </a:xfrm>
                        <a:prstGeom prst="rightArrow">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AA735D" id="Arrow: Right 239" o:spid="_x0000_s1026" type="#_x0000_t13" style="position:absolute;margin-left:417.9pt;margin-top:278.7pt;width:72.9pt;height:28.55pt;rotation:1321713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7BoQIAALoFAAAOAAAAZHJzL2Uyb0RvYy54bWysVN9P3DAMfp+0/yHK++i13DGo6KETiGkS&#10;YgiYeM6lyTVaGmdJ7nq3v35O+gPGmCZN60MVx/Zn+4vt84t9q8lOOK/AVDQ/mlEiDIdamU1Fvz5e&#10;fzilxAdmaqbBiIoehKcXy/fvzjtbigIa0LVwBEGMLztb0SYEW2aZ541omT8CKwwqJbiWBRTdJqsd&#10;6xC91Vkxm51kHbjaOuDCe7y96pV0mfClFDx8kdKLQHRFMbeQ/i791/GfLc9ZuXHMNooPabB/yKJl&#10;ymDQCeqKBUa2Tv0G1SruwIMMRxzaDKRUXKQasJp89qqah4ZZkWpBcrydaPL/D5bf7u4cUXVFi+Mz&#10;Sgxr8ZFWzkFXknu1aQKJ98hSZ32Jxg/2zg2Sx2MseS9dSxwgtXmR45PMExFYGtknng8Tz2IfCMfL&#10;s2JxeoyvwVF1fILCIkbIeqgIaZ0PnwS0JB4q6mIiKakEzXY3PvQOo2F08qBVfa20TkJsIHGpHdkx&#10;fPr1Jh9C/GKlzd8cw/4NR8w0emaRk56FdAoHLSKeNvdCIqdYaZESTt38nEz9Le+vG1aLPr/FDL8x&#10;wzH1REkCi6gSK5twB4DRsgeJuD0tg210E2kIJsfZnxLqHSfrFBFMmBxbZcC95azDFLW3H4np6YjM&#10;rKE+YJelHsFn95ZfK3zYG+bDHXM4b3iJOyR8wZ/U0FUUhhMlDbgfb91HexwD1FLS4fxW1H/fMico&#10;0Z8NDshZPp/HgU/CfPGxQMG91Kxfasy2vQTskzxll47RPujxKB20T7hqVjEqqpjhGLuiPLhRuAz9&#10;XsFlxcVqlcxwyC0LN+bB8ggeWY0t+7h/Ys4O3R1wLG5hnHVWvmrv3jZ6GlhtA0iVev+Z14FvXBCp&#10;YYZlFjfQSzlZPa/c5U8AAAD//wMAUEsDBBQABgAIAAAAIQCF9zdI4gAAAAsBAAAPAAAAZHJzL2Rv&#10;d25yZXYueG1sTI9LS8RAEITvgv9haMGbO4luHsZ0Fh8oiIi4u+h1NmmTsJmekJk8/PeOJz0WVVR9&#10;lW8W3YmJBtsaRghXAQji0lQt1wj73eNFCsI6xZXqDBPCN1nYFKcnucoqM/M7TVtXC1/CNlMIjXN9&#10;JqUtG9LKrkxP7L0vM2jlvBxqWQ1q9uW6k5dBEEutWvYLjerpvqHyuB01wseYfMa7/Tw/0fH5YXp5&#10;u3tNzIJ4frbc3oBwtLi/MPzie3QoPNPBjFxZ0SGkV5FHdwhRlKxB+MR1GsYgDghxuI5AFrn8/6H4&#10;AQAA//8DAFBLAQItABQABgAIAAAAIQC2gziS/gAAAOEBAAATAAAAAAAAAAAAAAAAAAAAAABbQ29u&#10;dGVudF9UeXBlc10ueG1sUEsBAi0AFAAGAAgAAAAhADj9If/WAAAAlAEAAAsAAAAAAAAAAAAAAAAA&#10;LwEAAF9yZWxzLy5yZWxzUEsBAi0AFAAGAAgAAAAhAO13zsGhAgAAugUAAA4AAAAAAAAAAAAAAAAA&#10;LgIAAGRycy9lMm9Eb2MueG1sUEsBAi0AFAAGAAgAAAAhAIX3N0jiAAAACwEAAA8AAAAAAAAAAAAA&#10;AAAA+wQAAGRycy9kb3ducmV2LnhtbFBLBQYAAAAABAAEAPMAAAAKBgAAAAA=&#10;" adj="17370" fillcolor="white [3212]" strokecolor="black [3213]" strokeweight="1pt"/>
            </w:pict>
          </mc:Fallback>
        </mc:AlternateContent>
      </w:r>
      <w:r w:rsidR="00C10322">
        <w:rPr>
          <w:noProof/>
          <w:lang w:eastAsia="en-GB"/>
        </w:rPr>
        <mc:AlternateContent>
          <mc:Choice Requires="wps">
            <w:drawing>
              <wp:anchor distT="0" distB="0" distL="114300" distR="114300" simplePos="0" relativeHeight="251825152" behindDoc="0" locked="0" layoutInCell="1" allowOverlap="1" wp14:anchorId="1631FF21" wp14:editId="17155534">
                <wp:simplePos x="0" y="0"/>
                <wp:positionH relativeFrom="column">
                  <wp:posOffset>5470525</wp:posOffset>
                </wp:positionH>
                <wp:positionV relativeFrom="paragraph">
                  <wp:posOffset>1147445</wp:posOffset>
                </wp:positionV>
                <wp:extent cx="925830" cy="362585"/>
                <wp:effectExtent l="19050" t="114300" r="0" b="75565"/>
                <wp:wrapNone/>
                <wp:docPr id="240" name="Arrow: Right 240"/>
                <wp:cNvGraphicFramePr/>
                <a:graphic xmlns:a="http://schemas.openxmlformats.org/drawingml/2006/main">
                  <a:graphicData uri="http://schemas.microsoft.com/office/word/2010/wordprocessingShape">
                    <wps:wsp>
                      <wps:cNvSpPr/>
                      <wps:spPr>
                        <a:xfrm rot="20394510">
                          <a:off x="0" y="0"/>
                          <a:ext cx="925830" cy="362585"/>
                        </a:xfrm>
                        <a:prstGeom prst="rightArrow">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C57977" id="Arrow: Right 240" o:spid="_x0000_s1026" type="#_x0000_t13" style="position:absolute;margin-left:430.75pt;margin-top:90.35pt;width:72.9pt;height:28.55pt;rotation:-1316717fd;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k8owIAALsFAAAOAAAAZHJzL2Uyb0RvYy54bWysVE1v2zAMvQ/YfxB0X/3RpGuNOkXQosOA&#10;og3aDj0rshQLkyVNUuJkv36UZLtdF2DAMB8MUSQfySeSl1f7TqIds05oVePiJMeIKaoboTY1/vZ8&#10;++kcI+eJaojUitX4wBy+Wnz8cNmbipW61bJhFgGIclVvatx6b6osc7RlHXEn2jAFSq5tRzyIdpM1&#10;lvSA3smszPOzrNe2MVZT5hzc3iQlXkR8zhn1D5w75pGsMeTm49/G/zr8s8UlqTaWmFbQIQ3yD1l0&#10;RCgIOkHdEE/Q1oo/oDpBrXaa+xOqu0xzLiiLNUA1Rf6umqeWGBZrAXKcmWhy/w+W3u9WFommxuUM&#10;+FGkg0daWqv7Cj2KTetRuAeWeuMqMH4yKztIDo6h5D23HbIaqC3z04vZvMgjE1Ab2keiDxPRbO8R&#10;hcuLcn5+CuEoqE7PQJiHEFnCCpjGOv+F6Q6FQ41tyCRmFaHJ7s755DAaBienpWhuhZRRCB3ErqVF&#10;OwJvv94UQ4jfrKT6m6PfH3GETINnFkhJNMSTP0gW8KR6ZBxIhUrLmHBs59dkmu9Fum5Jw1J+8xy+&#10;McMx9UhJBAuoHCqbcAeA0TKBBNxEy2Ab3FicgskxPc6RhJLjZB0jauUnx04obY9VI/0UNdmPxCQ6&#10;AjNr3RygzWKTwLM7Q28FPOwdcX5FLAwcXMIS8Q/w41L3NdbDCaNW25/H7oM9zAFoMephgGvsfmyJ&#10;ZRjJrwom5KKYhY72UZjNP5cg2Lea9VuN2nbXGvqkiNnFY7D3cjxyq7sX2DXLEBVURFGIXWPq7Shc&#10;+7RYYFtRtlxGM5hyQ/ydejI0gAdWQ8s+71+INUN3exiLez0OO6netXeyDZ5KL7decxF7/5XXgW/Y&#10;ELFhhm0WVtBbOVq97tzFLwAAAP//AwBQSwMEFAAGAAgAAAAhAMA5/bbhAAAADAEAAA8AAABkcnMv&#10;ZG93bnJldi54bWxMj8FqwzAQRO+F/oPYQC+hkZzQWLiWQymUQm9NCr3K1sZ2Yq2MJTtOv77KqT0u&#10;85h5m+9m27EJB986UpCsBDCkypmWagVfh7dHCcwHTUZ3jlDBFT3sivu7XGfGXegTp32oWSwhn2kF&#10;TQh9xrmvGrTar1yPFLOjG6wO8RxqbgZ9ieW242shttzqluJCo3t8bbA670eroPzx8jR+vJ+Py7S9&#10;TuZb8mRZKfWwmF+egQWcwx8MN/2oDkV0Kt1IxrNOgdwmTxGNgRQpsBshRLoBVipYb1IJvMj5/yeK&#10;XwAAAP//AwBQSwECLQAUAAYACAAAACEAtoM4kv4AAADhAQAAEwAAAAAAAAAAAAAAAAAAAAAAW0Nv&#10;bnRlbnRfVHlwZXNdLnhtbFBLAQItABQABgAIAAAAIQA4/SH/1gAAAJQBAAALAAAAAAAAAAAAAAAA&#10;AC8BAABfcmVscy8ucmVsc1BLAQItABQABgAIAAAAIQClvSk8owIAALsFAAAOAAAAAAAAAAAAAAAA&#10;AC4CAABkcnMvZTJvRG9jLnhtbFBLAQItABQABgAIAAAAIQDAOf224QAAAAwBAAAPAAAAAAAAAAAA&#10;AAAAAP0EAABkcnMvZG93bnJldi54bWxQSwUGAAAAAAQABADzAAAACwYAAAAA&#10;" adj="17370" fillcolor="white [3212]" strokecolor="black [3213]" strokeweight="1pt"/>
            </w:pict>
          </mc:Fallback>
        </mc:AlternateContent>
      </w:r>
      <w:r w:rsidR="00C10322">
        <w:rPr>
          <w:noProof/>
          <w:lang w:eastAsia="en-GB"/>
        </w:rPr>
        <mc:AlternateContent>
          <mc:Choice Requires="wps">
            <w:drawing>
              <wp:anchor distT="0" distB="0" distL="114300" distR="114300" simplePos="0" relativeHeight="251821056" behindDoc="0" locked="0" layoutInCell="1" allowOverlap="1" wp14:anchorId="287278EB" wp14:editId="4A959EB8">
                <wp:simplePos x="0" y="0"/>
                <wp:positionH relativeFrom="column">
                  <wp:posOffset>6534150</wp:posOffset>
                </wp:positionH>
                <wp:positionV relativeFrom="paragraph">
                  <wp:posOffset>2872105</wp:posOffset>
                </wp:positionV>
                <wp:extent cx="2652395" cy="2000250"/>
                <wp:effectExtent l="0" t="0" r="14605" b="19050"/>
                <wp:wrapNone/>
                <wp:docPr id="242" name="Rectangle 242"/>
                <wp:cNvGraphicFramePr/>
                <a:graphic xmlns:a="http://schemas.openxmlformats.org/drawingml/2006/main">
                  <a:graphicData uri="http://schemas.microsoft.com/office/word/2010/wordprocessingShape">
                    <wps:wsp>
                      <wps:cNvSpPr/>
                      <wps:spPr>
                        <a:xfrm>
                          <a:off x="0" y="0"/>
                          <a:ext cx="2652395" cy="20002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674BA" id="Rectangle 242" o:spid="_x0000_s1026" style="position:absolute;margin-left:514.5pt;margin-top:226.15pt;width:208.85pt;height:15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SrhAIAAGIFAAAOAAAAZHJzL2Uyb0RvYy54bWysVN1v0zAQf0fif7D8ztKGdrBq6VRtGkKa&#10;xrQN7dlz7NbC8Zmz27T89ZydNC2jT4iXxPf99bu7vNo2lm0UBgOu4uOzEWfKSaiNW1b8+/Pth8+c&#10;hShcLSw4VfGdCvxq/v7dZetnqoQV2FohIycuzFpf8VWMflYUQa5UI8IZeOVIqAEbEYnEZVGjaMl7&#10;Y4tyNDovWsDaI0gVAnFvOiGfZ/9aKxm/aR1UZLbilFvMX8zf1/Qt5pditkThV0b2aYh/yKIRxlHQ&#10;wdWNiIKt0fzlqjESIYCOZxKaArQ2UuUaqJrx6E01TyvhVa6FmhP80Kbw/9zK+80DMlNXvJyUnDnR&#10;0JAeqW3CLa1iiUktan2YkeaTf8CeCvRM9W41NulPlbBtbutuaKvaRiaJWZ5Py48XU84kyWhoo3Ka&#10;G18czD2G+EVBw9Kj4kgJ5HaKzV2IFJJU9yopmoNbY22enXWJEcCaOvEykcCjri2yjaCxx+041UAu&#10;jrSISpZFqqyrJb/izqrkwrpHpaktKfucSAbkwaeQUrl43vvN2slMUwaD4fiUoY37ZHrdZKYyUAfD&#10;0SnDPyMOFjkquDgYN8YBnnJQ/xgid/r76ruaU/mvUO8IDQjdmgQvbw3N406E+CCQ9oI2iHY9fqOP&#10;ttBWHPoXZyvAX6f4SZ/gSlLOWtqzioefa4GKM/vVEZAvxpNJWsxMTKafSiLwWPJ6LHHr5hpopmO6&#10;Kl7mZ9KPdv/UCM0LnYRFikoi4STFrriMuCeuY7f/dFSkWiyyGi2jF/HOPXmZnKeuJrw9b18E+h6U&#10;kfB8D/udFLM32Ox0k6WDxTqCNhm4h772/aZFzmDsj066FMd01jqcxvlvAAAA//8DAFBLAwQUAAYA&#10;CAAAACEA7JWvuuQAAAANAQAADwAAAGRycy9kb3ducmV2LnhtbEyPQU+DQBSE7yb+h80z8dLYpRRB&#10;kaUxGk0PxsSqB28PdgUs+5awry3++25PepzMZOabYjXZXuzN6DtHChbzCISh2umOGgUf709XNyA8&#10;I2nsHRkFv8bDqjw/KzDX7kBvZr/hRoQS8jkqaJmHXEpft8ain7vBUPC+3WiRgxwbqUc8hHLbyziK&#10;Ummxo7DQ4mAeWlNvNzur4Gs9cfOzeOaXLc4+Z+u2ql8fK6UuL6b7OxBsJv4Lwwk/oEMZmCq3I+1F&#10;H3QU34YzrCC5jpcgTpEkSTMQlYIszZYgy0L+f1EeAQAA//8DAFBLAQItABQABgAIAAAAIQC2gziS&#10;/gAAAOEBAAATAAAAAAAAAAAAAAAAAAAAAABbQ29udGVudF9UeXBlc10ueG1sUEsBAi0AFAAGAAgA&#10;AAAhADj9If/WAAAAlAEAAAsAAAAAAAAAAAAAAAAALwEAAF9yZWxzLy5yZWxzUEsBAi0AFAAGAAgA&#10;AAAhABrZtKuEAgAAYgUAAA4AAAAAAAAAAAAAAAAALgIAAGRycy9lMm9Eb2MueG1sUEsBAi0AFAAG&#10;AAgAAAAhAOyVr7rkAAAADQEAAA8AAAAAAAAAAAAAAAAA3gQAAGRycy9kb3ducmV2LnhtbFBLBQYA&#10;AAAABAAEAPMAAADvBQAAAAA=&#10;" filled="f" strokecolor="black [3213]" strokeweight="1pt"/>
            </w:pict>
          </mc:Fallback>
        </mc:AlternateContent>
      </w:r>
      <w:r w:rsidR="00C10322">
        <w:rPr>
          <w:noProof/>
          <w:lang w:eastAsia="en-GB"/>
        </w:rPr>
        <mc:AlternateContent>
          <mc:Choice Requires="wps">
            <w:drawing>
              <wp:anchor distT="0" distB="0" distL="114300" distR="114300" simplePos="0" relativeHeight="251820032" behindDoc="0" locked="0" layoutInCell="1" allowOverlap="1" wp14:anchorId="68F6E064" wp14:editId="620B5D94">
                <wp:simplePos x="0" y="0"/>
                <wp:positionH relativeFrom="column">
                  <wp:posOffset>6534150</wp:posOffset>
                </wp:positionH>
                <wp:positionV relativeFrom="paragraph">
                  <wp:posOffset>357505</wp:posOffset>
                </wp:positionV>
                <wp:extent cx="2652395" cy="1914525"/>
                <wp:effectExtent l="0" t="0" r="14605" b="28575"/>
                <wp:wrapNone/>
                <wp:docPr id="236" name="Rectangle 236"/>
                <wp:cNvGraphicFramePr/>
                <a:graphic xmlns:a="http://schemas.openxmlformats.org/drawingml/2006/main">
                  <a:graphicData uri="http://schemas.microsoft.com/office/word/2010/wordprocessingShape">
                    <wps:wsp>
                      <wps:cNvSpPr/>
                      <wps:spPr>
                        <a:xfrm>
                          <a:off x="0" y="0"/>
                          <a:ext cx="2652395" cy="19145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76B01" id="Rectangle 236" o:spid="_x0000_s1026" style="position:absolute;margin-left:514.5pt;margin-top:28.15pt;width:208.85pt;height:150.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i+LggIAAGIFAAAOAAAAZHJzL2Uyb0RvYy54bWysVFtP2zAUfp+0/2D5faQJlI2IFFUgpkkI&#10;EDDxbBy7tWb7eLbbtPv1O3bStGN9mvbinPst3zmXVxujyVr4oMA2tDyZUCIsh1bZRUO/v9x++kJJ&#10;iMy2TIMVDd2KQK9mHz9cdq4WFSxBt8ITDGJD3bmGLmN0dVEEvhSGhRNwwqJSgjcsIusXRetZh9GN&#10;LqrJ5LzowLfOAxchoPSmV9JZji+l4PFByiAi0Q3F2mJ+fX7f0lvMLlm98MwtFR/KYP9QhWHKYtIx&#10;1A2LjKy8+iuUUdxDABlPOJgCpFRc5B6wm3LyrpvnJXMi94LDCW4cU/h/Yfn9+tET1Ta0Oj2nxDKD&#10;P+kJx8bsQguShDiizoUaLZ/dox+4gGTqdyO9SV/shGzyWLfjWMUmEo7C6nxanV5MKeGoKy/Ks2k1&#10;TVGLvbvzIX4VYEgiGuqxgDxOtr4LsTfdmaRsFm6V1ihntbbpDaBVm2SZSeAR19qTNcPfHjflkO3A&#10;CnMnzyJ11veSqbjVoo/6JCSOJVWfC8mA3MdknAsb82xyJLRObhIrGB3LY4467ooZbJObyEAdHSfH&#10;HP/MOHrkrGDj6GyUBX8sQPtjzNzb77rve07tv0G7RTR46NckOH6r8H/csRAfmce9wA3CXY8P+EgN&#10;XUNhoChZgv91TJ7sEa6opaTDPWto+LliXlCiv1kEMsLhLC1mZs6mnytk/KHm7VBjV+Ya8J+WeFUc&#10;z2Syj3pHSg/mFU/CPGVFFbMcczeUR79jrmO//3hUuJjPsxkuo2Pxzj47noKnqSa8vWxemXcDKCPi&#10;+R52O8nqd9jsbZOnhfkqglQZuPu5DvPGRc7QH45OuhSHfLban8bZbwAAAP//AwBQSwMEFAAGAAgA&#10;AAAhAJEcfCvjAAAADAEAAA8AAABkcnMvZG93bnJldi54bWxMj81OwzAQhO9IvIO1SFwq6vQvLSFO&#10;hUCgHhASBQ7cNvESh8Z2FG/b8PZ1T3AczWjmm3w92FYcqA+Ndwom4wQEucrrxtUKPt6fblYgAqPT&#10;2HpHCn4pwLq4vMgx0/7o3uiw5VrEEhcyVGCYu0zKUBmyGMa+Ixe9b99b5Cj7Wuoej7HctnKaJKm0&#10;2Li4YLCjB0PVbru3Cr42A9c/k2d+2eHoc7QxZfX6WCp1fTXc34FgGvgvDGf8iA5FZCr93ukg2qiT&#10;6W08wwoW6QzEOTGfp0sQpYLZYrkCWeTy/4niBAAA//8DAFBLAQItABQABgAIAAAAIQC2gziS/gAA&#10;AOEBAAATAAAAAAAAAAAAAAAAAAAAAABbQ29udGVudF9UeXBlc10ueG1sUEsBAi0AFAAGAAgAAAAh&#10;ADj9If/WAAAAlAEAAAsAAAAAAAAAAAAAAAAALwEAAF9yZWxzLy5yZWxzUEsBAi0AFAAGAAgAAAAh&#10;ADQqL4uCAgAAYgUAAA4AAAAAAAAAAAAAAAAALgIAAGRycy9lMm9Eb2MueG1sUEsBAi0AFAAGAAgA&#10;AAAhAJEcfCvjAAAADAEAAA8AAAAAAAAAAAAAAAAA3AQAAGRycy9kb3ducmV2LnhtbFBLBQYAAAAA&#10;BAAEAPMAAADsBQAAAAA=&#10;" filled="f" strokecolor="black [3213]" strokeweight="1pt"/>
            </w:pict>
          </mc:Fallback>
        </mc:AlternateContent>
      </w: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52"/>
          <w:szCs w:val="52"/>
        </w:rPr>
      </w:pPr>
    </w:p>
    <w:p w:rsidR="00C10322" w:rsidRDefault="00C10322" w:rsidP="00C10322">
      <w:pPr>
        <w:spacing w:line="276" w:lineRule="auto"/>
        <w:jc w:val="center"/>
        <w:rPr>
          <w:rFonts w:cstheme="minorHAnsi"/>
          <w:b/>
          <w:sz w:val="32"/>
        </w:rPr>
      </w:pPr>
    </w:p>
    <w:p w:rsidR="00C10322" w:rsidRDefault="00233C66" w:rsidP="00C10322">
      <w:pPr>
        <w:spacing w:line="276" w:lineRule="auto"/>
        <w:rPr>
          <w:rFonts w:cstheme="minorHAnsi"/>
          <w:b/>
          <w:sz w:val="32"/>
        </w:rPr>
      </w:pPr>
      <w:r>
        <w:rPr>
          <w:noProof/>
          <w:lang w:eastAsia="en-GB"/>
        </w:rPr>
        <mc:AlternateContent>
          <mc:Choice Requires="wps">
            <w:drawing>
              <wp:anchor distT="0" distB="0" distL="114300" distR="114300" simplePos="0" relativeHeight="251823104" behindDoc="0" locked="0" layoutInCell="1" allowOverlap="1" wp14:anchorId="6911DD44" wp14:editId="6D62661F">
                <wp:simplePos x="0" y="0"/>
                <wp:positionH relativeFrom="column">
                  <wp:posOffset>6534150</wp:posOffset>
                </wp:positionH>
                <wp:positionV relativeFrom="paragraph">
                  <wp:posOffset>26670</wp:posOffset>
                </wp:positionV>
                <wp:extent cx="1355725" cy="267970"/>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1355725" cy="267970"/>
                        </a:xfrm>
                        <a:prstGeom prst="rect">
                          <a:avLst/>
                        </a:prstGeom>
                        <a:solidFill>
                          <a:schemeClr val="lt1"/>
                        </a:solidFill>
                        <a:ln w="6350">
                          <a:noFill/>
                        </a:ln>
                      </wps:spPr>
                      <wps:txbx>
                        <w:txbxContent>
                          <w:p w:rsidR="00562DF4" w:rsidRDefault="00562DF4" w:rsidP="00C10322">
                            <w:pPr>
                              <w:rPr>
                                <w:sz w:val="28"/>
                              </w:rPr>
                            </w:pPr>
                            <w:r>
                              <w:rPr>
                                <w:sz w:val="28"/>
                              </w:rPr>
                              <w:t>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11DD44" id="Text Box 241" o:spid="_x0000_s1224" type="#_x0000_t202" style="position:absolute;margin-left:514.5pt;margin-top:2.1pt;width:106.75pt;height:21.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qwRwIAAIYEAAAOAAAAZHJzL2Uyb0RvYy54bWysVE1v2zAMvQ/YfxB0X5y4SbsadYosRYYB&#10;RVsgHXpWZLkxIIuapMTufv2e5KTpup2GXWSKpPjxHumr677VbK+cb8iUfDIac6aMpKoxzyX//rj6&#10;9JkzH4SphCajSv6iPL+ef/xw1dlC5bQlXSnHEMT4orMl34Zgiyzzcqta4UdklYGxJteKgKt7zion&#10;OkRvdZaPx+dZR66yjqTyHtqbwcjnKX5dKxnu69qrwHTJUVtIp0vnJp7Z/EoUz07YbSMPZYh/qKIV&#10;jUHS11A3Igi2c80fodpGOvJUh5GkNqO6bqRKPaCbyfhdN+utsCr1AnC8fYXJ/7+w8m7/4FhTlTyf&#10;TjgzogVJj6oP7Av1LOqAUGd9Ace1hWvoYQDTR72HMjbe166NX7TEYAfWL6/4xnAyPjqbzS7yGWcS&#10;tvz84vIiEZCdXlvnw1dFLYtCyR34S7CK/a0PqASuR5eYzJNuqlWjdbrEmVFL7dhegG0dUo148ZuX&#10;Nqwr+fnZbJwCG4rPh8jaIEHsdegpSqHf9AmdSZ5KjboNVS8AwtEwTN7KVYNqb4UPD8JhetA7NiLc&#10;46g1IRsdJM625H7+TR/9QSqsnHWYxpL7HzvhFGf6mwHdl5PpNI5vukwBIi7urWXz1mJ27ZIAAQhF&#10;dUmM/kEfxdpR+4TFWcSsMAkjkbvk4Sguw7AjWDypFovkhIG1ItyatZUxdIQ8cvHYPwlnD4QFUH1H&#10;x7kVxTveBt/40tBiF6huEqknVA8EYNgT14fFjNv09p68Tr+P+S8AAAD//wMAUEsDBBQABgAIAAAA&#10;IQAnDDzw4QAAAAoBAAAPAAAAZHJzL2Rvd25yZXYueG1sTI9LT8MwEITvSPwHa5G4IOrgpgVCnAoh&#10;HhI3Gh7i5sZLEhGvo9hNwr9ne4LjzI5mv8k3s+vEiENoPWm4WCQgkCpvW6o1vJYP51cgQjRkTecJ&#10;NfxggE1xfJSbzPqJXnDcxlpwCYXMaGhi7DMpQ9WgM2HheyS+ffnBmchyqKUdzMTlrpMqSdbSmZb4&#10;Q2N6vGuw+t7unYbPs/rjOcyPb9Nytezvn8by8t2WWp+ezLc3ICLO8S8MB3xGh4KZdn5PNoiOdaKu&#10;eUzUkCoQh4BK1QrEjo11CrLI5f8JxS8AAAD//wMAUEsBAi0AFAAGAAgAAAAhALaDOJL+AAAA4QEA&#10;ABMAAAAAAAAAAAAAAAAAAAAAAFtDb250ZW50X1R5cGVzXS54bWxQSwECLQAUAAYACAAAACEAOP0h&#10;/9YAAACUAQAACwAAAAAAAAAAAAAAAAAvAQAAX3JlbHMvLnJlbHNQSwECLQAUAAYACAAAACEAiH+6&#10;sEcCAACGBAAADgAAAAAAAAAAAAAAAAAuAgAAZHJzL2Uyb0RvYy54bWxQSwECLQAUAAYACAAAACEA&#10;Jww88OEAAAAKAQAADwAAAAAAAAAAAAAAAAChBAAAZHJzL2Rvd25yZXYueG1sUEsFBgAAAAAEAAQA&#10;8wAAAK8FAAAAAA==&#10;" fillcolor="white [3201]" stroked="f" strokeweight=".5pt">
                <v:textbox>
                  <w:txbxContent>
                    <w:p w:rsidR="00562DF4" w:rsidRDefault="00562DF4" w:rsidP="00C10322">
                      <w:pPr>
                        <w:rPr>
                          <w:sz w:val="28"/>
                        </w:rPr>
                      </w:pPr>
                      <w:r>
                        <w:rPr>
                          <w:sz w:val="28"/>
                        </w:rPr>
                        <w:t>Picture</w:t>
                      </w:r>
                    </w:p>
                  </w:txbxContent>
                </v:textbox>
              </v:shape>
            </w:pict>
          </mc:Fallback>
        </mc:AlternateContent>
      </w:r>
    </w:p>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755C3E" w:rsidRPr="00820367" w:rsidRDefault="00820367" w:rsidP="00820367">
      <w:r w:rsidRPr="006B040C">
        <w:rPr>
          <w:rFonts w:cstheme="minorHAnsi"/>
          <w:b/>
          <w:noProof/>
          <w:sz w:val="32"/>
          <w:lang w:eastAsia="en-GB"/>
        </w:rPr>
        <mc:AlternateContent>
          <mc:Choice Requires="wps">
            <w:drawing>
              <wp:anchor distT="45720" distB="45720" distL="114300" distR="114300" simplePos="0" relativeHeight="251952128" behindDoc="0" locked="0" layoutInCell="1" allowOverlap="1" wp14:anchorId="72F4AD18" wp14:editId="2FA1590C">
                <wp:simplePos x="0" y="0"/>
                <wp:positionH relativeFrom="column">
                  <wp:posOffset>3390900</wp:posOffset>
                </wp:positionH>
                <wp:positionV relativeFrom="paragraph">
                  <wp:posOffset>180975</wp:posOffset>
                </wp:positionV>
                <wp:extent cx="5953125" cy="467360"/>
                <wp:effectExtent l="0" t="0" r="28575" b="27940"/>
                <wp:wrapSquare wrapText="bothSides"/>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7360"/>
                        </a:xfrm>
                        <a:prstGeom prst="rect">
                          <a:avLst/>
                        </a:prstGeom>
                        <a:solidFill>
                          <a:srgbClr val="FFFFFF"/>
                        </a:solidFill>
                        <a:ln w="9525">
                          <a:solidFill>
                            <a:srgbClr val="000000"/>
                          </a:solidFill>
                          <a:miter lim="800000"/>
                          <a:headEnd/>
                          <a:tailEnd/>
                        </a:ln>
                      </wps:spPr>
                      <wps:txbx>
                        <w:txbxContent>
                          <w:p w:rsidR="00562DF4" w:rsidRDefault="00562DF4" w:rsidP="00755C3E">
                            <w:r>
                              <w:t>Unit /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4AD18" id="_x0000_s1225" type="#_x0000_t202" style="position:absolute;margin-left:267pt;margin-top:14.25pt;width:468.75pt;height:36.8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UwKAIAAE8EAAAOAAAAZHJzL2Uyb0RvYy54bWysVNtu2zAMfR+wfxD0vjh2k7Qx4hRdugwD&#10;ugvQ7gNkWY6FSaImKbG7ry8lp2nQDXsY5gdBFKmjw0PSq+tBK3IQzkswFc0nU0qE4dBIs6vo94ft&#10;uytKfGCmYQqMqOij8PR6/fbNqrelKKAD1QhHEMT4srcV7UKwZZZ53gnN/ASsMOhswWkW0HS7rHGs&#10;R3StsmI6XWQ9uMY64MJ7PL0dnXSd8NtW8PC1bb0IRFUUuYW0urTWcc3WK1buHLOd5Eca7B9YaCYN&#10;PnqCumWBkb2Tv0FpyR14aMOEg86gbSUXKQfMJp++yua+Y1akXFAcb08y+f8Hy78cvjkim4rOctTH&#10;MI1FehBDIO9hIEXUp7e+xLB7i4FhwGOsc8rV2zvgPzwxsOmY2Ykb56DvBGuQXx5vZmdXRxwfQer+&#10;MzT4DNsHSEBD63QUD+UgiI48Hk+1iVQ4Hs6X84u8mFPC0TdbXF4sUvEyVj7fts6HjwI0iZuKOqx9&#10;QmeHOx8iG1Y+h8THPCjZbKVSyXC7eqMcOTDsk236UgKvwpQhfUWXc+Txd4hp+v4EoWXAhldSV/Tq&#10;FMTKKNsH06R2DEyqcY+UlTnqGKUbRQxDPaSS5UWSOapcQ/OI0joYOxwnEjcduF+U9NjdFfU/98wJ&#10;StQng+VZ5rNZHIdkzOaXBRru3FOfe5jhCFXRQMm43YQ0QlEDAzdYxlYmhV+YHElj1ybhjxMWx+Lc&#10;TlEv/4H1EwAAAP//AwBQSwMEFAAGAAgAAAAhADYya1fhAAAACwEAAA8AAABkcnMvZG93bnJldi54&#10;bWxMj8FOwzAQRO9I/IO1SFwQdZKmbQhxKoQEghu0FVzd2E0i7HWw3TT8PdsT3Ga0o9k31Xqyho3a&#10;h96hgHSWANPYONVjK2C3fbotgIUoUUnjUAv40QHW9eVFJUvlTviux01sGZVgKKWALsah5Dw0nbYy&#10;zNygkW4H562MZH3LlZcnKreGZ0my5Fb2SB86OejHTjdfm6MVUOQv42d4nb99NMuDuYs3q/H52wtx&#10;fTU93AOLeop/YTjjEzrUxLR3R1SBGQGLeU5booCsWAA7B/JVSmpPKslS4HXF/2+ofwEAAP//AwBQ&#10;SwECLQAUAAYACAAAACEAtoM4kv4AAADhAQAAEwAAAAAAAAAAAAAAAAAAAAAAW0NvbnRlbnRfVHlw&#10;ZXNdLnhtbFBLAQItABQABgAIAAAAIQA4/SH/1gAAAJQBAAALAAAAAAAAAAAAAAAAAC8BAABfcmVs&#10;cy8ucmVsc1BLAQItABQABgAIAAAAIQDarfUwKAIAAE8EAAAOAAAAAAAAAAAAAAAAAC4CAABkcnMv&#10;ZTJvRG9jLnhtbFBLAQItABQABgAIAAAAIQA2MmtX4QAAAAsBAAAPAAAAAAAAAAAAAAAAAIIEAABk&#10;cnMvZG93bnJldi54bWxQSwUGAAAAAAQABADzAAAAkAUAAAAA&#10;">
                <v:textbox>
                  <w:txbxContent>
                    <w:p w:rsidR="00562DF4" w:rsidRDefault="00562DF4" w:rsidP="00755C3E">
                      <w:r>
                        <w:t>Unit / Topic:</w:t>
                      </w:r>
                    </w:p>
                  </w:txbxContent>
                </v:textbox>
                <w10:wrap type="square"/>
              </v:shape>
            </w:pict>
          </mc:Fallback>
        </mc:AlternateContent>
      </w:r>
      <w:r w:rsidRPr="00B13573">
        <w:rPr>
          <w:rFonts w:cstheme="minorHAnsi"/>
          <w:b/>
          <w:noProof/>
          <w:sz w:val="32"/>
          <w:lang w:eastAsia="en-GB"/>
        </w:rPr>
        <mc:AlternateContent>
          <mc:Choice Requires="wps">
            <w:drawing>
              <wp:anchor distT="45720" distB="45720" distL="114300" distR="114300" simplePos="0" relativeHeight="251951104" behindDoc="0" locked="0" layoutInCell="1" allowOverlap="1" wp14:anchorId="5BE1E76A" wp14:editId="0477C758">
                <wp:simplePos x="0" y="0"/>
                <wp:positionH relativeFrom="margin">
                  <wp:posOffset>1237615</wp:posOffset>
                </wp:positionH>
                <wp:positionV relativeFrom="paragraph">
                  <wp:posOffset>0</wp:posOffset>
                </wp:positionV>
                <wp:extent cx="3273425" cy="1404620"/>
                <wp:effectExtent l="0" t="0" r="3175" b="0"/>
                <wp:wrapSquare wrapText="bothSides"/>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1404620"/>
                        </a:xfrm>
                        <a:prstGeom prst="rect">
                          <a:avLst/>
                        </a:prstGeom>
                        <a:solidFill>
                          <a:srgbClr val="FFFFFF"/>
                        </a:solidFill>
                        <a:ln w="9525">
                          <a:noFill/>
                          <a:miter lim="800000"/>
                          <a:headEnd/>
                          <a:tailEnd/>
                        </a:ln>
                      </wps:spPr>
                      <wps:txbx>
                        <w:txbxContent>
                          <w:p w:rsidR="00562DF4" w:rsidRPr="00B13573" w:rsidRDefault="00562DF4" w:rsidP="00755C3E">
                            <w:pPr>
                              <w:rPr>
                                <w:sz w:val="44"/>
                              </w:rPr>
                            </w:pPr>
                            <w:r>
                              <w:rPr>
                                <w:rFonts w:cstheme="minorHAnsi"/>
                                <w:b/>
                                <w:sz w:val="32"/>
                              </w:rPr>
                              <w:t xml:space="preserve">Reduce to 6 points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E1E76A" id="_x0000_s1226" type="#_x0000_t202" style="position:absolute;margin-left:97.45pt;margin-top:0;width:257.75pt;height:110.6pt;z-index:251951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MnJgIAACcEAAAOAAAAZHJzL2Uyb0RvYy54bWysU21v2yAQ/j5p/wHxfbHjOm1jxam6dJkm&#10;dS9Sux+AMY7RgGNAYme/fgdOs6j7No0PCLi7h+eeu1vdjVqRg3BegqnpfJZTIgyHVppdTb8/b9/d&#10;UuIDMy1TYERNj8LTu/XbN6vBVqKAHlQrHEEQ46vB1rQPwVZZ5nkvNPMzsMKgsQOnWcCr22WtYwOi&#10;a5UVeX6dDeBa64AL7/H1YTLSdcLvOsHD167zIhBVU+QW0u7S3sQ9W69YtXPM9pKfaLB/YKGZNPjp&#10;GeqBBUb2Tv4FpSV34KELMw46g66TXKQcMJt5/iqbp55ZkXJBcbw9y+T/Hyz/cvjmiGxrWuZLSgzT&#10;WKRnMQbyHkZSRH0G6yt0e7LoGEZ8xjqnXL19BP7DEwObnpmduHcOhl6wFvnNY2R2ETrh+AjSDJ+h&#10;xW/YPkACGjuno3goB0F0rNPxXJtIhePjVXFzVRYLSjja5mVeXhepehmrXsKt8+GjAE3ioaYOi5/g&#10;2eHRh0iHVS8u8TcPSrZbqVS6uF2zUY4cGDbKNq2UwSs3ZchQ0+UCicQoAzE+9ZCWARtZSV3T2zyu&#10;qbWiHB9Mm1wCk2o6IxNlTvpESSZxwtiMqRTz4ix8A+0RJXMwdS5OGh56cL8oGbBra+p/7pkTlKhP&#10;BmVfzssytnm6lIsb1Ii4S0tzaWGGI1RNAyXTcRPSaCRB7D2WZyuTcLGOE5MTaezGpOdpcmK7X96T&#10;15/5Xv8GAAD//wMAUEsDBBQABgAIAAAAIQCQSARt3AAAAAgBAAAPAAAAZHJzL2Rvd25yZXYueG1s&#10;TI/NTsMwEITvSLyDtUjcqJOoQBviVBUVFw5IFCR6dONNHOE/2W4a3p7lRI+jGc1802xma9iEMY3e&#10;CSgXBTB0nVejGwR8frzcrYClLJ2SxjsU8IMJNu31VSNr5c/uHad9HhiVuFRLATrnUHOeOo1WpoUP&#10;6MjrfbQyk4wDV1GeqdwaXhXFA7dydLSgZcBnjd33/mQFfFk9ql18O/TKTLvXfnsf5hiEuL2Zt0/A&#10;Ms75Pwx/+IQOLTEd/cmpxAzp9XJNUQH0iOzHslgCOwqoqrIC3jb88kD7CwAA//8DAFBLAQItABQA&#10;BgAIAAAAIQC2gziS/gAAAOEBAAATAAAAAAAAAAAAAAAAAAAAAABbQ29udGVudF9UeXBlc10ueG1s&#10;UEsBAi0AFAAGAAgAAAAhADj9If/WAAAAlAEAAAsAAAAAAAAAAAAAAAAALwEAAF9yZWxzLy5yZWxz&#10;UEsBAi0AFAAGAAgAAAAhAO2jkycmAgAAJwQAAA4AAAAAAAAAAAAAAAAALgIAAGRycy9lMm9Eb2Mu&#10;eG1sUEsBAi0AFAAGAAgAAAAhAJBIBG3cAAAACAEAAA8AAAAAAAAAAAAAAAAAgAQAAGRycy9kb3du&#10;cmV2LnhtbFBLBQYAAAAABAAEAPMAAACJBQAAAAA=&#10;" stroked="f">
                <v:textbox style="mso-fit-shape-to-text:t">
                  <w:txbxContent>
                    <w:p w:rsidR="00562DF4" w:rsidRPr="00B13573" w:rsidRDefault="00562DF4" w:rsidP="00755C3E">
                      <w:pPr>
                        <w:rPr>
                          <w:sz w:val="44"/>
                        </w:rPr>
                      </w:pPr>
                      <w:r>
                        <w:rPr>
                          <w:rFonts w:cstheme="minorHAnsi"/>
                          <w:b/>
                          <w:sz w:val="32"/>
                        </w:rPr>
                        <w:t xml:space="preserve">Reduce to 6 points </w:t>
                      </w:r>
                    </w:p>
                  </w:txbxContent>
                </v:textbox>
                <w10:wrap type="square" anchorx="margin"/>
              </v:shape>
            </w:pict>
          </mc:Fallback>
        </mc:AlternateContent>
      </w:r>
    </w:p>
    <w:p w:rsidR="00755C3E" w:rsidRDefault="00755C3E"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r>
        <w:rPr>
          <w:noProof/>
          <w:lang w:eastAsia="en-GB"/>
        </w:rPr>
        <mc:AlternateContent>
          <mc:Choice Requires="wps">
            <w:drawing>
              <wp:anchor distT="0" distB="0" distL="114300" distR="114300" simplePos="0" relativeHeight="251831296" behindDoc="0" locked="0" layoutInCell="1" allowOverlap="1" wp14:anchorId="02273BC9" wp14:editId="362D4611">
                <wp:simplePos x="0" y="0"/>
                <wp:positionH relativeFrom="column">
                  <wp:posOffset>678180</wp:posOffset>
                </wp:positionH>
                <wp:positionV relativeFrom="paragraph">
                  <wp:posOffset>615315</wp:posOffset>
                </wp:positionV>
                <wp:extent cx="3153410" cy="2049145"/>
                <wp:effectExtent l="0" t="0" r="27940" b="27305"/>
                <wp:wrapNone/>
                <wp:docPr id="260" name="Text Box 260"/>
                <wp:cNvGraphicFramePr/>
                <a:graphic xmlns:a="http://schemas.openxmlformats.org/drawingml/2006/main">
                  <a:graphicData uri="http://schemas.microsoft.com/office/word/2010/wordprocessingShape">
                    <wps:wsp>
                      <wps:cNvSpPr txBox="1"/>
                      <wps:spPr>
                        <a:xfrm>
                          <a:off x="0" y="0"/>
                          <a:ext cx="3152775" cy="2048510"/>
                        </a:xfrm>
                        <a:prstGeom prst="rect">
                          <a:avLst/>
                        </a:prstGeom>
                        <a:solidFill>
                          <a:schemeClr val="bg1"/>
                        </a:solidFill>
                        <a:ln w="6350">
                          <a:solidFill>
                            <a:prstClr val="black"/>
                          </a:solidFill>
                        </a:ln>
                      </wps:spPr>
                      <wps:txbx>
                        <w:txbxContent>
                          <w:p w:rsidR="00562DF4" w:rsidRDefault="00562DF4" w:rsidP="00C10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73BC9" id="Text Box 260" o:spid="_x0000_s1227" type="#_x0000_t202" style="position:absolute;left:0;text-align:left;margin-left:53.4pt;margin-top:48.45pt;width:248.3pt;height:161.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8EVAIAAK8EAAAOAAAAZHJzL2Uyb0RvYy54bWysVMtu2zAQvBfoPxC8N7IU20mNyIGbwEWB&#10;IAmQFDnTFGULpbgsSVtyv75D+hEn7anohdoXh7uzu7q67lvNNsr5hkzJ87MBZ8pIqhqzLPn35/mn&#10;S858EKYSmowq+VZ5fj39+OGqsxNV0Ip0pRwDiPGTzpZ8FYKdZJmXK9UKf0ZWGThrcq0IUN0yq5zo&#10;gN7qrBgMxllHrrKOpPIe1tudk08Tfl0rGR7q2qvAdMmRW0inS+cintn0SkyWTthVI/dpiH/IohWN&#10;waNHqFsRBFu75g+otpGOPNXhTFKbUV03UqUaUE0+eFfN00pYlWoBOd4eafL/D1bebx4da6qSF2Pw&#10;Y0SLJj2rPrAv1LNoA0Od9RMEPlmEhh4OdPpg9zDGwvvatfGLkhj8wNoe+Y1wEsbzfFRcXIw4k/AV&#10;g+HlKE/42et163z4qqhlUSi5QwMTr2Jz5wNSQeghJL7mSTfVvNE6KXFo1I12bCPQ7sUyJYkbb6K0&#10;YV3Jx+ejQQJ+44vQr/e1kD9imW8RoGkDYyRlV3yUQr/oE415cX6gZkHVFow52k2dt3Le4IE74cOj&#10;cBgzkITVCQ84ak3IivYSZytyv/5mj/HoPrycdRjbkvufa+EUZ/qbwVx8zofDOOdJGY4uCiju1LM4&#10;9Zh1e0OgKseSWpnEGB/0QawdtS/YsFl8FS5hJN4ueTiIN2G3TNhQqWazFITJtiLcmScrI3RsTST2&#10;uX8Rzu4bGzAT93QYcDF5199dbLxpaLYOVDep+ZHpHav7BmArUn/2GxzX7lRPUa//melvAAAA//8D&#10;AFBLAwQUAAYACAAAACEA5iVJdt4AAAAKAQAADwAAAGRycy9kb3ducmV2LnhtbEyPwU7DMBBE70j8&#10;g7VI3KhdiKwmjVOhCiTEAUGBnt14G0eJ7Sh20/D3LCd6HO3ozdtyM7ueTTjGNngFy4UAhr4OpvWN&#10;gq/P57sVsJi0N7oPHhX8YIRNdX1V6sKEs//AaZcaRhAfC63ApjQUnMfaotNxEQb0dDuG0elEcWy4&#10;GfWZ4K7n90JI7nTracHqAbcW6253cgqy7insv1fN6/Yl2il7E+KI751Stzfz4xpYwjn9l+FPn9Sh&#10;IqdDOHkTWU9ZSFJPCnKZA6OCFA8ZsAPRl7kEXpX88oXqFwAA//8DAFBLAQItABQABgAIAAAAIQC2&#10;gziS/gAAAOEBAAATAAAAAAAAAAAAAAAAAAAAAABbQ29udGVudF9UeXBlc10ueG1sUEsBAi0AFAAG&#10;AAgAAAAhADj9If/WAAAAlAEAAAsAAAAAAAAAAAAAAAAALwEAAF9yZWxzLy5yZWxzUEsBAi0AFAAG&#10;AAgAAAAhAKId3wRUAgAArwQAAA4AAAAAAAAAAAAAAAAALgIAAGRycy9lMm9Eb2MueG1sUEsBAi0A&#10;FAAGAAgAAAAhAOYlSXbeAAAACgEAAA8AAAAAAAAAAAAAAAAArgQAAGRycy9kb3ducmV2LnhtbFBL&#10;BQYAAAAABAAEAPMAAAC5BQAAAAA=&#10;" fillcolor="white [3212]" strokeweight=".5pt">
                <v:textbox>
                  <w:txbxContent>
                    <w:p w:rsidR="00562DF4" w:rsidRDefault="00562DF4" w:rsidP="00C10322"/>
                  </w:txbxContent>
                </v:textbox>
              </v:shape>
            </w:pict>
          </mc:Fallback>
        </mc:AlternateContent>
      </w:r>
      <w:r>
        <w:rPr>
          <w:noProof/>
          <w:lang w:eastAsia="en-GB"/>
        </w:rPr>
        <mc:AlternateContent>
          <mc:Choice Requires="wps">
            <w:drawing>
              <wp:anchor distT="0" distB="0" distL="114300" distR="114300" simplePos="0" relativeHeight="251832320" behindDoc="0" locked="0" layoutInCell="1" allowOverlap="1" wp14:anchorId="01E5CEED" wp14:editId="68400EEC">
                <wp:simplePos x="0" y="0"/>
                <wp:positionH relativeFrom="column">
                  <wp:posOffset>1296035</wp:posOffset>
                </wp:positionH>
                <wp:positionV relativeFrom="paragraph">
                  <wp:posOffset>249555</wp:posOffset>
                </wp:positionV>
                <wp:extent cx="1702435" cy="330835"/>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1702435" cy="330835"/>
                        </a:xfrm>
                        <a:prstGeom prst="rect">
                          <a:avLst/>
                        </a:prstGeom>
                        <a:solidFill>
                          <a:schemeClr val="lt1"/>
                        </a:solidFill>
                        <a:ln w="6350">
                          <a:noFill/>
                        </a:ln>
                      </wps:spPr>
                      <wps:txbx>
                        <w:txbxContent>
                          <w:p w:rsidR="00562DF4" w:rsidRDefault="00562DF4" w:rsidP="00C10322">
                            <w:pPr>
                              <w:jc w:val="center"/>
                              <w:rPr>
                                <w:b/>
                                <w:sz w:val="28"/>
                              </w:rPr>
                            </w:pPr>
                            <w:r>
                              <w:rPr>
                                <w:b/>
                                <w:sz w:val="28"/>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E5CEED" id="Text Box 259" o:spid="_x0000_s1228" type="#_x0000_t202" style="position:absolute;left:0;text-align:left;margin-left:102.05pt;margin-top:19.65pt;width:134.05pt;height:26.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y3SAIAAIYEAAAOAAAAZHJzL2Uyb0RvYy54bWysVE2P2jAQvVfqf7B8LwkB9iMirCgrqkpo&#10;dyWo9mwch1hyPK5tSOiv79gBlt32VPXijD3j55n3ZjJ96BpFDsI6Cbqgw0FKidAcSql3Bf2xWX65&#10;o8R5pkumQIuCHoWjD7PPn6atyUUGNahSWIIg2uWtKWjtvcmTxPFaNMwNwAiNzgpswzxu7S4pLWsR&#10;vVFJlqY3SQu2NBa4cA5PH3snnUX8qhLcP1eVE56ogmJuPq42rtuwJrMpy3eWmVryUxrsH7JomNT4&#10;6AXqkXlG9lb+AdVIbsFB5QccmgSqSnIRa8BqhumHatY1MyLWguQ4c6HJ/T9Y/nR4sUSWBc0m95Ro&#10;1qBIG9F58hU6Es6Qoda4HAPXBkN9hw5U+nzu8DAU3lW2CV8siaAfuT5e+A1wPFy6TbPxaEIJR99o&#10;lN6hjfDJ221jnf8moCHBKKhF/SKt7LByvg89h4THHChZLqVScRN6RiyUJQeGaisfc0Twd1FKk7ag&#10;N6NJGoE1hOs9stKYS6i1rylYvtt2kZ1hNj5XvIXyiERY6JvJGb6UmO2KOf/CLHYP1o4T4Z9xqRTg&#10;a3CyKKnB/vrbeYhHUdFLSYvdWFD3c8+soER91yj3/XA8Du0bN+PJbYYbe+3ZXnv0vlkAUjDE2TM8&#10;miHeq7NZWWhecXDm4VV0Mc3x7YL6s7nw/Yzg4HExn8cgbFjD/EqvDQ/QgfKgxaZ7ZdacBPMo9ROc&#10;+5blH3TrY8NNDfO9h0pGUQPTPasnAbDZY1ucBjNM0/U+Rr39Pma/AQAA//8DAFBLAwQUAAYACAAA&#10;ACEAOjULROEAAAAJAQAADwAAAGRycy9kb3ducmV2LnhtbEyPy07DMBBF90j8gzVIbBB1XlAaMqkQ&#10;4iGxo+Ehdm48JBHxOIrdJPw9ZgXL0T2690yxXUwvJhpdZxkhXkUgiGurO24QXqr78ysQzivWqrdM&#10;CN/kYFseHxUq13bmZ5p2vhGhhF2uEFrvh1xKV7dklFvZgThkn3Y0yodzbKQe1RzKTS+TKLqURnUc&#10;Flo10G1L9dfuYBA+zpr3J7c8vM7pRTrcPU7V+k1XiKcny801CE+L/4PhVz+oQxmc9vbA2okeIYmy&#10;OKAI6SYFEYBsnSQg9gibOANZFvL/B+UPAAAA//8DAFBLAQItABQABgAIAAAAIQC2gziS/gAAAOEB&#10;AAATAAAAAAAAAAAAAAAAAAAAAABbQ29udGVudF9UeXBlc10ueG1sUEsBAi0AFAAGAAgAAAAhADj9&#10;If/WAAAAlAEAAAsAAAAAAAAAAAAAAAAALwEAAF9yZWxzLy5yZWxzUEsBAi0AFAAGAAgAAAAhAE0R&#10;PLdIAgAAhgQAAA4AAAAAAAAAAAAAAAAALgIAAGRycy9lMm9Eb2MueG1sUEsBAi0AFAAGAAgAAAAh&#10;ADo1C0ThAAAACQEAAA8AAAAAAAAAAAAAAAAAogQAAGRycy9kb3ducmV2LnhtbFBLBQYAAAAABAAE&#10;APMAAACwBQAAAAA=&#10;" fillcolor="white [3201]" stroked="f" strokeweight=".5pt">
                <v:textbox>
                  <w:txbxContent>
                    <w:p w:rsidR="00562DF4" w:rsidRDefault="00562DF4" w:rsidP="00C10322">
                      <w:pPr>
                        <w:jc w:val="center"/>
                        <w:rPr>
                          <w:b/>
                          <w:sz w:val="28"/>
                        </w:rPr>
                      </w:pPr>
                      <w:r>
                        <w:rPr>
                          <w:b/>
                          <w:sz w:val="28"/>
                        </w:rPr>
                        <w:t>Information</w:t>
                      </w:r>
                    </w:p>
                  </w:txbxContent>
                </v:textbox>
              </v:shape>
            </w:pict>
          </mc:Fallback>
        </mc:AlternateContent>
      </w:r>
      <w:r>
        <w:rPr>
          <w:noProof/>
          <w:lang w:eastAsia="en-GB"/>
        </w:rPr>
        <mc:AlternateContent>
          <mc:Choice Requires="wps">
            <w:drawing>
              <wp:anchor distT="0" distB="0" distL="114300" distR="114300" simplePos="0" relativeHeight="251834368" behindDoc="0" locked="0" layoutInCell="1" allowOverlap="1" wp14:anchorId="7C894FBF" wp14:editId="3AC54554">
                <wp:simplePos x="0" y="0"/>
                <wp:positionH relativeFrom="column">
                  <wp:posOffset>3877945</wp:posOffset>
                </wp:positionH>
                <wp:positionV relativeFrom="paragraph">
                  <wp:posOffset>1348740</wp:posOffset>
                </wp:positionV>
                <wp:extent cx="567690" cy="457200"/>
                <wp:effectExtent l="0" t="19050" r="41910" b="38100"/>
                <wp:wrapNone/>
                <wp:docPr id="258" name="Arrow: Right 258"/>
                <wp:cNvGraphicFramePr/>
                <a:graphic xmlns:a="http://schemas.openxmlformats.org/drawingml/2006/main">
                  <a:graphicData uri="http://schemas.microsoft.com/office/word/2010/wordprocessingShape">
                    <wps:wsp>
                      <wps:cNvSpPr/>
                      <wps:spPr>
                        <a:xfrm>
                          <a:off x="0" y="0"/>
                          <a:ext cx="567055" cy="457200"/>
                        </a:xfrm>
                        <a:prstGeom prst="rightArrow">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4D3BFA" id="Arrow: Right 258" o:spid="_x0000_s1026" type="#_x0000_t13" style="position:absolute;margin-left:305.35pt;margin-top:106.2pt;width:44.7pt;height: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k2lgIAAKwFAAAOAAAAZHJzL2Uyb0RvYy54bWysVE1v2zAMvQ/YfxB0X+0ETbsFdYqgRYcB&#10;RVs0HXpWZDkWJosapcTJfv0o+SNd12HAMB9kSSQfySeSF5f7xrCdQq/BFnxyknOmrIRS203Bvz7d&#10;fPjImQ/ClsKAVQU/KM8vF+/fXbRurqZQgykVMgKxft66gtchuHmWeVmrRvgTcMqSsAJsRKAjbrIS&#10;RUvojcmmeX6WtYClQ5DKe7q97oR8kfCrSslwX1VeBWYKTrGFtGJa13HNFhdivkHhai37MMQ/RNEI&#10;bcnpCHUtgmBb1L9BNVoieKjCiYQmg6rSUqUcKJtJ/iqbVS2cSrkQOd6NNPn/Byvvdg/IdFnw6Yye&#10;yoqGHmmJCO2cPepNHVi8J5Za5+ekvHIP2J88bWPK+wqb+Kdk2D4xexiZVfvAJF3Ozs7z2YwzSaLT&#10;2Tm9XMTMjsYOffisoGFxU3CMrlMYiVWxu/WhMxgUo0cPRpc32ph0iCWjrgyynaDHXm8mvYtftIz9&#10;m2HYv2FIkUbLLLLQ5Z124WBUxDP2UVXEImU6TQGn+j0GU36bdNe1KFUX3yynb4hwCD1RksAiakWZ&#10;jbg9wKDZgUTcjpZeN5qpVPajYf6ngDrDUTt5BBtGw0ZbwLeMTRi9dvoDMR0dkZk1lAeqK4Su4byT&#10;N5oe9lb48CCQOox6kaZGuKelMtAWHPodZzXgj7fuoz4VPkk5a6ljC+6/bwUqzswXSy3xaXJ6Gls8&#10;HVKRcYYvJeuXErttroDqZELzycm0JWMMZthWCM0zDZdl9EoiYSX5LrgMOByuQjdJaDxJtVwmNWpr&#10;J8KtXTkZwSOrsWSf9s8CXV/dgdriDobuFvNX5d3pRksLy22ASqfaP/La800jIRVMP77izHl5TlrH&#10;Ibv4CQAA//8DAFBLAwQUAAYACAAAACEAPa2nAd8AAAALAQAADwAAAGRycy9kb3ducmV2LnhtbEyP&#10;y07DMBBF90j8gzVIbCpqx4nSKo1TIRALlrSItRMPsVU/otht07/HrGA5M0d3zm33i7PkgnM0wQso&#10;1gwI+iEo40cBn8e3py2QmKRX0gaPAm4YYd/d37WyUeHqP/BySCPJIT42UoBOaWoojYNGJ+M6TOjz&#10;7TvMTqY8ziNVs7zmcGcpZ6ymThqfP2g54YvG4XQ4OwGvpliV9vbFV/1Sv5e8NO6ojRCPD8vzDkjC&#10;Jf3B8Kuf1aHLTn04exWJFVAXbJNRAbzgFZBMbBgrgPR5s60qoF1L/3fofgAAAP//AwBQSwECLQAU&#10;AAYACAAAACEAtoM4kv4AAADhAQAAEwAAAAAAAAAAAAAAAAAAAAAAW0NvbnRlbnRfVHlwZXNdLnht&#10;bFBLAQItABQABgAIAAAAIQA4/SH/1gAAAJQBAAALAAAAAAAAAAAAAAAAAC8BAABfcmVscy8ucmVs&#10;c1BLAQItABQABgAIAAAAIQArk6k2lgIAAKwFAAAOAAAAAAAAAAAAAAAAAC4CAABkcnMvZTJvRG9j&#10;LnhtbFBLAQItABQABgAIAAAAIQA9racB3wAAAAsBAAAPAAAAAAAAAAAAAAAAAPAEAABkcnMvZG93&#10;bnJldi54bWxQSwUGAAAAAAQABADzAAAA/AUAAAAA&#10;" adj="12892" fillcolor="white [3212]" strokecolor="black [3213]" strokeweight="1pt"/>
            </w:pict>
          </mc:Fallback>
        </mc:AlternateContent>
      </w:r>
      <w:r>
        <w:rPr>
          <w:noProof/>
          <w:lang w:eastAsia="en-GB"/>
        </w:rPr>
        <mc:AlternateContent>
          <mc:Choice Requires="wps">
            <w:drawing>
              <wp:anchor distT="0" distB="0" distL="114300" distR="114300" simplePos="0" relativeHeight="251837440" behindDoc="0" locked="0" layoutInCell="1" allowOverlap="1" wp14:anchorId="3D017391" wp14:editId="7BBB6986">
                <wp:simplePos x="0" y="0"/>
                <wp:positionH relativeFrom="column">
                  <wp:posOffset>662305</wp:posOffset>
                </wp:positionH>
                <wp:positionV relativeFrom="paragraph">
                  <wp:posOffset>3138170</wp:posOffset>
                </wp:positionV>
                <wp:extent cx="3152775" cy="2048510"/>
                <wp:effectExtent l="0" t="0" r="28575" b="27940"/>
                <wp:wrapNone/>
                <wp:docPr id="257" name="Text Box 257"/>
                <wp:cNvGraphicFramePr/>
                <a:graphic xmlns:a="http://schemas.openxmlformats.org/drawingml/2006/main">
                  <a:graphicData uri="http://schemas.microsoft.com/office/word/2010/wordprocessingShape">
                    <wps:wsp>
                      <wps:cNvSpPr txBox="1"/>
                      <wps:spPr>
                        <a:xfrm>
                          <a:off x="0" y="0"/>
                          <a:ext cx="3152775" cy="2048510"/>
                        </a:xfrm>
                        <a:prstGeom prst="rect">
                          <a:avLst/>
                        </a:prstGeom>
                        <a:noFill/>
                        <a:ln w="6350">
                          <a:solidFill>
                            <a:prstClr val="black"/>
                          </a:solidFill>
                        </a:ln>
                      </wps:spPr>
                      <wps:txbx>
                        <w:txbxContent>
                          <w:p w:rsidR="00562DF4" w:rsidRDefault="00562DF4" w:rsidP="00C10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17391" id="Text Box 257" o:spid="_x0000_s1229" type="#_x0000_t202" style="position:absolute;left:0;text-align:left;margin-left:52.15pt;margin-top:247.1pt;width:248.25pt;height:161.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cDSgIAAIcEAAAOAAAAZHJzL2Uyb0RvYy54bWysVE1v2zAMvQ/YfxB0X/zRuOmMOEWWIsOA&#10;oi2QDD0rshwbk0VNUmJnv36UHKdBt9Owi0KRzxQfH5n5fd9KchTGNqAKmkxiSoTiUDZqX9Dv2/Wn&#10;O0qsY6pkEpQo6ElYer/4+GHe6VykUIMshSGYRNm80wWtndN5FFlei5bZCWihMFiBaZnDq9lHpWEd&#10;Zm9llMbxbdSBKbUBLqxF78MQpIuQv6oEd89VZYUjsqBYmwunCefOn9FizvK9Ybpu+LkM9g9VtKxR&#10;+Ogl1QNzjBxM80eqtuEGLFRuwqGNoKoaLgIHZJPE79hsaqZF4ILNsfrSJvv/0vKn44shTVnQNJtR&#10;oliLIm1F78gX6In3YYc6bXMEbjRCXY8BVHr0W3R64n1lWv+LlAjGsdenS399Oo7OmyRLZ7OMEo6x&#10;NJ7eZUlQIHr7XBvrvgpoiTcKalDA0Fd2fLQOS0HoCPGvKVg3UgYRpSJdQW9vsjh8YEE2pQ96mP9k&#10;JQ05MhyDnWT8hy8fc12h8CYVOj3ZgZS3XL/rQ3uSNBsp76A8YScMDNNkNV83+MAjs+6FGRwfJI8r&#10;4Z7xqCRgVXC2KKnB/Pqb3+NRVYxS0uE4FtT+PDAjKJHfFOr9OZlO/fyGyzSbpXgx15HddUQd2hUg&#10;1QSXT/NgeryTo1kZaF9xc5b+VQwxxfHtgrrRXLlhSXDzuFguAwgnVjP3qDaa+9RjY7f9KzP6LJhD&#10;rZ9gHFyWv9NtwA7KLQ8OqiaI6js9dPUsAE570Oe8mX6dru8B9fb/sfgNAAD//wMAUEsDBBQABgAI&#10;AAAAIQBgTAtk4QAAAAsBAAAPAAAAZHJzL2Rvd25yZXYueG1sTI/LTsMwEEX3SPyDNUjsqN0SQghx&#10;KoToAgkhURBl6cRDHOFHiN008PUMK1hezdGdc6v17CybcIx98BKWCwEMfRt07zsJL8+bswJYTMpr&#10;ZYNHCV8YYV0fH1Wq1OHgn3Dapo5RiY+lkmBSGkrOY2vQqbgIA3q6vYfRqURx7Lge1YHKneUrIXLu&#10;VO/pg1ED3hpsP7Z7J+Hhdfd5t3l8EztsbH8x2Utz/91IeXoy31wDSzinPxh+9UkdanJqwt7ryCxl&#10;kZ0TKiG7ylbAiMiFoDGNhGKZF8Driv/fUP8AAAD//wMAUEsBAi0AFAAGAAgAAAAhALaDOJL+AAAA&#10;4QEAABMAAAAAAAAAAAAAAAAAAAAAAFtDb250ZW50X1R5cGVzXS54bWxQSwECLQAUAAYACAAAACEA&#10;OP0h/9YAAACUAQAACwAAAAAAAAAAAAAAAAAvAQAAX3JlbHMvLnJlbHNQSwECLQAUAAYACAAAACEA&#10;kMV3A0oCAACHBAAADgAAAAAAAAAAAAAAAAAuAgAAZHJzL2Uyb0RvYy54bWxQSwECLQAUAAYACAAA&#10;ACEAYEwLZOEAAAALAQAADwAAAAAAAAAAAAAAAACkBAAAZHJzL2Rvd25yZXYueG1sUEsFBgAAAAAE&#10;AAQA8wAAALIFAAAAAA==&#10;" filled="f" strokeweight=".5pt">
                <v:textbox>
                  <w:txbxContent>
                    <w:p w:rsidR="00562DF4" w:rsidRDefault="00562DF4" w:rsidP="00C10322"/>
                  </w:txbxContent>
                </v:textbox>
              </v:shape>
            </w:pict>
          </mc:Fallback>
        </mc:AlternateContent>
      </w:r>
      <w:r>
        <w:rPr>
          <w:noProof/>
          <w:lang w:eastAsia="en-GB"/>
        </w:rPr>
        <mc:AlternateContent>
          <mc:Choice Requires="wps">
            <w:drawing>
              <wp:anchor distT="0" distB="0" distL="114300" distR="114300" simplePos="0" relativeHeight="251838464" behindDoc="0" locked="0" layoutInCell="1" allowOverlap="1" wp14:anchorId="5FCC3070" wp14:editId="376B3525">
                <wp:simplePos x="0" y="0"/>
                <wp:positionH relativeFrom="column">
                  <wp:posOffset>1703070</wp:posOffset>
                </wp:positionH>
                <wp:positionV relativeFrom="paragraph">
                  <wp:posOffset>2822575</wp:posOffset>
                </wp:positionV>
                <wp:extent cx="1702435" cy="330835"/>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1702435" cy="330835"/>
                        </a:xfrm>
                        <a:prstGeom prst="rect">
                          <a:avLst/>
                        </a:prstGeom>
                        <a:noFill/>
                        <a:ln w="6350">
                          <a:noFill/>
                        </a:ln>
                      </wps:spPr>
                      <wps:txbx>
                        <w:txbxContent>
                          <w:p w:rsidR="00562DF4" w:rsidRDefault="00562DF4" w:rsidP="00C10322">
                            <w:pPr>
                              <w:rPr>
                                <w:b/>
                                <w:sz w:val="28"/>
                              </w:rPr>
                            </w:pPr>
                            <w:r>
                              <w:rPr>
                                <w:b/>
                                <w:sz w:val="28"/>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CC3070" id="Text Box 256" o:spid="_x0000_s1230" type="#_x0000_t202" style="position:absolute;left:0;text-align:left;margin-left:134.1pt;margin-top:222.25pt;width:134.05pt;height:26.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1MwIAAF4EAAAOAAAAZHJzL2Uyb0RvYy54bWysVE1v2zAMvQ/YfxB0X+w4H22DOEXWIsOA&#10;oi2QDD0rshQbkERNUmJnv36UnKRBt9Owi0yRFMnHR3p+32lFDsL5BkxJh4OcEmE4VI3ZlfTHZvXl&#10;lhIfmKmYAiNKehSe3i8+f5q3diYKqEFVwhEMYvystSWtQ7CzLPO8Fpr5AVhh0CjBaRbw6nZZ5ViL&#10;0bXKijyfZi24yjrgwnvUPvZGukjxpRQ8vEjpRSCqpFhbSKdL5zae2WLOZjvHbN3wUxnsH6rQrDGY&#10;9BLqkQVG9q75I5RuuAMPMgw46AykbLhIGBDNMP+AZl0zKxIWbI63lzb5/xeWPx9eHWmqkhaTKSWG&#10;aSRpI7pAvkJHog471Fo/Q8e1RdfQoQGZPus9KiPwTjodvwiJoB17fbz0N4bj8dFNXoxHE0o42kaj&#10;/BZlDJ+9v7bOh28CNIlCSR3yl9rKDk8+9K5nl5jMwKpRKnGoDGlLOh1N8vTgYsHgymCOiKGvNUqh&#10;23YJ9bC4INxCdUSADvoh8ZavGqziifnwyhxOBWLCSQ8veEgFmA1OEiU1uF9/00d/JAutlLQ4ZSX1&#10;P/fMCUrUd4M03g3H4ziW6TKe3BR4cdeW7bXF7PUD4CAPcacsT2L0D+osSgf6DRdiGbOiiRmOuUsa&#10;zuJD6GcfF4qL5TI54SBaFp7M2vIYOvY19njTvTFnT0QEpPAZzvPIZh/46H17Rpb7ALJJZMVO9109&#10;EYBDnOg+LVzckut78nr/LSx+AwAA//8DAFBLAwQUAAYACAAAACEATwS7sOMAAAALAQAADwAAAGRy&#10;cy9kb3ducmV2LnhtbEyPwU7DMAyG70i8Q2Qkbiyla6OuazpNlSYkBIeNXbiljddWNElpsq3w9JgT&#10;HG1/+v39xWY2A7vg5HtnJTwuImBoG6d720o4vu0eMmA+KKvV4CxK+EIPm/L2plC5dle7x8shtIxC&#10;rM+VhC6EMefcNx0a5RduREu3k5uMCjROLdeTulK4GXgcRYIb1Vv60KkRqw6bj8PZSHiudq9qX8cm&#10;+x6qp5fTdvw8vqdS3t/N2zWwgHP4g+FXn9ShJKfana32bJAQiywmVEKSJCkwItKlWAKrabMSAnhZ&#10;8P8dyh8AAAD//wMAUEsBAi0AFAAGAAgAAAAhALaDOJL+AAAA4QEAABMAAAAAAAAAAAAAAAAAAAAA&#10;AFtDb250ZW50X1R5cGVzXS54bWxQSwECLQAUAAYACAAAACEAOP0h/9YAAACUAQAACwAAAAAAAAAA&#10;AAAAAAAvAQAAX3JlbHMvLnJlbHNQSwECLQAUAAYACAAAACEA8csP9TMCAABeBAAADgAAAAAAAAAA&#10;AAAAAAAuAgAAZHJzL2Uyb0RvYy54bWxQSwECLQAUAAYACAAAACEATwS7sOMAAAALAQAADwAAAAAA&#10;AAAAAAAAAACNBAAAZHJzL2Rvd25yZXYueG1sUEsFBgAAAAAEAAQA8wAAAJ0FAAAAAA==&#10;" filled="f" stroked="f" strokeweight=".5pt">
                <v:textbox>
                  <w:txbxContent>
                    <w:p w:rsidR="00562DF4" w:rsidRDefault="00562DF4" w:rsidP="00C10322">
                      <w:pPr>
                        <w:rPr>
                          <w:b/>
                          <w:sz w:val="28"/>
                        </w:rPr>
                      </w:pPr>
                      <w:r>
                        <w:rPr>
                          <w:b/>
                          <w:sz w:val="28"/>
                        </w:rPr>
                        <w:t>Information</w:t>
                      </w:r>
                    </w:p>
                  </w:txbxContent>
                </v:textbox>
              </v:shape>
            </w:pict>
          </mc:Fallback>
        </mc:AlternateContent>
      </w:r>
      <w:r>
        <w:rPr>
          <w:noProof/>
          <w:lang w:eastAsia="en-GB"/>
        </w:rPr>
        <mc:AlternateContent>
          <mc:Choice Requires="wps">
            <w:drawing>
              <wp:anchor distT="0" distB="0" distL="114300" distR="114300" simplePos="0" relativeHeight="251840512" behindDoc="0" locked="0" layoutInCell="1" allowOverlap="1" wp14:anchorId="26E29AF8" wp14:editId="5E5FDD5B">
                <wp:simplePos x="0" y="0"/>
                <wp:positionH relativeFrom="column">
                  <wp:posOffset>3862070</wp:posOffset>
                </wp:positionH>
                <wp:positionV relativeFrom="paragraph">
                  <wp:posOffset>3866515</wp:posOffset>
                </wp:positionV>
                <wp:extent cx="567055" cy="457200"/>
                <wp:effectExtent l="0" t="19050" r="42545" b="38100"/>
                <wp:wrapNone/>
                <wp:docPr id="255" name="Arrow: Right 255"/>
                <wp:cNvGraphicFramePr/>
                <a:graphic xmlns:a="http://schemas.openxmlformats.org/drawingml/2006/main">
                  <a:graphicData uri="http://schemas.microsoft.com/office/word/2010/wordprocessingShape">
                    <wps:wsp>
                      <wps:cNvSpPr/>
                      <wps:spPr>
                        <a:xfrm>
                          <a:off x="0" y="0"/>
                          <a:ext cx="567055" cy="457200"/>
                        </a:xfrm>
                        <a:prstGeom prst="rightArrow">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81F418" id="Arrow: Right 255" o:spid="_x0000_s1026" type="#_x0000_t13" style="position:absolute;margin-left:304.1pt;margin-top:304.45pt;width:44.65pt;height:3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1hkwIAAIQFAAAOAAAAZHJzL2Uyb0RvYy54bWysVN1P2zAQf5+0/8Hy+0haUdgiUlSBmCYh&#10;QMDEs3GcJprj885u0+6v39lO0oqxl2l5cM738bsP393F5a7TbKvQtWBKPjvJOVNGQtWadcm/P998&#10;+syZ88JUQoNRJd8rxy+XHz9c9LZQc2hAVwoZgRhX9Lbkjfe2yDInG9UJdwJWGRLWgJ3wdMV1VqHo&#10;Cb3T2TzPz7IesLIIUjlH3Osk5MuIX9dK+vu6dsozXXKKzccT4/kazmx5IYo1Ctu0cghD/EMUnWgN&#10;OZ2groUXbIPtH1BdKxEc1P5EQpdBXbdSxRwom1n+JpunRlgVc6HiODuVyf0/WHm3fUDWViWfLxac&#10;GdHRI60QoS/YY7tuPAt8qlJvXUHKT/YBh5sjMqS8q7ELf0qG7WJl91Nl1c4zSczF2Xke8CWJThfn&#10;9HIBMzsYW3T+q4KOBaLkGFzHMGJVxfbW+WQwKgaPBm5arYkvCm3C6UC3VeDFS+ghdaWRbQW9vt/N&#10;Bp9HWhRBsMxCdimfSPm9Vgn1UdVUHcpgHgOJfXnArH7MErsRlUpuFjl9o6MxgpiqNgQWUGsKcMId&#10;AEbNBBJwU7qDbjBTsZ0nw/xvASXDSTt6BOMnw641gO8Zaz95TfpjYVI5QmVeodpTvyCkQXJW3rT0&#10;YLfC+QeBNDk0Y7QN/D0dtYa+5DBQnDWAv97jB31qaJJy1tMkltz93AhUnOlvhlr9y+z0NIxuvMTm&#10;4QyPJa/HErPproCee0Z7x8pIkjF6PZI1QvdCS2MVvJJIGEm+Sy49jpcrnzYErR2pVquoRuNqhb81&#10;T1YG8FDV0IrPuxeBduhaT+1+B+PUiuJN2ybdYGlgtfFQt7GnD3Ud6k2jHhtmWEthlxzfo9ZheS5/&#10;AwAA//8DAFBLAwQUAAYACAAAACEAFDYpeeAAAAALAQAADwAAAGRycy9kb3ducmV2LnhtbEyPy07D&#10;MBBF90j8gzVI7KjdSIQkxKl4qAukblqoKnZubOIIexzFbhr+noEN7O5oju6cqVezd2wyY+wDSlgu&#10;BDCDbdA9dhLeXtc3BbCYFGrlAhoJXybCqrm8qFWlwxm3ZtqljlEJxkpJsCkNFeextcaruAiDQdp9&#10;hNGrROPYcT2qM5V7xzMhcu5Vj3TBqsE8WdN+7k5ewiFO/PnxxW3snN75Zp0tcTvspby+mh/ugSUz&#10;pz8YfvRJHRpyOoYT6sichFwUGaG/oQRGRF7e3QI7UihECbyp+f8fmm8AAAD//wMAUEsBAi0AFAAG&#10;AAgAAAAhALaDOJL+AAAA4QEAABMAAAAAAAAAAAAAAAAAAAAAAFtDb250ZW50X1R5cGVzXS54bWxQ&#10;SwECLQAUAAYACAAAACEAOP0h/9YAAACUAQAACwAAAAAAAAAAAAAAAAAvAQAAX3JlbHMvLnJlbHNQ&#10;SwECLQAUAAYACAAAACEAcqqdYZMCAACEBQAADgAAAAAAAAAAAAAAAAAuAgAAZHJzL2Uyb0RvYy54&#10;bWxQSwECLQAUAAYACAAAACEAFDYpeeAAAAALAQAADwAAAAAAAAAAAAAAAADtBAAAZHJzL2Rvd25y&#10;ZXYueG1sUEsFBgAAAAAEAAQA8wAAAPoFAAAAAA==&#10;" adj="12892" filled="f" strokecolor="black [3213]" strokeweight="1pt"/>
            </w:pict>
          </mc:Fallback>
        </mc:AlternateContent>
      </w:r>
      <w:r>
        <w:rPr>
          <w:noProof/>
          <w:lang w:eastAsia="en-GB"/>
        </w:rPr>
        <mc:AlternateContent>
          <mc:Choice Requires="wps">
            <w:drawing>
              <wp:anchor distT="0" distB="0" distL="114300" distR="114300" simplePos="0" relativeHeight="251835392" behindDoc="0" locked="0" layoutInCell="1" allowOverlap="1" wp14:anchorId="1EBBCDEB" wp14:editId="25D76C64">
                <wp:simplePos x="0" y="0"/>
                <wp:positionH relativeFrom="column">
                  <wp:posOffset>4760595</wp:posOffset>
                </wp:positionH>
                <wp:positionV relativeFrom="paragraph">
                  <wp:posOffset>525780</wp:posOffset>
                </wp:positionV>
                <wp:extent cx="2585720" cy="2506980"/>
                <wp:effectExtent l="0" t="0" r="5080" b="7620"/>
                <wp:wrapNone/>
                <wp:docPr id="254" name="Text Box 254"/>
                <wp:cNvGraphicFramePr/>
                <a:graphic xmlns:a="http://schemas.openxmlformats.org/drawingml/2006/main">
                  <a:graphicData uri="http://schemas.microsoft.com/office/word/2010/wordprocessingShape">
                    <wps:wsp>
                      <wps:cNvSpPr txBox="1"/>
                      <wps:spPr>
                        <a:xfrm>
                          <a:off x="0" y="0"/>
                          <a:ext cx="2585085" cy="2506345"/>
                        </a:xfrm>
                        <a:prstGeom prst="rect">
                          <a:avLst/>
                        </a:prstGeom>
                        <a:solidFill>
                          <a:schemeClr val="lt1"/>
                        </a:solidFill>
                        <a:ln w="6350">
                          <a:noFill/>
                        </a:ln>
                      </wps:spPr>
                      <wps:txbx>
                        <w:txbxContent>
                          <w:p w:rsidR="00562DF4" w:rsidRDefault="00562DF4" w:rsidP="00C10322">
                            <w:pPr>
                              <w:rPr>
                                <w:b/>
                                <w:u w:val="single"/>
                              </w:rPr>
                            </w:pPr>
                            <w:r>
                              <w:rPr>
                                <w:b/>
                                <w:u w:val="single"/>
                              </w:rPr>
                              <w:t xml:space="preserve">Reduce to 6 points </w:t>
                            </w:r>
                          </w:p>
                          <w:p w:rsidR="00562DF4" w:rsidRDefault="00562DF4" w:rsidP="00C10322">
                            <w:pPr>
                              <w:rPr>
                                <w:b/>
                                <w:u w:val="single"/>
                              </w:rPr>
                            </w:pPr>
                          </w:p>
                          <w:p w:rsidR="00562DF4" w:rsidRDefault="00562DF4" w:rsidP="00C10322">
                            <w:pPr>
                              <w:spacing w:line="360" w:lineRule="auto"/>
                            </w:pPr>
                            <w:r>
                              <w:t xml:space="preserve">1. </w:t>
                            </w:r>
                          </w:p>
                          <w:p w:rsidR="00562DF4" w:rsidRDefault="00562DF4" w:rsidP="00C10322">
                            <w:pPr>
                              <w:spacing w:line="360" w:lineRule="auto"/>
                            </w:pPr>
                            <w:r>
                              <w:t xml:space="preserve">2. </w:t>
                            </w:r>
                          </w:p>
                          <w:p w:rsidR="00562DF4" w:rsidRDefault="00562DF4" w:rsidP="00C10322">
                            <w:pPr>
                              <w:spacing w:line="360" w:lineRule="auto"/>
                            </w:pPr>
                            <w:r>
                              <w:t xml:space="preserve">3. </w:t>
                            </w:r>
                          </w:p>
                          <w:p w:rsidR="00562DF4" w:rsidRDefault="00562DF4" w:rsidP="00C10322">
                            <w:pPr>
                              <w:spacing w:line="360" w:lineRule="auto"/>
                            </w:pPr>
                            <w:r>
                              <w:t xml:space="preserve">4. </w:t>
                            </w:r>
                          </w:p>
                          <w:p w:rsidR="00562DF4" w:rsidRDefault="00562DF4" w:rsidP="00C10322">
                            <w:pPr>
                              <w:spacing w:line="360" w:lineRule="auto"/>
                            </w:pPr>
                            <w:r>
                              <w:t xml:space="preserve">5. </w:t>
                            </w:r>
                          </w:p>
                          <w:p w:rsidR="00562DF4" w:rsidRDefault="00562DF4" w:rsidP="00C10322">
                            <w:pPr>
                              <w:spacing w:line="360" w:lineRule="auto"/>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BBCDEB" id="Text Box 254" o:spid="_x0000_s1231" type="#_x0000_t202" style="position:absolute;left:0;text-align:left;margin-left:374.85pt;margin-top:41.4pt;width:203.6pt;height:197.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F7kSQIAAIcEAAAOAAAAZHJzL2Uyb0RvYy54bWysVMGO2jAQvVfqP1i+l4QsYWlEWFFWVJXQ&#10;7kpQ7dk4DonkeFzbkNCv79ghLN32VPVixjOT55n3Zpg/dI0kJ2FsDSqn41FMiVAcilodcvp9t/40&#10;o8Q6pgomQYmcnoWlD4uPH+atzkQCFchCGIIgymatzmnlnM6iyPJKNMyOQAuFwRJMwxxezSEqDGsR&#10;vZFREsfTqAVTaANcWIvexz5IFwG/LAV3z2VphSMyp1ibC6cJ596f0WLOsoNhuqr5pQz2D1U0rFb4&#10;6BXqkTlGjqb+A6qpuQELpRtxaCIoy5qL0AN2M47fdbOtmBahFyTH6itN9v/B8qfTiyF1kdMknVCi&#10;WIMi7UTnyBfoiPchQ622GSZuNaa6DgOo9OC36PSNd6Vp/C+2RDCOXJ+v/Ho4js4knaXxLKWEYyxJ&#10;4+ndJPU40dvn2lj3VUBDvJFTgwIGXtlpY12fOqT41yzIuljXUoaLHxqxkoacGMotXSgSwX/Lkoq0&#10;OZ3epXEAVuA/75Glwlp8s31T3nLdvgv0jJP7oeU9FGdkwkA/TVbzdY3Vbph1L8zg+GDzuBLuGY9S&#10;Ar4GF4uSCszPv/l9PqqKUUpaHMec2h9HZgQl8ptCvT+PJxM/v+EySe8TvJjbyP42oo7NCpCCMS6f&#10;5sH0+U4OZmmgecXNWfpXMcQUx7dz6gZz5folwc3jYrkMSTixmrmN2mruoT3lXotd98qMvgjmUOsn&#10;GAaXZe9063P9lwqWRwdlHUT1TPesXgTAaQ9jcdlMv06395D19v+x+AUAAP//AwBQSwMEFAAGAAgA&#10;AAAhANCSV+riAAAACwEAAA8AAABkcnMvZG93bnJldi54bWxMj8tOwzAQRfdI/IM1SGwQdfpK2pBJ&#10;hRAPiR0ND7Fz4yGJiMdR7Cbh73FXsBzN0b3nZrvJtGKg3jWWEeazCARxaXXDFcJr8XC9AeG8Yq1a&#10;y4TwQw52+flZplJtR36hYe8rEULYpQqh9r5LpXRlTUa5me2Iw+/L9kb5cPaV1L0aQ7hp5SKKYmlU&#10;w6GhVh3d1VR+748G4fOq+nh20+PbuFwvu/unoUjedYF4eTHd3oDwNPk/GE76QR3y4HSwR9ZOtAjJ&#10;apsEFGGzCBNOwHwdb0EcEFZJEoPMM/l/Q/4LAAD//wMAUEsBAi0AFAAGAAgAAAAhALaDOJL+AAAA&#10;4QEAABMAAAAAAAAAAAAAAAAAAAAAAFtDb250ZW50X1R5cGVzXS54bWxQSwECLQAUAAYACAAAACEA&#10;OP0h/9YAAACUAQAACwAAAAAAAAAAAAAAAAAvAQAAX3JlbHMvLnJlbHNQSwECLQAUAAYACAAAACEA&#10;QOhe5EkCAACHBAAADgAAAAAAAAAAAAAAAAAuAgAAZHJzL2Uyb0RvYy54bWxQSwECLQAUAAYACAAA&#10;ACEA0JJX6uIAAAALAQAADwAAAAAAAAAAAAAAAACjBAAAZHJzL2Rvd25yZXYueG1sUEsFBgAAAAAE&#10;AAQA8wAAALIFAAAAAA==&#10;" fillcolor="white [3201]" stroked="f" strokeweight=".5pt">
                <v:textbox>
                  <w:txbxContent>
                    <w:p w:rsidR="00562DF4" w:rsidRDefault="00562DF4" w:rsidP="00C10322">
                      <w:pPr>
                        <w:rPr>
                          <w:b/>
                          <w:u w:val="single"/>
                        </w:rPr>
                      </w:pPr>
                      <w:r>
                        <w:rPr>
                          <w:b/>
                          <w:u w:val="single"/>
                        </w:rPr>
                        <w:t xml:space="preserve">Reduce to 6 points </w:t>
                      </w:r>
                    </w:p>
                    <w:p w:rsidR="00562DF4" w:rsidRDefault="00562DF4" w:rsidP="00C10322">
                      <w:pPr>
                        <w:rPr>
                          <w:b/>
                          <w:u w:val="single"/>
                        </w:rPr>
                      </w:pPr>
                    </w:p>
                    <w:p w:rsidR="00562DF4" w:rsidRDefault="00562DF4" w:rsidP="00C10322">
                      <w:pPr>
                        <w:spacing w:line="360" w:lineRule="auto"/>
                      </w:pPr>
                      <w:r>
                        <w:t xml:space="preserve">1. </w:t>
                      </w:r>
                    </w:p>
                    <w:p w:rsidR="00562DF4" w:rsidRDefault="00562DF4" w:rsidP="00C10322">
                      <w:pPr>
                        <w:spacing w:line="360" w:lineRule="auto"/>
                      </w:pPr>
                      <w:r>
                        <w:t xml:space="preserve">2. </w:t>
                      </w:r>
                    </w:p>
                    <w:p w:rsidR="00562DF4" w:rsidRDefault="00562DF4" w:rsidP="00C10322">
                      <w:pPr>
                        <w:spacing w:line="360" w:lineRule="auto"/>
                      </w:pPr>
                      <w:r>
                        <w:t xml:space="preserve">3. </w:t>
                      </w:r>
                    </w:p>
                    <w:p w:rsidR="00562DF4" w:rsidRDefault="00562DF4" w:rsidP="00C10322">
                      <w:pPr>
                        <w:spacing w:line="360" w:lineRule="auto"/>
                      </w:pPr>
                      <w:r>
                        <w:t xml:space="preserve">4. </w:t>
                      </w:r>
                    </w:p>
                    <w:p w:rsidR="00562DF4" w:rsidRDefault="00562DF4" w:rsidP="00C10322">
                      <w:pPr>
                        <w:spacing w:line="360" w:lineRule="auto"/>
                      </w:pPr>
                      <w:r>
                        <w:t xml:space="preserve">5. </w:t>
                      </w:r>
                    </w:p>
                    <w:p w:rsidR="00562DF4" w:rsidRDefault="00562DF4" w:rsidP="00C10322">
                      <w:pPr>
                        <w:spacing w:line="360" w:lineRule="auto"/>
                      </w:pPr>
                      <w:r>
                        <w:t>6.</w:t>
                      </w:r>
                    </w:p>
                  </w:txbxContent>
                </v:textbox>
              </v:shape>
            </w:pict>
          </mc:Fallback>
        </mc:AlternateContent>
      </w:r>
      <w:r>
        <w:rPr>
          <w:noProof/>
          <w:lang w:eastAsia="en-GB"/>
        </w:rPr>
        <mc:AlternateContent>
          <mc:Choice Requires="wps">
            <w:drawing>
              <wp:anchor distT="0" distB="0" distL="114300" distR="114300" simplePos="0" relativeHeight="251841536" behindDoc="0" locked="0" layoutInCell="1" allowOverlap="1" wp14:anchorId="5465FEC3" wp14:editId="67EB4EC9">
                <wp:simplePos x="0" y="0"/>
                <wp:positionH relativeFrom="column">
                  <wp:posOffset>4743450</wp:posOffset>
                </wp:positionH>
                <wp:positionV relativeFrom="paragraph">
                  <wp:posOffset>2938145</wp:posOffset>
                </wp:positionV>
                <wp:extent cx="2585085" cy="2248535"/>
                <wp:effectExtent l="0" t="0" r="5715" b="0"/>
                <wp:wrapNone/>
                <wp:docPr id="253" name="Text Box 253"/>
                <wp:cNvGraphicFramePr/>
                <a:graphic xmlns:a="http://schemas.openxmlformats.org/drawingml/2006/main">
                  <a:graphicData uri="http://schemas.microsoft.com/office/word/2010/wordprocessingShape">
                    <wps:wsp>
                      <wps:cNvSpPr txBox="1"/>
                      <wps:spPr>
                        <a:xfrm>
                          <a:off x="0" y="0"/>
                          <a:ext cx="2585085" cy="2248535"/>
                        </a:xfrm>
                        <a:prstGeom prst="rect">
                          <a:avLst/>
                        </a:prstGeom>
                        <a:solidFill>
                          <a:schemeClr val="lt1"/>
                        </a:solidFill>
                        <a:ln w="6350">
                          <a:noFill/>
                        </a:ln>
                      </wps:spPr>
                      <wps:txbx>
                        <w:txbxContent>
                          <w:p w:rsidR="00562DF4" w:rsidRDefault="00562DF4" w:rsidP="00C10322">
                            <w:pPr>
                              <w:rPr>
                                <w:b/>
                                <w:u w:val="single"/>
                              </w:rPr>
                            </w:pPr>
                            <w:r>
                              <w:rPr>
                                <w:b/>
                                <w:u w:val="single"/>
                              </w:rPr>
                              <w:t xml:space="preserve">Prioritise (most important) </w:t>
                            </w:r>
                          </w:p>
                          <w:p w:rsidR="00562DF4" w:rsidRDefault="00562DF4" w:rsidP="00C10322">
                            <w:pPr>
                              <w:rPr>
                                <w:b/>
                                <w:u w:val="single"/>
                              </w:rPr>
                            </w:pPr>
                          </w:p>
                          <w:p w:rsidR="00562DF4" w:rsidRDefault="00562DF4" w:rsidP="00C10322">
                            <w:pPr>
                              <w:spacing w:line="360" w:lineRule="auto"/>
                            </w:pPr>
                            <w:r>
                              <w:t xml:space="preserve">1. </w:t>
                            </w:r>
                          </w:p>
                          <w:p w:rsidR="00562DF4" w:rsidRDefault="00562DF4" w:rsidP="00C10322">
                            <w:pPr>
                              <w:spacing w:line="360" w:lineRule="auto"/>
                            </w:pPr>
                            <w:r>
                              <w:t xml:space="preserve">2. </w:t>
                            </w:r>
                          </w:p>
                          <w:p w:rsidR="00562DF4" w:rsidRDefault="00562DF4" w:rsidP="00C10322">
                            <w:pPr>
                              <w:spacing w:line="360" w:lineRule="auto"/>
                            </w:pPr>
                            <w:r>
                              <w:t xml:space="preserve">3. </w:t>
                            </w:r>
                          </w:p>
                          <w:p w:rsidR="00562DF4" w:rsidRDefault="00562DF4" w:rsidP="00C10322">
                            <w:pPr>
                              <w:spacing w:line="360" w:lineRule="auto"/>
                            </w:pPr>
                            <w:r>
                              <w:t xml:space="preserve">4. </w:t>
                            </w:r>
                          </w:p>
                          <w:p w:rsidR="00562DF4" w:rsidRDefault="00562DF4" w:rsidP="00C10322">
                            <w:pPr>
                              <w:spacing w:line="360" w:lineRule="auto"/>
                            </w:pPr>
                            <w:r>
                              <w:t xml:space="preserve">5. </w:t>
                            </w:r>
                          </w:p>
                          <w:p w:rsidR="00562DF4" w:rsidRDefault="00562DF4" w:rsidP="00C10322">
                            <w:pPr>
                              <w:spacing w:line="360" w:lineRule="auto"/>
                            </w:pPr>
                            <w:r>
                              <w:t xml:space="preserve">6. </w:t>
                            </w:r>
                          </w:p>
                          <w:p w:rsidR="00562DF4" w:rsidRDefault="00562DF4" w:rsidP="00C10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65FEC3" id="Text Box 253" o:spid="_x0000_s1232" type="#_x0000_t202" style="position:absolute;left:0;text-align:left;margin-left:373.5pt;margin-top:231.35pt;width:203.55pt;height:177.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bSQIAAIcEAAAOAAAAZHJzL2Uyb0RvYy54bWysVMGO2jAQvVfqP1i+l4RAtmxEWFFWVJXQ&#10;7kpQ7dk4DonkeFzbkNCv79ghLN32VPVixjOT55n3Zpg/dI0kJ2FsDSqn41FMiVAcilodcvp9t/40&#10;o8Q6pgomQYmcnoWlD4uPH+atzkQCFchCGIIgymatzmnlnM6iyPJKNMyOQAuFwRJMwxxezSEqDGsR&#10;vZFREsd3UQum0Aa4sBa9j32QLgJ+WQrunsvSCkdkTrE2F04Tzr0/o8WcZQfDdFXzSxnsH6poWK3w&#10;0SvUI3OMHE39B1RTcwMWSjfi0ERQljUXoQfsZhy/62ZbMS1CL0iO1Vea7P+D5U+nF0PqIqdJOqFE&#10;sQZF2onOkS/QEe9DhlptM0zcakx1HQZQ6cFv0ekb70rT+F9siWAcuT5f+fVwHJ1JOkvjWUoJx1iS&#10;TGfpJPU40dvn2lj3VUBDvJFTgwIGXtlpY12fOqT41yzIuljXUoaLHxqxkoacGMotXSgSwX/Lkoq0&#10;Ob2bpHEAVuA/75Glwlp8s31T3nLdvgv0jJPZ0PIeijMyYaCfJqv5usZqN8y6F2ZwfLB5XAn3jEcp&#10;AV+Di0VJBebn3/w+H1XFKCUtjmNO7Y8jM4IS+U2h3vfj6dTPb7hM088JXsxtZH8bUcdmBUjBGJdP&#10;82D6fCcHszTQvOLmLP2rGGKK49s5dYO5cv2S4OZxsVyGJJxYzdxGbTX30J5yr8Wue2VGXwRzqPUT&#10;DIPLsne69bn+SwXLo4OyDqJ6pntWLwLgtIexuGymX6fbe8h6+/9Y/AIAAP//AwBQSwMEFAAGAAgA&#10;AAAhAHomsj3kAAAADAEAAA8AAABkcnMvZG93bnJldi54bWxMj8tugzAURPeV8g/WjdRN1RgSAohy&#10;iaqqD6m7hD7UnYNvARXbCDtA/77OqlmOZjRzJt/NqmMjDbY1GiFcBcBIV0a2ukZ4K59uU2DWCS1F&#10;ZzQh/JKFXbG4ykUmzaT3NB5czXyJtplAaJzrM85t1ZASdmV60t77NoMSzsuh5nIQky9XHV8HQcyV&#10;aLVfaERPDw1VP4eTQvi6qT9f7fz8Pm22m/7xZSyTD1kiXi/n+ztgjmb3H4YzvkeHwjMdzUlLyzqE&#10;JEr8F4cQxesE2DkRbqMQ2BEhDeMUeJHzyxPFHwAAAP//AwBQSwECLQAUAAYACAAAACEAtoM4kv4A&#10;AADhAQAAEwAAAAAAAAAAAAAAAAAAAAAAW0NvbnRlbnRfVHlwZXNdLnhtbFBLAQItABQABgAIAAAA&#10;IQA4/SH/1gAAAJQBAAALAAAAAAAAAAAAAAAAAC8BAABfcmVscy8ucmVsc1BLAQItABQABgAIAAAA&#10;IQCDn+rbSQIAAIcEAAAOAAAAAAAAAAAAAAAAAC4CAABkcnMvZTJvRG9jLnhtbFBLAQItABQABgAI&#10;AAAAIQB6JrI95AAAAAwBAAAPAAAAAAAAAAAAAAAAAKMEAABkcnMvZG93bnJldi54bWxQSwUGAAAA&#10;AAQABADzAAAAtAUAAAAA&#10;" fillcolor="white [3201]" stroked="f" strokeweight=".5pt">
                <v:textbox>
                  <w:txbxContent>
                    <w:p w:rsidR="00562DF4" w:rsidRDefault="00562DF4" w:rsidP="00C10322">
                      <w:pPr>
                        <w:rPr>
                          <w:b/>
                          <w:u w:val="single"/>
                        </w:rPr>
                      </w:pPr>
                      <w:r>
                        <w:rPr>
                          <w:b/>
                          <w:u w:val="single"/>
                        </w:rPr>
                        <w:t xml:space="preserve">Prioritise (most important) </w:t>
                      </w:r>
                    </w:p>
                    <w:p w:rsidR="00562DF4" w:rsidRDefault="00562DF4" w:rsidP="00C10322">
                      <w:pPr>
                        <w:rPr>
                          <w:b/>
                          <w:u w:val="single"/>
                        </w:rPr>
                      </w:pPr>
                    </w:p>
                    <w:p w:rsidR="00562DF4" w:rsidRDefault="00562DF4" w:rsidP="00C10322">
                      <w:pPr>
                        <w:spacing w:line="360" w:lineRule="auto"/>
                      </w:pPr>
                      <w:r>
                        <w:t xml:space="preserve">1. </w:t>
                      </w:r>
                    </w:p>
                    <w:p w:rsidR="00562DF4" w:rsidRDefault="00562DF4" w:rsidP="00C10322">
                      <w:pPr>
                        <w:spacing w:line="360" w:lineRule="auto"/>
                      </w:pPr>
                      <w:r>
                        <w:t xml:space="preserve">2. </w:t>
                      </w:r>
                    </w:p>
                    <w:p w:rsidR="00562DF4" w:rsidRDefault="00562DF4" w:rsidP="00C10322">
                      <w:pPr>
                        <w:spacing w:line="360" w:lineRule="auto"/>
                      </w:pPr>
                      <w:r>
                        <w:t xml:space="preserve">3. </w:t>
                      </w:r>
                    </w:p>
                    <w:p w:rsidR="00562DF4" w:rsidRDefault="00562DF4" w:rsidP="00C10322">
                      <w:pPr>
                        <w:spacing w:line="360" w:lineRule="auto"/>
                      </w:pPr>
                      <w:r>
                        <w:t xml:space="preserve">4. </w:t>
                      </w:r>
                    </w:p>
                    <w:p w:rsidR="00562DF4" w:rsidRDefault="00562DF4" w:rsidP="00C10322">
                      <w:pPr>
                        <w:spacing w:line="360" w:lineRule="auto"/>
                      </w:pPr>
                      <w:r>
                        <w:t xml:space="preserve">5. </w:t>
                      </w:r>
                    </w:p>
                    <w:p w:rsidR="00562DF4" w:rsidRDefault="00562DF4" w:rsidP="00C10322">
                      <w:pPr>
                        <w:spacing w:line="360" w:lineRule="auto"/>
                      </w:pPr>
                      <w:r>
                        <w:t xml:space="preserve">6. </w:t>
                      </w:r>
                    </w:p>
                    <w:p w:rsidR="00562DF4" w:rsidRDefault="00562DF4" w:rsidP="00C10322"/>
                  </w:txbxContent>
                </v:textbox>
              </v:shape>
            </w:pict>
          </mc:Fallback>
        </mc:AlternateContent>
      </w:r>
      <w:r>
        <w:rPr>
          <w:noProof/>
          <w:lang w:eastAsia="en-GB"/>
        </w:rPr>
        <mc:AlternateContent>
          <mc:Choice Requires="wps">
            <w:drawing>
              <wp:anchor distT="0" distB="0" distL="114300" distR="114300" simplePos="0" relativeHeight="251844608" behindDoc="0" locked="0" layoutInCell="1" allowOverlap="1" wp14:anchorId="493A6DF4" wp14:editId="619909EC">
                <wp:simplePos x="0" y="0"/>
                <wp:positionH relativeFrom="column">
                  <wp:posOffset>6854825</wp:posOffset>
                </wp:positionH>
                <wp:positionV relativeFrom="paragraph">
                  <wp:posOffset>1336675</wp:posOffset>
                </wp:positionV>
                <wp:extent cx="567055" cy="457200"/>
                <wp:effectExtent l="0" t="19050" r="42545" b="38100"/>
                <wp:wrapNone/>
                <wp:docPr id="252" name="Arrow: Right 252"/>
                <wp:cNvGraphicFramePr/>
                <a:graphic xmlns:a="http://schemas.openxmlformats.org/drawingml/2006/main">
                  <a:graphicData uri="http://schemas.microsoft.com/office/word/2010/wordprocessingShape">
                    <wps:wsp>
                      <wps:cNvSpPr/>
                      <wps:spPr>
                        <a:xfrm>
                          <a:off x="0" y="0"/>
                          <a:ext cx="567055" cy="457200"/>
                        </a:xfrm>
                        <a:prstGeom prst="rightArrow">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4BECC2" id="Arrow: Right 252" o:spid="_x0000_s1026" type="#_x0000_t13" style="position:absolute;margin-left:539.75pt;margin-top:105.25pt;width:44.65pt;height:3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AVlgIAAKwFAAAOAAAAZHJzL2Uyb0RvYy54bWysVE1v2zAMvQ/YfxB0X+0ETbsFdYqgRYcB&#10;RVs0HXpWZDkWJosapcTJfv0o+SNd12HAMB9kSSQfySeSF5f7xrCdQq/BFnxyknOmrIRS203Bvz7d&#10;fPjImQ/ClsKAVQU/KM8vF+/fXbRurqZQgykVMgKxft66gtchuHmWeVmrRvgTcMqSsAJsRKAjbrIS&#10;RUvojcmmeX6WtYClQ5DKe7q97oR8kfCrSslwX1VeBWYKTrGFtGJa13HNFhdivkHhai37MMQ/RNEI&#10;bcnpCHUtgmBb1L9BNVoieKjCiYQmg6rSUqUcKJtJ/iqbVS2cSrkQOd6NNPn/Byvvdg/IdFnw6WzK&#10;mRUNPdISEdo5e9SbOrB4Tyy1zs9JeeUesD952saU9xU28U/JsH1i9jAyq/aBSbqcnZ3nsxlnkkSn&#10;s3N6uYiZHY0d+vBZQcPipuAYXacwEqtid+tDZzAoRo8ejC5vtDHpEEtGXRlkO0GPvd5Mehe/aBn7&#10;N8Owf8OQIo2WWWShyzvtwsGoiGfso6qIRcp0mgJO9XsMpvw26a5rUaouvllO3xDhEHqiJIFF1Ioy&#10;G3F7gEGzA4m4HS29bjRTqexHw/xPAXWGo3byCDaMho22gG8ZmzB67fQHYjo6IjNrKA9UVwhdw3kn&#10;bzQ97K3w4UEgdRj1Ik2NcE9LZaAtOPQ7zmrAH2/dR30qfJJy1lLHFtx/3wpUnJkvllri0+T0NLZ4&#10;OqQi4wxfStYvJXbbXAHVyYTmk5NpS8YYzLCtEJpnGi7L6JVEwkryXXAZcDhchW6S0HiSarlMatTW&#10;ToRbu3IygkdWY8k+7Z8Fur66A7XFHQzdLeavyrvTjZYWltsAlU61f+S155tGQiqYfnzFmfPynLSO&#10;Q3bxEwAA//8DAFBLAwQUAAYACAAAACEABXf2YN8AAAANAQAADwAAAGRycy9kb3ducmV2LnhtbEyP&#10;zU7DMBCE70i8g7VIXCpqx1FDCHEqBOLAkbbi7MQmtvBPFLtt+vZsT3Db2R3NftNuF+/ISc/JxiCg&#10;WDMgOgxR2TAKOOzfH2ogKcugpItBC7joBNvu9qaVjYrn8KlPuzwSDAmpkQJMzlNDaRqM9jKt46QD&#10;3r7j7GVGOY9UzfKM4d5RzlhFvbQBPxg56Vejh5/d0Qt4s8WqdJcvvuqX6qPkpfV7Y4W4v1tenoFk&#10;veQ/M1zxER06ZOrjMahEHGr2+LRBrwBeMByulqKqsU6Pq5pvgHYt/d+i+wUAAP//AwBQSwECLQAU&#10;AAYACAAAACEAtoM4kv4AAADhAQAAEwAAAAAAAAAAAAAAAAAAAAAAW0NvbnRlbnRfVHlwZXNdLnht&#10;bFBLAQItABQABgAIAAAAIQA4/SH/1gAAAJQBAAALAAAAAAAAAAAAAAAAAC8BAABfcmVscy8ucmVs&#10;c1BLAQItABQABgAIAAAAIQBPgsAVlgIAAKwFAAAOAAAAAAAAAAAAAAAAAC4CAABkcnMvZTJvRG9j&#10;LnhtbFBLAQItABQABgAIAAAAIQAFd/Zg3wAAAA0BAAAPAAAAAAAAAAAAAAAAAPAEAABkcnMvZG93&#10;bnJldi54bWxQSwUGAAAAAAQABADzAAAA/AUAAAAA&#10;" adj="12892" fillcolor="white [3212]" strokecolor="black [3213]" strokeweight="1pt"/>
            </w:pict>
          </mc:Fallback>
        </mc:AlternateContent>
      </w:r>
      <w:r>
        <w:rPr>
          <w:noProof/>
          <w:lang w:eastAsia="en-GB"/>
        </w:rPr>
        <mc:AlternateContent>
          <mc:Choice Requires="wps">
            <w:drawing>
              <wp:anchor distT="0" distB="0" distL="114300" distR="114300" simplePos="0" relativeHeight="251845632" behindDoc="0" locked="0" layoutInCell="1" allowOverlap="1" wp14:anchorId="471E8C3C" wp14:editId="79F6AA0B">
                <wp:simplePos x="0" y="0"/>
                <wp:positionH relativeFrom="column">
                  <wp:posOffset>6839585</wp:posOffset>
                </wp:positionH>
                <wp:positionV relativeFrom="paragraph">
                  <wp:posOffset>3879215</wp:posOffset>
                </wp:positionV>
                <wp:extent cx="567055" cy="457200"/>
                <wp:effectExtent l="0" t="19050" r="42545" b="38100"/>
                <wp:wrapNone/>
                <wp:docPr id="251" name="Arrow: Right 251"/>
                <wp:cNvGraphicFramePr/>
                <a:graphic xmlns:a="http://schemas.openxmlformats.org/drawingml/2006/main">
                  <a:graphicData uri="http://schemas.microsoft.com/office/word/2010/wordprocessingShape">
                    <wps:wsp>
                      <wps:cNvSpPr/>
                      <wps:spPr>
                        <a:xfrm>
                          <a:off x="0" y="0"/>
                          <a:ext cx="567055" cy="457200"/>
                        </a:xfrm>
                        <a:prstGeom prst="rightArrow">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1FF206" id="Arrow: Right 251" o:spid="_x0000_s1026" type="#_x0000_t13" style="position:absolute;margin-left:538.55pt;margin-top:305.45pt;width:44.65pt;height:3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BAkwIAAIQFAAAOAAAAZHJzL2Uyb0RvYy54bWysVN1P2zAQf5+0/8Hy+0hbUdgiUlSBmCYh&#10;hoCJZ+PYjTXH553dpt1fv7OTph1jL9Py4Pi+fvfhu7u43LaWbRQGA67i05MJZ8pJqI1bVfzb082H&#10;j5yFKFwtLDhV8Z0K/HLx/t1F50s1gwZsrZARiAtl5yvexOjLogiyUa0IJ+CVI6EGbEUkEldFjaIj&#10;9NYWs8nkrOgAa48gVQjEve6FfJHxtVYyftU6qMhsxSm2mE/M50s6i8WFKFcofGPkEIb4hyhaYRw5&#10;HaGuRRRsjeYPqNZIhAA6nkhoC9DaSJVzoGymk1fZPDbCq5wLFSf4sUzh/8HKu809MlNXfDafcuZE&#10;S4+0RISuZA9m1USW+FSlzoeSlB/9PQ5UoGtKeauxTX9Khm1zZXdjZdU2MknM+dn5ZD7nTJLodH5O&#10;L5cwi4OxxxA/K2hZulQck+scRq6q2NyG2BvsFZNHBzfGWuKL0rp0BrCmTrxMpB5SVxbZRtDrx23O&#10;g3weaRGVLIuUXZ9PvsWdVT3qg9JUHcpglgPJfXnArL9Pe3YjatW7mU/oG5IbtXOq1hFYQtUU4Ig7&#10;APwea8Lt0x10k5nK7TwaTv4WUG84ameP4OJo2BoH+JaxjaPXXn9fmL4cqTIvUO+oXxD6QQpe3hh6&#10;sFsR4r1AmhyaMdoG8Ssd2kJXcRhunDWAP9/iJ31qaJJy1tEkVjz8WAtUnNkvjlr90/T0NI1uJnLz&#10;cIbHkpdjiVu3V0DPTc1M0eUrGWO0+6tGaJ9paSyTVxIJJ8l3xWXEPXEV+w1Ba0eq5TKr0bh6EW/d&#10;o5cJPFU1teLT9lmgH7o2UrvfwX5qRfmqbXvdZOlguY6gTe7pQ12HetOo54YZ1lLaJcd01josz8Uv&#10;AAAA//8DAFBLAwQUAAYACAAAACEAc3lSMuIAAAANAQAADwAAAGRycy9kb3ducmV2LnhtbEyPy07D&#10;MBBF90j8gzVI7KidCKVtGqfioS6QumkBoe7c2MQR9jiK3TT8PdMVXd6ZoztnqvXkHRvNELuAErKZ&#10;AGawCbrDVsLH++ZhASwmhVq5gEbCr4mwrm9vKlXqcMadGfepZVSCsVQSbEp9yXlsrPEqzkJvkHbf&#10;YfAqURxargd1pnLveC5Ewb3qkC5Y1ZsXa5qf/clL+Iojf31+c1s7pQPfbvIMd/2nlPd309MKWDJT&#10;+ofhok/qUJPTMZxQR+Yoi/k8I1ZCkYklsAuSFcUjsCONFvkSeF3x6y/qPwAAAP//AwBQSwECLQAU&#10;AAYACAAAACEAtoM4kv4AAADhAQAAEwAAAAAAAAAAAAAAAAAAAAAAW0NvbnRlbnRfVHlwZXNdLnht&#10;bFBLAQItABQABgAIAAAAIQA4/SH/1gAAAJQBAAALAAAAAAAAAAAAAAAAAC8BAABfcmVscy8ucmVs&#10;c1BLAQItABQABgAIAAAAIQAVspBAkwIAAIQFAAAOAAAAAAAAAAAAAAAAAC4CAABkcnMvZTJvRG9j&#10;LnhtbFBLAQItABQABgAIAAAAIQBzeVIy4gAAAA0BAAAPAAAAAAAAAAAAAAAAAO0EAABkcnMvZG93&#10;bnJldi54bWxQSwUGAAAAAAQABADzAAAA/AUAAAAA&#10;" adj="12892" filled="f" strokecolor="black [3213]" strokeweight="1pt"/>
            </w:pict>
          </mc:Fallback>
        </mc:AlternateContent>
      </w:r>
      <w:r>
        <w:rPr>
          <w:noProof/>
          <w:lang w:eastAsia="en-GB"/>
        </w:rPr>
        <mc:AlternateContent>
          <mc:Choice Requires="wps">
            <w:drawing>
              <wp:anchor distT="0" distB="0" distL="114300" distR="114300" simplePos="0" relativeHeight="251842560" behindDoc="0" locked="0" layoutInCell="1" allowOverlap="1" wp14:anchorId="06E65672" wp14:editId="4D8EFD00">
                <wp:simplePos x="0" y="0"/>
                <wp:positionH relativeFrom="column">
                  <wp:posOffset>7570470</wp:posOffset>
                </wp:positionH>
                <wp:positionV relativeFrom="paragraph">
                  <wp:posOffset>3142615</wp:posOffset>
                </wp:positionV>
                <wp:extent cx="2002155" cy="1812290"/>
                <wp:effectExtent l="0" t="0" r="17145" b="16510"/>
                <wp:wrapNone/>
                <wp:docPr id="250" name="Text Box 250"/>
                <wp:cNvGraphicFramePr/>
                <a:graphic xmlns:a="http://schemas.openxmlformats.org/drawingml/2006/main">
                  <a:graphicData uri="http://schemas.microsoft.com/office/word/2010/wordprocessingShape">
                    <wps:wsp>
                      <wps:cNvSpPr txBox="1"/>
                      <wps:spPr>
                        <a:xfrm>
                          <a:off x="0" y="0"/>
                          <a:ext cx="2002155" cy="1812290"/>
                        </a:xfrm>
                        <a:prstGeom prst="rect">
                          <a:avLst/>
                        </a:prstGeom>
                        <a:solidFill>
                          <a:schemeClr val="lt1"/>
                        </a:solidFill>
                        <a:ln w="6350">
                          <a:solidFill>
                            <a:schemeClr val="tx1"/>
                          </a:solidFill>
                        </a:ln>
                      </wps:spPr>
                      <wps:txbx>
                        <w:txbxContent>
                          <w:p w:rsidR="00562DF4" w:rsidRDefault="00562DF4" w:rsidP="00C10322">
                            <w:pPr>
                              <w:jc w:val="center"/>
                              <w:rPr>
                                <w:b/>
                                <w:sz w:val="32"/>
                              </w:rPr>
                            </w:pPr>
                            <w:r>
                              <w:rPr>
                                <w:b/>
                                <w:sz w:val="32"/>
                              </w:rPr>
                              <w:t>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65672" id="Text Box 250" o:spid="_x0000_s1233" type="#_x0000_t202" style="position:absolute;left:0;text-align:left;margin-left:596.1pt;margin-top:247.45pt;width:157.65pt;height:142.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hwSwIAAK8EAAAOAAAAZHJzL2Uyb0RvYy54bWysVNtu2zAMfR+wfxD0vjj2mq4N4hRZiwwD&#10;irZAOvRZkeXEgCxqkhI7+/odKZdeVmDAsBeFIukj8hwyk6u+1WyrnG/IlDwfDDlTRlLVmFXJfzzO&#10;P11w5oMwldBkVMl3yvOr6ccPk86OVUFr0pVyDCDGjztb8nUIdpxlXq5VK/yArDII1uRaEXB1q6xy&#10;ogN6q7NiODzPOnKVdSSV9/De7IN8mvDrWslwX9deBaZLjtpCOl06l/HMphMxXjlh1408lCH+oYpW&#10;NAaPnqBuRBBs45o/oNpGOvJUh4GkNqO6bqRKPaCbfPimm8VaWJV6ATnenmjy/w9W3m0fHGuqkhcj&#10;8GNEC5EeVR/YV+pZ9IGhzvoxEhcWqaFHAEof/R7O2Hhfuzb+oiWGOLB2J34jnIQTghX5aMSZRCy/&#10;yIviMuFnz59b58M3RS2LRskdBEy8iu2tDygFqceU+Jon3VTzRut0iUOjrrVjWwG5dUhF4otXWdqw&#10;ruTnn9Ha3xBC/w4C8LRBIZGUffPRCv2yTzTmxeWRmiVVOzDmaD913sp5g65uhQ8PwmHMQBJWJ9zj&#10;qDWhKjpYnK3J/XrPH/OhPqKcdRjbkvufG+EUZ/q7wVxc5mdncc7T5Wz0pcDFvYwsX0bMpr0mUJVj&#10;Sa1MZswP+mjWjtonbNgsvoqQMBJvlzwczeuwXyZsqFSzWUrCZFsRbs3CyggdWY6aPfZPwtmDsAEz&#10;cUfHARfjN/ruc+OXhmabQHWTxI9M71k9CICtSDNx2OC4di/vKev5f2b6GwAA//8DAFBLAwQUAAYA&#10;CAAAACEA7V/FM+MAAAANAQAADwAAAGRycy9kb3ducmV2LnhtbEyPy07DMBBF90j8gzVIbFBrN/SV&#10;EKdCSKiCTUVbJJZuPMRR43Fku234e9wVLK/m6N4z5WqwHTujD60jCZOxAIZUO91SI2G/ex0tgYWo&#10;SKvOEUr4wQCr6vamVIV2F/rA8zY2LJVQKJQEE2NfcB5qg1aFseuR0u3beatiir7h2qtLKrcdz4SY&#10;c6taSgtG9fhisD5uT1YCDZmPc/Medq5fH9/WG/zafD5IeX83PD8BizjEPxiu+kkdquR0cCfSgXUp&#10;T/IsS6yEaT7NgV2RmVjMgB0kLJbiEXhV8v9fVL8AAAD//wMAUEsBAi0AFAAGAAgAAAAhALaDOJL+&#10;AAAA4QEAABMAAAAAAAAAAAAAAAAAAAAAAFtDb250ZW50X1R5cGVzXS54bWxQSwECLQAUAAYACAAA&#10;ACEAOP0h/9YAAACUAQAACwAAAAAAAAAAAAAAAAAvAQAAX3JlbHMvLnJlbHNQSwECLQAUAAYACAAA&#10;ACEAwWpIcEsCAACvBAAADgAAAAAAAAAAAAAAAAAuAgAAZHJzL2Uyb0RvYy54bWxQSwECLQAUAAYA&#10;CAAAACEA7V/FM+MAAAANAQAADwAAAAAAAAAAAAAAAAClBAAAZHJzL2Rvd25yZXYueG1sUEsFBgAA&#10;AAAEAAQA8wAAALUFAAAAAA==&#10;" fillcolor="white [3201]" strokecolor="black [3213]" strokeweight=".5pt">
                <v:textbox>
                  <w:txbxContent>
                    <w:p w:rsidR="00562DF4" w:rsidRDefault="00562DF4" w:rsidP="00C10322">
                      <w:pPr>
                        <w:jc w:val="center"/>
                        <w:rPr>
                          <w:b/>
                          <w:sz w:val="32"/>
                        </w:rPr>
                      </w:pPr>
                      <w:r>
                        <w:rPr>
                          <w:b/>
                          <w:sz w:val="32"/>
                        </w:rPr>
                        <w:t>WHY?</w:t>
                      </w:r>
                    </w:p>
                  </w:txbxContent>
                </v:textbox>
              </v:shape>
            </w:pict>
          </mc:Fallback>
        </mc:AlternateContent>
      </w:r>
      <w:r>
        <w:rPr>
          <w:noProof/>
          <w:lang w:eastAsia="en-GB"/>
        </w:rPr>
        <mc:AlternateContent>
          <mc:Choice Requires="wps">
            <w:drawing>
              <wp:anchor distT="0" distB="0" distL="114300" distR="114300" simplePos="0" relativeHeight="251839488" behindDoc="0" locked="0" layoutInCell="1" allowOverlap="1" wp14:anchorId="018CBB93" wp14:editId="0F04B053">
                <wp:simplePos x="0" y="0"/>
                <wp:positionH relativeFrom="margin">
                  <wp:posOffset>0</wp:posOffset>
                </wp:positionH>
                <wp:positionV relativeFrom="paragraph">
                  <wp:posOffset>2981960</wp:posOffset>
                </wp:positionV>
                <wp:extent cx="551180" cy="2332355"/>
                <wp:effectExtent l="0" t="0" r="1270" b="0"/>
                <wp:wrapNone/>
                <wp:docPr id="249" name="Text Box 249"/>
                <wp:cNvGraphicFramePr/>
                <a:graphic xmlns:a="http://schemas.openxmlformats.org/drawingml/2006/main">
                  <a:graphicData uri="http://schemas.microsoft.com/office/word/2010/wordprocessingShape">
                    <wps:wsp>
                      <wps:cNvSpPr txBox="1"/>
                      <wps:spPr>
                        <a:xfrm>
                          <a:off x="0" y="0"/>
                          <a:ext cx="551180" cy="2332355"/>
                        </a:xfrm>
                        <a:prstGeom prst="rect">
                          <a:avLst/>
                        </a:prstGeom>
                        <a:solidFill>
                          <a:schemeClr val="lt1"/>
                        </a:solidFill>
                        <a:ln w="6350">
                          <a:noFill/>
                        </a:ln>
                      </wps:spPr>
                      <wps:txbx>
                        <w:txbxContent>
                          <w:p w:rsidR="00562DF4" w:rsidRDefault="00562DF4" w:rsidP="00C10322">
                            <w:pPr>
                              <w:jc w:val="center"/>
                              <w:rPr>
                                <w:b/>
                                <w:sz w:val="28"/>
                              </w:rPr>
                            </w:pPr>
                            <w:r>
                              <w:rPr>
                                <w:b/>
                                <w:sz w:val="28"/>
                              </w:rPr>
                              <w:t>P</w:t>
                            </w:r>
                          </w:p>
                          <w:p w:rsidR="00562DF4" w:rsidRDefault="00562DF4" w:rsidP="00C10322">
                            <w:pPr>
                              <w:jc w:val="center"/>
                              <w:rPr>
                                <w:b/>
                                <w:sz w:val="28"/>
                              </w:rPr>
                            </w:pPr>
                            <w:r>
                              <w:rPr>
                                <w:b/>
                                <w:sz w:val="28"/>
                              </w:rPr>
                              <w:t>R</w:t>
                            </w:r>
                          </w:p>
                          <w:p w:rsidR="00562DF4" w:rsidRDefault="00562DF4" w:rsidP="00C10322">
                            <w:pPr>
                              <w:jc w:val="center"/>
                              <w:rPr>
                                <w:b/>
                                <w:sz w:val="28"/>
                              </w:rPr>
                            </w:pPr>
                            <w:r>
                              <w:rPr>
                                <w:b/>
                                <w:sz w:val="28"/>
                              </w:rPr>
                              <w:t>I</w:t>
                            </w:r>
                          </w:p>
                          <w:p w:rsidR="00562DF4" w:rsidRDefault="00562DF4" w:rsidP="00C10322">
                            <w:pPr>
                              <w:jc w:val="center"/>
                              <w:rPr>
                                <w:b/>
                                <w:sz w:val="28"/>
                              </w:rPr>
                            </w:pPr>
                            <w:r>
                              <w:rPr>
                                <w:b/>
                                <w:sz w:val="28"/>
                              </w:rPr>
                              <w:t>O</w:t>
                            </w:r>
                          </w:p>
                          <w:p w:rsidR="00562DF4" w:rsidRDefault="00562DF4" w:rsidP="00C10322">
                            <w:pPr>
                              <w:jc w:val="center"/>
                              <w:rPr>
                                <w:b/>
                                <w:sz w:val="28"/>
                              </w:rPr>
                            </w:pPr>
                            <w:r>
                              <w:rPr>
                                <w:b/>
                                <w:sz w:val="28"/>
                              </w:rPr>
                              <w:t>R</w:t>
                            </w:r>
                          </w:p>
                          <w:p w:rsidR="00562DF4" w:rsidRDefault="00562DF4" w:rsidP="00C10322">
                            <w:pPr>
                              <w:jc w:val="center"/>
                              <w:rPr>
                                <w:b/>
                                <w:sz w:val="28"/>
                              </w:rPr>
                            </w:pPr>
                            <w:r>
                              <w:rPr>
                                <w:b/>
                                <w:sz w:val="28"/>
                              </w:rPr>
                              <w:t>I</w:t>
                            </w:r>
                          </w:p>
                          <w:p w:rsidR="00562DF4" w:rsidRDefault="00562DF4" w:rsidP="00C10322">
                            <w:pPr>
                              <w:jc w:val="center"/>
                              <w:rPr>
                                <w:b/>
                                <w:sz w:val="28"/>
                              </w:rPr>
                            </w:pPr>
                            <w:r>
                              <w:rPr>
                                <w:b/>
                                <w:sz w:val="28"/>
                              </w:rPr>
                              <w:t>T</w:t>
                            </w:r>
                          </w:p>
                          <w:p w:rsidR="00562DF4" w:rsidRDefault="00562DF4" w:rsidP="00C10322">
                            <w:pPr>
                              <w:jc w:val="center"/>
                              <w:rPr>
                                <w:b/>
                                <w:sz w:val="28"/>
                              </w:rPr>
                            </w:pPr>
                            <w:r>
                              <w:rPr>
                                <w:b/>
                                <w:sz w:val="28"/>
                              </w:rPr>
                              <w:t>I</w:t>
                            </w:r>
                          </w:p>
                          <w:p w:rsidR="00562DF4" w:rsidRDefault="00562DF4" w:rsidP="00C10322">
                            <w:pPr>
                              <w:jc w:val="center"/>
                              <w:rPr>
                                <w:b/>
                                <w:sz w:val="28"/>
                              </w:rPr>
                            </w:pPr>
                            <w:r>
                              <w:rPr>
                                <w:b/>
                                <w:sz w:val="28"/>
                              </w:rPr>
                              <w:t>S</w:t>
                            </w:r>
                          </w:p>
                          <w:p w:rsidR="00562DF4" w:rsidRDefault="00562DF4" w:rsidP="00C10322">
                            <w:pPr>
                              <w:jc w:val="center"/>
                              <w:rPr>
                                <w:b/>
                                <w:sz w:val="28"/>
                              </w:rPr>
                            </w:pPr>
                            <w:r>
                              <w:rPr>
                                <w:b/>
                                <w:sz w:val="28"/>
                              </w:rPr>
                              <w:t>E</w:t>
                            </w:r>
                          </w:p>
                          <w:p w:rsidR="00562DF4" w:rsidRDefault="00562DF4" w:rsidP="00C1032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CBB93" id="Text Box 249" o:spid="_x0000_s1234" type="#_x0000_t202" style="position:absolute;left:0;text-align:left;margin-left:0;margin-top:234.8pt;width:43.4pt;height:183.6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MmRwIAAIYEAAAOAAAAZHJzL2Uyb0RvYy54bWysVE2P2jAQvVfqf7B8LyEBtrsRYUVZUVVC&#10;uytBtWfjOCSS7XFtQ0J/fccOX932VPVixjOT55n3Zpg+dkqSg7CuAV3QdDCkRGgOZaN3Bf2+WX66&#10;p8R5pksmQYuCHoWjj7OPH6atyUUGNchSWIIg2uWtKWjtvcmTxPFaKOYGYITGYAVWMY9Xu0tKy1pE&#10;VzLJhsO7pAVbGgtcOIfepz5IZxG/qgT3L1XlhCeyoFibj6eN5zacyWzK8p1lpm74qQz2D1Uo1mh8&#10;9AL1xDwje9v8AaUabsFB5QccVAJV1XARe8Bu0uG7btY1MyL2guQ4c6HJ/T9Y/nx4taQpC5qNHyjR&#10;TKFIG9F58gU6EnzIUGtcjolrg6m+wwAqffY7dIbGu8qq8IstEYwj18cLvwGOo3MySdN7jHAMZaNR&#10;NppMAkxy/dpY578KUCQYBbWoX6SVHVbO96nnlPCYA9mUy0bKeAkzIxbSkgNDtaWPNSL4b1lSk7ag&#10;d6PJMAJrCJ/3yFJjLaHXvqdg+W7bRXbSUZyV4NtCeUQiLPTD5AxfNljtijn/yixOD3aIG+Ff8Kgk&#10;4Gtwsiipwf78mz/ko6gYpaTFaSyo+7FnVlAiv2mU+yEdj8P4xst48jnDi72NbG8jeq8WgBSkuHuG&#10;RzPke3k2KwvqDRdnHl7FENMc3y6oP5sL3+8ILh4X83lMwoE1zK/02vAAHSgPWmy6N2bNSTCPUj/D&#10;eW5Z/k63Pjd8qWG+91A1UdQrqycBcNjjWJwWM2zT7T1mXf8+Zr8AAAD//wMAUEsDBBQABgAIAAAA&#10;IQAX0P9G3wAAAAcBAAAPAAAAZHJzL2Rvd25yZXYueG1sTI/NTsMwEITvSLyDtUhcEHUg4LYhToUQ&#10;PxI3mgLi5sZLEhGvo9hNwtuznOA0Ws1q5pt8M7tOjDiE1pOGi0UCAqnytqVaw658OF+BCNGQNZ0n&#10;1PCNATbF8VFuMusnesFxG2vBIRQyo6GJsc+kDFWDzoSF75HY+/SDM5HPoZZ2MBOHu05eJomSzrTE&#10;DY3p8a7B6mt7cBo+zur35zA/vk7pddrfP43l8s2WWp+ezLc3ICLO8e8ZfvEZHQpm2vsD2SA6DTwk&#10;arhSawWC7ZXiIXvWVK1BFrn8z1/8AAAA//8DAFBLAQItABQABgAIAAAAIQC2gziS/gAAAOEBAAAT&#10;AAAAAAAAAAAAAAAAAAAAAABbQ29udGVudF9UeXBlc10ueG1sUEsBAi0AFAAGAAgAAAAhADj9If/W&#10;AAAAlAEAAAsAAAAAAAAAAAAAAAAALwEAAF9yZWxzLy5yZWxzUEsBAi0AFAAGAAgAAAAhAO15AyZH&#10;AgAAhgQAAA4AAAAAAAAAAAAAAAAALgIAAGRycy9lMm9Eb2MueG1sUEsBAi0AFAAGAAgAAAAhABfQ&#10;/0bfAAAABwEAAA8AAAAAAAAAAAAAAAAAoQQAAGRycy9kb3ducmV2LnhtbFBLBQYAAAAABAAEAPMA&#10;AACtBQAAAAA=&#10;" fillcolor="white [3201]" stroked="f" strokeweight=".5pt">
                <v:textbox>
                  <w:txbxContent>
                    <w:p w:rsidR="00562DF4" w:rsidRDefault="00562DF4" w:rsidP="00C10322">
                      <w:pPr>
                        <w:jc w:val="center"/>
                        <w:rPr>
                          <w:b/>
                          <w:sz w:val="28"/>
                        </w:rPr>
                      </w:pPr>
                      <w:r>
                        <w:rPr>
                          <w:b/>
                          <w:sz w:val="28"/>
                        </w:rPr>
                        <w:t>P</w:t>
                      </w:r>
                    </w:p>
                    <w:p w:rsidR="00562DF4" w:rsidRDefault="00562DF4" w:rsidP="00C10322">
                      <w:pPr>
                        <w:jc w:val="center"/>
                        <w:rPr>
                          <w:b/>
                          <w:sz w:val="28"/>
                        </w:rPr>
                      </w:pPr>
                      <w:r>
                        <w:rPr>
                          <w:b/>
                          <w:sz w:val="28"/>
                        </w:rPr>
                        <w:t>R</w:t>
                      </w:r>
                    </w:p>
                    <w:p w:rsidR="00562DF4" w:rsidRDefault="00562DF4" w:rsidP="00C10322">
                      <w:pPr>
                        <w:jc w:val="center"/>
                        <w:rPr>
                          <w:b/>
                          <w:sz w:val="28"/>
                        </w:rPr>
                      </w:pPr>
                      <w:r>
                        <w:rPr>
                          <w:b/>
                          <w:sz w:val="28"/>
                        </w:rPr>
                        <w:t>I</w:t>
                      </w:r>
                    </w:p>
                    <w:p w:rsidR="00562DF4" w:rsidRDefault="00562DF4" w:rsidP="00C10322">
                      <w:pPr>
                        <w:jc w:val="center"/>
                        <w:rPr>
                          <w:b/>
                          <w:sz w:val="28"/>
                        </w:rPr>
                      </w:pPr>
                      <w:r>
                        <w:rPr>
                          <w:b/>
                          <w:sz w:val="28"/>
                        </w:rPr>
                        <w:t>O</w:t>
                      </w:r>
                    </w:p>
                    <w:p w:rsidR="00562DF4" w:rsidRDefault="00562DF4" w:rsidP="00C10322">
                      <w:pPr>
                        <w:jc w:val="center"/>
                        <w:rPr>
                          <w:b/>
                          <w:sz w:val="28"/>
                        </w:rPr>
                      </w:pPr>
                      <w:r>
                        <w:rPr>
                          <w:b/>
                          <w:sz w:val="28"/>
                        </w:rPr>
                        <w:t>R</w:t>
                      </w:r>
                    </w:p>
                    <w:p w:rsidR="00562DF4" w:rsidRDefault="00562DF4" w:rsidP="00C10322">
                      <w:pPr>
                        <w:jc w:val="center"/>
                        <w:rPr>
                          <w:b/>
                          <w:sz w:val="28"/>
                        </w:rPr>
                      </w:pPr>
                      <w:r>
                        <w:rPr>
                          <w:b/>
                          <w:sz w:val="28"/>
                        </w:rPr>
                        <w:t>I</w:t>
                      </w:r>
                    </w:p>
                    <w:p w:rsidR="00562DF4" w:rsidRDefault="00562DF4" w:rsidP="00C10322">
                      <w:pPr>
                        <w:jc w:val="center"/>
                        <w:rPr>
                          <w:b/>
                          <w:sz w:val="28"/>
                        </w:rPr>
                      </w:pPr>
                      <w:r>
                        <w:rPr>
                          <w:b/>
                          <w:sz w:val="28"/>
                        </w:rPr>
                        <w:t>T</w:t>
                      </w:r>
                    </w:p>
                    <w:p w:rsidR="00562DF4" w:rsidRDefault="00562DF4" w:rsidP="00C10322">
                      <w:pPr>
                        <w:jc w:val="center"/>
                        <w:rPr>
                          <w:b/>
                          <w:sz w:val="28"/>
                        </w:rPr>
                      </w:pPr>
                      <w:r>
                        <w:rPr>
                          <w:b/>
                          <w:sz w:val="28"/>
                        </w:rPr>
                        <w:t>I</w:t>
                      </w:r>
                    </w:p>
                    <w:p w:rsidR="00562DF4" w:rsidRDefault="00562DF4" w:rsidP="00C10322">
                      <w:pPr>
                        <w:jc w:val="center"/>
                        <w:rPr>
                          <w:b/>
                          <w:sz w:val="28"/>
                        </w:rPr>
                      </w:pPr>
                      <w:r>
                        <w:rPr>
                          <w:b/>
                          <w:sz w:val="28"/>
                        </w:rPr>
                        <w:t>S</w:t>
                      </w:r>
                    </w:p>
                    <w:p w:rsidR="00562DF4" w:rsidRDefault="00562DF4" w:rsidP="00C10322">
                      <w:pPr>
                        <w:jc w:val="center"/>
                        <w:rPr>
                          <w:b/>
                          <w:sz w:val="28"/>
                        </w:rPr>
                      </w:pPr>
                      <w:r>
                        <w:rPr>
                          <w:b/>
                          <w:sz w:val="28"/>
                        </w:rPr>
                        <w:t>E</w:t>
                      </w:r>
                    </w:p>
                    <w:p w:rsidR="00562DF4" w:rsidRDefault="00562DF4" w:rsidP="00C10322">
                      <w:pPr>
                        <w:jc w:val="center"/>
                      </w:pPr>
                    </w:p>
                  </w:txbxContent>
                </v:textbox>
                <w10:wrap anchorx="margin"/>
              </v:shape>
            </w:pict>
          </mc:Fallback>
        </mc:AlternateContent>
      </w:r>
      <w:r>
        <w:rPr>
          <w:noProof/>
          <w:lang w:eastAsia="en-GB"/>
        </w:rPr>
        <mc:AlternateContent>
          <mc:Choice Requires="wps">
            <w:drawing>
              <wp:anchor distT="0" distB="0" distL="114300" distR="114300" simplePos="0" relativeHeight="251836416" behindDoc="0" locked="0" layoutInCell="1" allowOverlap="1" wp14:anchorId="41ED234A" wp14:editId="416FA9A2">
                <wp:simplePos x="0" y="0"/>
                <wp:positionH relativeFrom="column">
                  <wp:posOffset>7586345</wp:posOffset>
                </wp:positionH>
                <wp:positionV relativeFrom="paragraph">
                  <wp:posOffset>526415</wp:posOffset>
                </wp:positionV>
                <wp:extent cx="1828800" cy="1812290"/>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1828800" cy="1812290"/>
                        </a:xfrm>
                        <a:prstGeom prst="rect">
                          <a:avLst/>
                        </a:prstGeom>
                        <a:solidFill>
                          <a:schemeClr val="lt1"/>
                        </a:solidFill>
                        <a:ln w="6350">
                          <a:noFill/>
                        </a:ln>
                      </wps:spPr>
                      <wps:txbx>
                        <w:txbxContent>
                          <w:p w:rsidR="00562DF4" w:rsidRDefault="00562DF4" w:rsidP="00C10322">
                            <w:pPr>
                              <w:rPr>
                                <w:b/>
                                <w:u w:val="single"/>
                              </w:rPr>
                            </w:pPr>
                            <w:r>
                              <w:rPr>
                                <w:b/>
                                <w:u w:val="single"/>
                              </w:rPr>
                              <w:t xml:space="preserve">Reduce to 3 key points </w:t>
                            </w:r>
                          </w:p>
                          <w:p w:rsidR="00562DF4" w:rsidRDefault="00562DF4" w:rsidP="00C10322"/>
                          <w:p w:rsidR="00562DF4" w:rsidRDefault="00562DF4" w:rsidP="00C10322">
                            <w:r>
                              <w:t xml:space="preserve">A. </w:t>
                            </w:r>
                          </w:p>
                          <w:p w:rsidR="00562DF4" w:rsidRDefault="00562DF4" w:rsidP="00C10322"/>
                          <w:p w:rsidR="00562DF4" w:rsidRDefault="00562DF4" w:rsidP="00C10322"/>
                          <w:p w:rsidR="00562DF4" w:rsidRDefault="00562DF4" w:rsidP="00C10322">
                            <w:r>
                              <w:t>B.</w:t>
                            </w:r>
                          </w:p>
                          <w:p w:rsidR="00562DF4" w:rsidRDefault="00562DF4" w:rsidP="00C10322"/>
                          <w:p w:rsidR="00562DF4" w:rsidRDefault="00562DF4" w:rsidP="00C10322"/>
                          <w:p w:rsidR="00562DF4" w:rsidRDefault="00562DF4" w:rsidP="00C10322">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D234A" id="Text Box 248" o:spid="_x0000_s1235" type="#_x0000_t202" style="position:absolute;left:0;text-align:left;margin-left:597.35pt;margin-top:41.45pt;width:2in;height:142.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GRSAIAAIcEAAAOAAAAZHJzL2Uyb0RvYy54bWysVE1v2zAMvQ/YfxB0Xx27aZcGcYqsRYcB&#10;QVugHXpWZDkxIIuapMTOfv2e5CTtup2GXWRSpPjxHunZdd9qtlPON2RKnp+NOFNGUtWYdcm/P999&#10;mnDmgzCV0GRUyffK8+v5xw+zzk5VQRvSlXIMQYyfdrbkmxDsNMu83KhW+DOyysBYk2tFgOrWWeVE&#10;h+itzorR6DLryFXWkVTe4/Z2MPJ5il/XSoaHuvYqMF1y1BbS6dK5imc2n4np2gm7aeShDPEPVbSi&#10;MUh6CnUrgmBb1/wRqm2kI091OJPUZlTXjVSpB3STj95187QRVqVeAI63J5j8/wsr73ePjjVVyYsx&#10;qDKiBUnPqg/sC/Us3gGhzvopHJ8sXEMPA5g+3ntcxsb72rXxi5YY7MB6f8I3hpPx0aSYTEYwSdjy&#10;SV4UV4mB7PW5dT58VdSyKJTcgcCEq9gtfUApcD26xGyedFPdNVonJQ6NutGO7QTo1iEViRe/eWnD&#10;upJfnl+MUmBD8fkQWRskiM0OTUUp9Ks+wZOfn1peUbUHEo6GafJW3jWodil8eBQO44MOsRLhAUet&#10;CdnoIHG2Iffzb/fRH6zCylmHcSy5/7EVTnGmvxnwfZWPx3F+kzK++FxAcW8tq7cWs21vCBDkWD4r&#10;kxj9gz6KtaP2BZuziFlhEkYid8nDUbwJw5Jg86RaLJITJtaKsDRPVsbQEfLIxXP/Ipw9EBbA9T0d&#10;B1dM3/E2+MaXhhbbQHWTSI1ID6geCMC0J64PmxnX6a2evF7/H/NfAAAA//8DAFBLAwQUAAYACAAA&#10;ACEAUIVdZOMAAAAMAQAADwAAAGRycy9kb3ducmV2LnhtbEyPTU/DMAyG70j8h8hIXBBLt46tK00n&#10;hIBJ3Fj5ELesMW1F41RN1pZ/j3eC42s/ev042062FQP2vnGkYD6LQCCVzjRUKXgtHq8TED5oMrp1&#10;hAp+0MM2Pz/LdGrcSC847EMluIR8qhXUIXSplL6s0Wo/cx0S775cb3Xg2FfS9HrkctvKRRStpNUN&#10;8YVad3hfY/m9P1oFn1fVx7Ofnt7G+CbuHnZDsX43hVKXF9PdLYiAU/iD4aTP6pCz08EdyXjRcp5v&#10;lmtmFSSLDYgTsUwWPDkoiFdJDDLP5P8n8l8AAAD//wMAUEsBAi0AFAAGAAgAAAAhALaDOJL+AAAA&#10;4QEAABMAAAAAAAAAAAAAAAAAAAAAAFtDb250ZW50X1R5cGVzXS54bWxQSwECLQAUAAYACAAAACEA&#10;OP0h/9YAAACUAQAACwAAAAAAAAAAAAAAAAAvAQAAX3JlbHMvLnJlbHNQSwECLQAUAAYACAAAACEA&#10;oDMBkUgCAACHBAAADgAAAAAAAAAAAAAAAAAuAgAAZHJzL2Uyb0RvYy54bWxQSwECLQAUAAYACAAA&#10;ACEAUIVdZOMAAAAMAQAADwAAAAAAAAAAAAAAAACiBAAAZHJzL2Rvd25yZXYueG1sUEsFBgAAAAAE&#10;AAQA8wAAALIFAAAAAA==&#10;" fillcolor="white [3201]" stroked="f" strokeweight=".5pt">
                <v:textbox>
                  <w:txbxContent>
                    <w:p w:rsidR="00562DF4" w:rsidRDefault="00562DF4" w:rsidP="00C10322">
                      <w:pPr>
                        <w:rPr>
                          <w:b/>
                          <w:u w:val="single"/>
                        </w:rPr>
                      </w:pPr>
                      <w:r>
                        <w:rPr>
                          <w:b/>
                          <w:u w:val="single"/>
                        </w:rPr>
                        <w:t xml:space="preserve">Reduce to 3 key points </w:t>
                      </w:r>
                    </w:p>
                    <w:p w:rsidR="00562DF4" w:rsidRDefault="00562DF4" w:rsidP="00C10322"/>
                    <w:p w:rsidR="00562DF4" w:rsidRDefault="00562DF4" w:rsidP="00C10322">
                      <w:r>
                        <w:t xml:space="preserve">A. </w:t>
                      </w:r>
                    </w:p>
                    <w:p w:rsidR="00562DF4" w:rsidRDefault="00562DF4" w:rsidP="00C10322"/>
                    <w:p w:rsidR="00562DF4" w:rsidRDefault="00562DF4" w:rsidP="00C10322"/>
                    <w:p w:rsidR="00562DF4" w:rsidRDefault="00562DF4" w:rsidP="00C10322">
                      <w:r>
                        <w:t>B.</w:t>
                      </w:r>
                    </w:p>
                    <w:p w:rsidR="00562DF4" w:rsidRDefault="00562DF4" w:rsidP="00C10322"/>
                    <w:p w:rsidR="00562DF4" w:rsidRDefault="00562DF4" w:rsidP="00C10322"/>
                    <w:p w:rsidR="00562DF4" w:rsidRDefault="00562DF4" w:rsidP="00C10322">
                      <w:r>
                        <w:t>C.</w:t>
                      </w:r>
                    </w:p>
                  </w:txbxContent>
                </v:textbox>
              </v:shape>
            </w:pict>
          </mc:Fallback>
        </mc:AlternateContent>
      </w:r>
      <w:r>
        <w:rPr>
          <w:noProof/>
          <w:lang w:eastAsia="en-GB"/>
        </w:rPr>
        <mc:AlternateContent>
          <mc:Choice Requires="wps">
            <w:drawing>
              <wp:anchor distT="0" distB="0" distL="114300" distR="114300" simplePos="0" relativeHeight="251833344" behindDoc="0" locked="0" layoutInCell="1" allowOverlap="1" wp14:anchorId="73CB829E" wp14:editId="615ECE46">
                <wp:simplePos x="0" y="0"/>
                <wp:positionH relativeFrom="column">
                  <wp:posOffset>15875</wp:posOffset>
                </wp:positionH>
                <wp:positionV relativeFrom="paragraph">
                  <wp:posOffset>647065</wp:posOffset>
                </wp:positionV>
                <wp:extent cx="520065" cy="2018030"/>
                <wp:effectExtent l="0" t="0" r="0" b="1270"/>
                <wp:wrapNone/>
                <wp:docPr id="247" name="Text Box 247"/>
                <wp:cNvGraphicFramePr/>
                <a:graphic xmlns:a="http://schemas.openxmlformats.org/drawingml/2006/main">
                  <a:graphicData uri="http://schemas.microsoft.com/office/word/2010/wordprocessingShape">
                    <wps:wsp>
                      <wps:cNvSpPr txBox="1"/>
                      <wps:spPr>
                        <a:xfrm>
                          <a:off x="0" y="0"/>
                          <a:ext cx="520065" cy="2017395"/>
                        </a:xfrm>
                        <a:prstGeom prst="rect">
                          <a:avLst/>
                        </a:prstGeom>
                        <a:solidFill>
                          <a:schemeClr val="lt1"/>
                        </a:solidFill>
                        <a:ln w="6350">
                          <a:noFill/>
                        </a:ln>
                      </wps:spPr>
                      <wps:txbx>
                        <w:txbxContent>
                          <w:p w:rsidR="00562DF4" w:rsidRDefault="00562DF4" w:rsidP="00C10322">
                            <w:pPr>
                              <w:jc w:val="center"/>
                              <w:rPr>
                                <w:b/>
                                <w:sz w:val="36"/>
                              </w:rPr>
                            </w:pPr>
                            <w:r>
                              <w:rPr>
                                <w:b/>
                                <w:sz w:val="36"/>
                              </w:rPr>
                              <w:t>R</w:t>
                            </w:r>
                          </w:p>
                          <w:p w:rsidR="00562DF4" w:rsidRDefault="00562DF4" w:rsidP="00C10322">
                            <w:pPr>
                              <w:jc w:val="center"/>
                              <w:rPr>
                                <w:b/>
                                <w:sz w:val="36"/>
                              </w:rPr>
                            </w:pPr>
                            <w:r>
                              <w:rPr>
                                <w:b/>
                                <w:sz w:val="36"/>
                              </w:rPr>
                              <w:t>E</w:t>
                            </w:r>
                          </w:p>
                          <w:p w:rsidR="00562DF4" w:rsidRDefault="00562DF4" w:rsidP="00C10322">
                            <w:pPr>
                              <w:jc w:val="center"/>
                              <w:rPr>
                                <w:b/>
                                <w:sz w:val="36"/>
                              </w:rPr>
                            </w:pPr>
                            <w:r>
                              <w:rPr>
                                <w:b/>
                                <w:sz w:val="36"/>
                              </w:rPr>
                              <w:t>D</w:t>
                            </w:r>
                          </w:p>
                          <w:p w:rsidR="00562DF4" w:rsidRDefault="00562DF4" w:rsidP="00C10322">
                            <w:pPr>
                              <w:jc w:val="center"/>
                              <w:rPr>
                                <w:b/>
                                <w:sz w:val="36"/>
                              </w:rPr>
                            </w:pPr>
                            <w:r>
                              <w:rPr>
                                <w:b/>
                                <w:sz w:val="36"/>
                              </w:rPr>
                              <w:t>U</w:t>
                            </w:r>
                          </w:p>
                          <w:p w:rsidR="00562DF4" w:rsidRDefault="00562DF4" w:rsidP="00C10322">
                            <w:pPr>
                              <w:jc w:val="center"/>
                              <w:rPr>
                                <w:b/>
                                <w:sz w:val="36"/>
                              </w:rPr>
                            </w:pPr>
                            <w:r>
                              <w:rPr>
                                <w:b/>
                                <w:sz w:val="36"/>
                              </w:rPr>
                              <w:t>C</w:t>
                            </w:r>
                          </w:p>
                          <w:p w:rsidR="00562DF4" w:rsidRDefault="00562DF4" w:rsidP="00C10322">
                            <w:pPr>
                              <w:jc w:val="center"/>
                              <w:rPr>
                                <w:b/>
                                <w:sz w:val="36"/>
                              </w:rPr>
                            </w:pPr>
                            <w:r>
                              <w:rPr>
                                <w:b/>
                                <w:sz w:val="36"/>
                              </w:rPr>
                              <w:t>E</w:t>
                            </w:r>
                          </w:p>
                          <w:p w:rsidR="00562DF4" w:rsidRDefault="00562DF4" w:rsidP="00C10322">
                            <w:pPr>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CB829E" id="Text Box 247" o:spid="_x0000_s1236" type="#_x0000_t202" style="position:absolute;left:0;text-align:left;margin-left:1.25pt;margin-top:50.95pt;width:40.95pt;height:158.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cURgIAAIYEAAAOAAAAZHJzL2Uyb0RvYy54bWysVE2P2jAQvVfqf7B8L+Fz6UaEFWVFVQnt&#10;rgTVno1jE0uOx7UNCf31HTvA0m1PVS9mPDN5nnlvhtlDW2tyFM4rMAUd9PqUCMOhVGZf0O/b1afP&#10;lPjATMk0GFHQk/D0Yf7xw6yxuRhCBboUjiCI8XljC1qFYPMs87wSNfM9sMJgUIKrWcCr22elYw2i&#10;1zob9vt3WQOutA648B69j12QzhO+lIKHZym9CEQXFGsL6XTp3MUzm89YvnfMVoqfy2D/UEXNlMFH&#10;r1CPLDBycOoPqFpxBx5k6HGoM5BScZF6wG4G/XfdbCpmReoFyfH2SpP/f7D86fjiiCoLOhxPKTGs&#10;RpG2og3kC7Qk+pChxvocEzcWU0OLAVT64vfojI230tXxF1siGEeuT1d+IxxH5yQqNqGEYwjbnY7u&#10;JxEme/vaOh++CqhJNArqUL9EKzuufehSLynxMQ9alSuldbrEmRFL7ciRodo6pBoR/LcsbUhT0LvR&#10;pJ+ADcTPO2RtsJbYa9dTtEK7axM7g9Hw0vEOyhMS4aAbJm/5SmG1a+bDC3M4Pdg7bkR4xkNqwNfg&#10;bFFSgfv5N3/MR1ExSkmD01hQ/+PAnKBEfzMo9/1gPI7jmy7jyXSIF3cb2d1GzKFeAlIwwN2zPJkx&#10;P+iLKR3Ur7g4i/gqhpjh+HZBw8Vchm5HcPG4WCxSEg6sZWFtNpZH6Eh51GLbvjJnz4IFlPoJLnPL&#10;8ne6dbnxSwOLQwCpkqiR6Y7VswA47GkszosZt+n2nrLe/j7mvwAAAP//AwBQSwMEFAAGAAgAAAAh&#10;AC1HsV/hAAAACAEAAA8AAABkcnMvZG93bnJldi54bWxMj81OwzAQhO9IvIO1SFwQddKmtA1xKoT4&#10;kbjRtCBubrwkEfE6it0kvD3LCY6zM5r5NttOthUD9r5xpCCeRSCQSmcaqhTsi8frNQgfNBndOkIF&#10;3+hhm5+fZTo1bqRXHHahElxCPtUK6hC6VEpf1mi1n7kOib1P11sdWPaVNL0eudy2ch5FN9Lqhnih&#10;1h3e11h+7U5WwcdV9f7ip6fDuFguuofnoVi9mUKpy4vp7hZEwCn8heEXn9EhZ6ajO5HxolUwX3KQ&#10;z1G8AcH+OklAHBUk8WYFMs/k/wfyHwAAAP//AwBQSwECLQAUAAYACAAAACEAtoM4kv4AAADhAQAA&#10;EwAAAAAAAAAAAAAAAAAAAAAAW0NvbnRlbnRfVHlwZXNdLnhtbFBLAQItABQABgAIAAAAIQA4/SH/&#10;1gAAAJQBAAALAAAAAAAAAAAAAAAAAC8BAABfcmVscy8ucmVsc1BLAQItABQABgAIAAAAIQChVocU&#10;RgIAAIYEAAAOAAAAAAAAAAAAAAAAAC4CAABkcnMvZTJvRG9jLnhtbFBLAQItABQABgAIAAAAIQAt&#10;R7Ff4QAAAAgBAAAPAAAAAAAAAAAAAAAAAKAEAABkcnMvZG93bnJldi54bWxQSwUGAAAAAAQABADz&#10;AAAArgUAAAAA&#10;" fillcolor="white [3201]" stroked="f" strokeweight=".5pt">
                <v:textbox>
                  <w:txbxContent>
                    <w:p w:rsidR="00562DF4" w:rsidRDefault="00562DF4" w:rsidP="00C10322">
                      <w:pPr>
                        <w:jc w:val="center"/>
                        <w:rPr>
                          <w:b/>
                          <w:sz w:val="36"/>
                        </w:rPr>
                      </w:pPr>
                      <w:r>
                        <w:rPr>
                          <w:b/>
                          <w:sz w:val="36"/>
                        </w:rPr>
                        <w:t>R</w:t>
                      </w:r>
                    </w:p>
                    <w:p w:rsidR="00562DF4" w:rsidRDefault="00562DF4" w:rsidP="00C10322">
                      <w:pPr>
                        <w:jc w:val="center"/>
                        <w:rPr>
                          <w:b/>
                          <w:sz w:val="36"/>
                        </w:rPr>
                      </w:pPr>
                      <w:r>
                        <w:rPr>
                          <w:b/>
                          <w:sz w:val="36"/>
                        </w:rPr>
                        <w:t>E</w:t>
                      </w:r>
                    </w:p>
                    <w:p w:rsidR="00562DF4" w:rsidRDefault="00562DF4" w:rsidP="00C10322">
                      <w:pPr>
                        <w:jc w:val="center"/>
                        <w:rPr>
                          <w:b/>
                          <w:sz w:val="36"/>
                        </w:rPr>
                      </w:pPr>
                      <w:r>
                        <w:rPr>
                          <w:b/>
                          <w:sz w:val="36"/>
                        </w:rPr>
                        <w:t>D</w:t>
                      </w:r>
                    </w:p>
                    <w:p w:rsidR="00562DF4" w:rsidRDefault="00562DF4" w:rsidP="00C10322">
                      <w:pPr>
                        <w:jc w:val="center"/>
                        <w:rPr>
                          <w:b/>
                          <w:sz w:val="36"/>
                        </w:rPr>
                      </w:pPr>
                      <w:r>
                        <w:rPr>
                          <w:b/>
                          <w:sz w:val="36"/>
                        </w:rPr>
                        <w:t>U</w:t>
                      </w:r>
                    </w:p>
                    <w:p w:rsidR="00562DF4" w:rsidRDefault="00562DF4" w:rsidP="00C10322">
                      <w:pPr>
                        <w:jc w:val="center"/>
                        <w:rPr>
                          <w:b/>
                          <w:sz w:val="36"/>
                        </w:rPr>
                      </w:pPr>
                      <w:r>
                        <w:rPr>
                          <w:b/>
                          <w:sz w:val="36"/>
                        </w:rPr>
                        <w:t>C</w:t>
                      </w:r>
                    </w:p>
                    <w:p w:rsidR="00562DF4" w:rsidRDefault="00562DF4" w:rsidP="00C10322">
                      <w:pPr>
                        <w:jc w:val="center"/>
                        <w:rPr>
                          <w:b/>
                          <w:sz w:val="36"/>
                        </w:rPr>
                      </w:pPr>
                      <w:r>
                        <w:rPr>
                          <w:b/>
                          <w:sz w:val="36"/>
                        </w:rPr>
                        <w:t>E</w:t>
                      </w:r>
                    </w:p>
                    <w:p w:rsidR="00562DF4" w:rsidRDefault="00562DF4" w:rsidP="00C10322">
                      <w:pPr>
                        <w:jc w:val="center"/>
                        <w:rPr>
                          <w:sz w:val="22"/>
                        </w:rPr>
                      </w:pPr>
                    </w:p>
                  </w:txbxContent>
                </v:textbox>
              </v:shape>
            </w:pict>
          </mc:Fallback>
        </mc:AlternateContent>
      </w:r>
    </w:p>
    <w:p w:rsidR="00C10322" w:rsidRDefault="00C10322" w:rsidP="00C10322">
      <w:pPr>
        <w:spacing w:line="276" w:lineRule="auto"/>
        <w:jc w:val="center"/>
        <w:rPr>
          <w:rFonts w:cstheme="minorHAnsi"/>
          <w:b/>
          <w:sz w:val="32"/>
        </w:rPr>
      </w:pPr>
    </w:p>
    <w:p w:rsidR="000E21B0" w:rsidRDefault="000E21B0"/>
    <w:p w:rsidR="007860AD" w:rsidRDefault="007860AD"/>
    <w:p w:rsidR="007860AD" w:rsidRDefault="007860AD"/>
    <w:p w:rsidR="007860AD" w:rsidRDefault="007860AD"/>
    <w:p w:rsidR="007860AD" w:rsidRDefault="007860AD"/>
    <w:p w:rsidR="007860AD" w:rsidRDefault="007860AD"/>
    <w:p w:rsidR="007860AD" w:rsidRDefault="007860AD"/>
    <w:p w:rsidR="007860AD" w:rsidRDefault="007860AD"/>
    <w:p w:rsidR="007860AD" w:rsidRDefault="007860AD"/>
    <w:p w:rsidR="007860AD" w:rsidRDefault="007860AD"/>
    <w:p w:rsidR="007860AD" w:rsidRDefault="007860AD"/>
    <w:p w:rsidR="007860AD" w:rsidRDefault="007860AD"/>
    <w:p w:rsidR="007860AD" w:rsidRDefault="007860AD"/>
    <w:p w:rsidR="00BF5ACE" w:rsidRDefault="00BF5ACE"/>
    <w:p w:rsidR="00BF5ACE" w:rsidRDefault="00BF5ACE"/>
    <w:p w:rsidR="00BF5ACE" w:rsidRDefault="00BF5ACE"/>
    <w:p w:rsidR="00BF5ACE" w:rsidRDefault="00BF5ACE"/>
    <w:p w:rsidR="007860AD" w:rsidRDefault="007860AD"/>
    <w:p w:rsidR="007860AD" w:rsidRDefault="007860AD"/>
    <w:p w:rsidR="007860AD" w:rsidRDefault="007860AD"/>
    <w:p w:rsidR="007860AD" w:rsidRDefault="007860AD"/>
    <w:p w:rsidR="007860AD" w:rsidRDefault="007860AD"/>
    <w:p w:rsidR="007860AD" w:rsidRDefault="007860AD"/>
    <w:p w:rsidR="00562DF4" w:rsidRDefault="00C82800" w:rsidP="00C82800">
      <w:r>
        <w:rPr>
          <w:noProof/>
          <w:lang w:eastAsia="en-GB"/>
        </w:rPr>
        <w:drawing>
          <wp:anchor distT="0" distB="0" distL="114300" distR="114300" simplePos="0" relativeHeight="251651071" behindDoc="0" locked="0" layoutInCell="1" allowOverlap="1" wp14:anchorId="0D1C3C68" wp14:editId="0F46279E">
            <wp:simplePos x="0" y="0"/>
            <wp:positionH relativeFrom="column">
              <wp:posOffset>2900855</wp:posOffset>
            </wp:positionH>
            <wp:positionV relativeFrom="paragraph">
              <wp:posOffset>326478</wp:posOffset>
            </wp:positionV>
            <wp:extent cx="3780155" cy="3780155"/>
            <wp:effectExtent l="0" t="0" r="0" b="0"/>
            <wp:wrapNone/>
            <wp:docPr id="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0155" cy="3780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Pr>
          <w:noProof/>
          <w:lang w:eastAsia="en-GB"/>
        </w:rPr>
        <mc:AlternateContent>
          <mc:Choice Requires="wps">
            <w:drawing>
              <wp:anchor distT="0" distB="0" distL="114300" distR="114300" simplePos="0" relativeHeight="252053504" behindDoc="0" locked="0" layoutInCell="1" allowOverlap="1" wp14:anchorId="116A96F7" wp14:editId="412E4EE8">
                <wp:simplePos x="0" y="0"/>
                <wp:positionH relativeFrom="column">
                  <wp:posOffset>3752290</wp:posOffset>
                </wp:positionH>
                <wp:positionV relativeFrom="paragraph">
                  <wp:posOffset>2349361</wp:posOffset>
                </wp:positionV>
                <wp:extent cx="2142988" cy="889836"/>
                <wp:effectExtent l="19050" t="19050" r="10160" b="24765"/>
                <wp:wrapNone/>
                <wp:docPr id="7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988" cy="889836"/>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62DF4" w:rsidRDefault="00562DF4" w:rsidP="00562DF4"/>
                        </w:txbxContent>
                      </wps:txbx>
                      <wps:bodyPr rot="0" vert="horz" wrap="square" lIns="36576" tIns="36576" rIns="36576" bIns="36576" anchor="t" anchorCtr="0" upright="1">
                        <a:noAutofit/>
                      </wps:bodyPr>
                    </wps:wsp>
                  </a:graphicData>
                </a:graphic>
              </wp:anchor>
            </w:drawing>
          </mc:Choice>
          <mc:Fallback>
            <w:pict>
              <v:shape w14:anchorId="116A96F7" id="Text Box 4" o:spid="_x0000_s1237" type="#_x0000_t202" style="position:absolute;margin-left:295.45pt;margin-top:185pt;width:168.75pt;height:70.05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RtFgMAAI8GAAAOAAAAZHJzL2Uyb0RvYy54bWysVU2PmzAQvVfqf7B8Z4FAEoKWrBJCqkrb&#10;D2m36tkBE6wFm9pOyLbqf+/YEDbZXqpqOSCPsWfmvZk33N6dmhodqVRM8AT7Nx5GlOeiYHyf4G+P&#10;WyfCSGnCC1ILThP8TBW+W75/d9u1MZ2IStQFlQiccBV3bYIrrdvYdVVe0YaoG9FSDh9LIRuiwZR7&#10;t5CkA+9N7U48b+Z2QhatFDlVCnY3/Ue8tP7Lkub6S1kqqlGdYMhN27e07515u8tbEu8laSuWD2mQ&#10;/8iiIYxD0NHVhmiCDpL95aphuRRKlPomF40rypLl1GIANL73Cs1DRVpqsQA5qh1pUm/nNv98/CoR&#10;KxI8n2LESQM1eqQnjdbihEJDT9eqGE49tHBOn2AbymyhqvZe5E8KcZFWhO/pSkrRVZQUkJ5vbroX&#10;V3s/yjjZdZ9EAWHIQQvr6FTKxnAHbCDwDmV6HktjUslhc+KHk0UEzZTDtyhaRMHMhiDx+XYrlf5A&#10;RYPMIsESSm+9k+O90iYbEp+PmGBcbFld2/LXHHUJDiLfg9Ck3kMjD9VUomaFOWdu2J6kaS3RkUA3&#10;FU89DfWhATz93tBPsAVdd7EFscfbNpMrxw3ToIGaNYDMM0/flYbKjBc2RU1Y3a/BVc1NOtR2d48N&#10;rJOGpd0Hxmzn/Vp4iyzKotAJJ7PMCb3Nxllt09CZbf35dBNs0nTj/zYc+WFcsaKg3EA9q8AP/63L&#10;Bj32/Tvq4AqgkvvdyNvWPkPxLo6512lYmgDVNaTVdurNwyBy5vNp4IRB5jnraJs6q9SfzebZOl1n&#10;ryBllib1NqhGzk1W4gBle6iKDhXMdFwwXUx8DAaMl8m8L+TQTrmWGEmhvzNdWVGb/jY+rphJ7TMw&#10;M3rviTgX21hjuQZsL1RBc5wbwYrP6K1Xnj7tTlbmfhCYCEaaO1E8gx4hLys6mOKwqIT8iVEHEzHB&#10;6seBSIpR/ZGDpoPZdD6DEXppyEtjd2kQnoOrBGuQlF2muh+7h1ayfQWRevlwsYI5UDIr0ZesAJMx&#10;YOpZdMOENmP10ranXv4jyz8AAAD//wMAUEsDBBQABgAIAAAAIQAmsBFZ3wAAAAsBAAAPAAAAZHJz&#10;L2Rvd25yZXYueG1sTI9BTsMwEEX3SNzBGiR21E5pIQlxqgICNoBE4QBuPCQR8TiynTbcnmEFy9F/&#10;+vN+tZndIA4YYu9JQ7ZQIJAab3tqNXy8P1zkIGIyZM3gCTV8Y4RNfXpSmdL6I73hYZdawSUUS6Oh&#10;S2kspYxNh87EhR+ROPv0wZnEZ2ilDebI5W6QS6WupDM98YfOjHjXYfO1m5yGsOrvX5/CpHw+dsWj&#10;28aX9e2z1udn8/YGRMI5/cHwq8/qULPT3k9koxg0rAtVMKrh8lrxKCaKZb4CsecoUxnIupL/N9Q/&#10;AAAA//8DAFBLAQItABQABgAIAAAAIQC2gziS/gAAAOEBAAATAAAAAAAAAAAAAAAAAAAAAABbQ29u&#10;dGVudF9UeXBlc10ueG1sUEsBAi0AFAAGAAgAAAAhADj9If/WAAAAlAEAAAsAAAAAAAAAAAAAAAAA&#10;LwEAAF9yZWxzLy5yZWxzUEsBAi0AFAAGAAgAAAAhAIOuhG0WAwAAjwYAAA4AAAAAAAAAAAAAAAAA&#10;LgIAAGRycy9lMm9Eb2MueG1sUEsBAi0AFAAGAAgAAAAhACawEVnfAAAACwEAAA8AAAAAAAAAAAAA&#10;AAAAcAUAAGRycy9kb3ducmV2LnhtbFBLBQYAAAAABAAEAPMAAAB8BgAAAAA=&#10;" filled="f" strokecolor="black [0]" strokeweight="3pt" insetpen="t">
                <v:shadow color="#ccc"/>
                <v:textbox inset="2.88pt,2.88pt,2.88pt,2.88pt">
                  <w:txbxContent>
                    <w:p w:rsidR="00562DF4" w:rsidRDefault="00562DF4" w:rsidP="00562DF4"/>
                  </w:txbxContent>
                </v:textbox>
              </v:shape>
            </w:pict>
          </mc:Fallback>
        </mc:AlternateContent>
      </w:r>
      <w:r>
        <w:rPr>
          <w:noProof/>
          <w:lang w:eastAsia="en-GB"/>
        </w:rPr>
        <mc:AlternateContent>
          <mc:Choice Requires="wps">
            <w:drawing>
              <wp:anchor distT="36576" distB="36576" distL="36576" distR="36576" simplePos="0" relativeHeight="252048384" behindDoc="0" locked="0" layoutInCell="1" allowOverlap="1" wp14:anchorId="2895F792" wp14:editId="1C4754FD">
                <wp:simplePos x="0" y="0"/>
                <wp:positionH relativeFrom="margin">
                  <wp:posOffset>378372</wp:posOffset>
                </wp:positionH>
                <wp:positionV relativeFrom="paragraph">
                  <wp:posOffset>-493330</wp:posOffset>
                </wp:positionV>
                <wp:extent cx="9301480" cy="5707007"/>
                <wp:effectExtent l="19050" t="19050" r="13970" b="2730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301480" cy="5707007"/>
                        </a:xfrm>
                        <a:prstGeom prst="line">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4BF1C0" id="Straight Connector 93" o:spid="_x0000_s1026" style="position:absolute;flip:x y;z-index:2520483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from="29.8pt,-38.85pt" to="762.2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YHvAIAAL4FAAAOAAAAZHJzL2Uyb0RvYy54bWysVN9vmzAQfp+0/8HinQKBhASVVC0h20O3&#10;VUq3PTvYBKvGRrYTUk3733c2CW26l2kqD9b5zH3367u7vjm2HB2o0kyK3IuuQg9RUUnCxC73vj+u&#10;/bmHtMGCYC4Fzb1nqr2b5ccP132X0YlsJCdUIQAROuu73GuM6bIg0FVDW6yvZEcFPNZStdjAVe0C&#10;onAP6C0PJmE4C3qpSKdkRbUG7Wp49JYOv65pZb7VtaYG8dyD2Iw7lTu39gyW1zjbKdw1rDqFgf8j&#10;ihYzAU5HqBU2GO0V+wuqZZWSWtbmqpJtIOuaVdTlANlE4ZtsNg3uqMsFiqO7sUz6/WCrr4cHhRjJ&#10;vUXsIYFb6NHGKMx2jUGFFAIqKBWCR6hU3+kMDArxoGyu1VFsuntZPWkkZNFgsaMu4sfnDlAiaxFc&#10;mNiL7sDftv8iCfyD90a6sh1r1aKas+6zNXTSDytZN1AkdHQdex47Ro8GVaBcxGGUzKGxFbxN0zAN&#10;w9T5xZmFtOad0uYTlS2yQu5xJmxJcYYP99rYEF9+sWoh14xzRwsuUJ978TwKQ2ehJWfEvtr/HENp&#10;wRU6YOAWeRqC5fsWUht0J3aBCjj4SgUeR2vn/wJYyb0gzn9DMSlPssGMDzJYc2EjoI7eQxJwOxoQ&#10;nR5q46j3axEuynk5T/xkMiv9JFyt/Nt1kfizdZROV/GqKFbRb5talGQNI4QKm915DKLk32h2GsiB&#10;wOMgjHUMLtFdwhDsZaS362mYJvHcT9Np7CdxGfp383Xh3xbRbJaWd8Vd+SbS0mWv3yfYsZQ2Krk3&#10;VG0a0iPCLGPi6WICnCQM1sYECAafhzDfwb6rjPKQkuYnM42jviWoxdBqtx25UbjvRMsRfSjEuYf2&#10;NnbhlNtLqaDn5/66ibJDNIzjVpLnB3WeNFgSzui00OwWen0H+fXaXf4BAAD//wMAUEsDBBQABgAI&#10;AAAAIQDm546U3wAAAAsBAAAPAAAAZHJzL2Rvd25yZXYueG1sTI/BasMwDEDvg/2D0WCX0to1bdOl&#10;cUoZ5LLBYO0+wI21JDSWg+202d/PPW1HocfTU7GfbM+u6EPnSMFyIYAh1c501Cj4OlXzLbAQNRnd&#10;O0IFPxhgXz4+FDo37kafeD3GhiUJhVwraGMccs5D3aLVYeEGpLT7dt7qmEbfcOP1Lcltz6UQG251&#10;R+lCqwd8bbG+HEebLDOqKonvfhSz0/RmqPmQeFDq+Wk67IBFnOIfDPf8lA5lajq7kUxgvYL1yyaR&#10;CuZZlgG7A2u5WgE7K9jKpQBeFvz/D+UvAAAA//8DAFBLAQItABQABgAIAAAAIQC2gziS/gAAAOEB&#10;AAATAAAAAAAAAAAAAAAAAAAAAABbQ29udGVudF9UeXBlc10ueG1sUEsBAi0AFAAGAAgAAAAhADj9&#10;If/WAAAAlAEAAAsAAAAAAAAAAAAAAAAALwEAAF9yZWxzLy5yZWxzUEsBAi0AFAAGAAgAAAAhAB2W&#10;Fge8AgAAvgUAAA4AAAAAAAAAAAAAAAAALgIAAGRycy9lMm9Eb2MueG1sUEsBAi0AFAAGAAgAAAAh&#10;AObnjpTfAAAACwEAAA8AAAAAAAAAAAAAAAAAFgUAAGRycy9kb3ducmV2LnhtbFBLBQYAAAAABAAE&#10;APMAAAAiBgAAAAA=&#10;" strokecolor="black [0]" strokeweight="3pt">
                <v:shadow color="#ccc"/>
                <w10:wrap anchorx="margin"/>
              </v:line>
            </w:pict>
          </mc:Fallback>
        </mc:AlternateContent>
      </w:r>
      <w:r>
        <w:rPr>
          <w:noProof/>
          <w:lang w:eastAsia="en-GB"/>
        </w:rPr>
        <mc:AlternateContent>
          <mc:Choice Requires="wps">
            <w:drawing>
              <wp:anchor distT="36576" distB="36576" distL="36576" distR="36576" simplePos="0" relativeHeight="252046336" behindDoc="0" locked="0" layoutInCell="1" allowOverlap="1" wp14:anchorId="7794232E" wp14:editId="0916A189">
                <wp:simplePos x="0" y="0"/>
                <wp:positionH relativeFrom="margin">
                  <wp:posOffset>-94593</wp:posOffset>
                </wp:positionH>
                <wp:positionV relativeFrom="paragraph">
                  <wp:posOffset>-666750</wp:posOffset>
                </wp:positionV>
                <wp:extent cx="9585018" cy="5880428"/>
                <wp:effectExtent l="19050" t="19050" r="35560" b="2540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85018" cy="5880428"/>
                        </a:xfrm>
                        <a:prstGeom prst="line">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A87195" id="Straight Connector 92" o:spid="_x0000_s1026" style="position:absolute;flip:y;z-index:252046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from="-7.45pt,-52.5pt" to="747.3pt,4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1p9uAIAALQFAAAOAAAAZHJzL2Uyb0RvYy54bWysVE1v2zAMvQ/YfxB0d20nTuIYdYrWSXbZ&#10;R4F021mx5FioLBmSEicY9t9HyYnbdJdhqA+CSJmPfOSTbu+OjUAHpg1XMsfxTYQRk6WiXO5y/P1p&#10;HaQYGUskJUJJluMTM/hu8fHDbddmbKRqJSjTCECkybo2x7W1bRaGpqxZQ8yNapmEw0rphlgw9S6k&#10;mnSA3ohwFEXTsFOatlqVzBjwLvtDvPD4VcVK+62qDLNI5Bhqs37Vft26NVzckmynSVvz8lwG+Y8q&#10;GsIlJB2glsQStNf8L6iGl1oZVdmbUjWhqipeMs8B2MTRGzabmrTMc4HmmHZok3k/2PLr4VEjTnM8&#10;H2EkSQMz2lhN+K62qFBSQgeVRnAInepak0FAIR+141oe5ab9rMpng6QqaiJ3zFf8dGoBJXYR4VWI&#10;M0wL+bbdF0XhH7K3yrftWOkGVYK3P1ygA4fWoKOf02mYEztaVIJzPkknUQzKKuFskqZRMkp9NpI5&#10;IBfeamM/MdUgt8mx4NI1kmTk8NlYV9jLL84t1ZoL4cUgJOpyPE7jKPIRRglO3an7z+uSFUKjAwFF&#10;0ee+WLFvgFDvO2sKXKC8Vy7IOET7/FfAWu0l9flrRujqvLeEi34P0UK6CpgXdU8CrKOFrfdDb7zg&#10;fs2j+SpdpUmQjKarIImWy+B+XSTBdB3PJsvxsiiW8W9HLU6ymlPKpGN3EX+c/Ju4ztewl+0g/6GP&#10;4TW6JwzFXld6v55Es2ScBrPZZBwk41UUPKTrIrgv4ul0tnooHlZvKl159uZ9ih1a6apSe8v0pqYd&#10;otwpZjyZj2IMBjwWo1nkPoyI2MErV1qNkVb2J7e1F7wTqMMwercdtFH47yzLAb1vxGWGzhqmcOb2&#10;0iqY+WW+/h65q9Nfwq2ip0d9uV/wNPig8zPm3p7XNuxfP7aLPwAAAP//AwBQSwMEFAAGAAgAAAAh&#10;AAlRqwPiAAAADQEAAA8AAABkcnMvZG93bnJldi54bWxMj0FOwzAQRfdI3MEaJDaotVNCaUKcCkVi&#10;jQhIqDsnNnZKPE5jtwm3x1nBbkbz9Of9Yj/bnlzU6DuHHJI1A6KwdbJDzeHj/WW1A+KDQCl6h4rD&#10;j/KwL6+vCpFLN+GbutRBkxiCPhccTAhDTqlvjbLCr92gMN6+3GhFiOuoqRzFFMNtTzeMbakVHcYP&#10;RgyqMqr9rs+WQ5UdH++m4+epMZU+NfX9QbPXA+e3N/PzE5Cg5vAHw6If1aGMTo07o/Sk57BK0iyi&#10;y8AeYqsFSbN0C6ThsNskCdCyoP9blL8AAAD//wMAUEsBAi0AFAAGAAgAAAAhALaDOJL+AAAA4QEA&#10;ABMAAAAAAAAAAAAAAAAAAAAAAFtDb250ZW50X1R5cGVzXS54bWxQSwECLQAUAAYACAAAACEAOP0h&#10;/9YAAACUAQAACwAAAAAAAAAAAAAAAAAvAQAAX3JlbHMvLnJlbHNQSwECLQAUAAYACAAAACEAUdta&#10;fbgCAAC0BQAADgAAAAAAAAAAAAAAAAAuAgAAZHJzL2Uyb0RvYy54bWxQSwECLQAUAAYACAAAACEA&#10;CVGrA+IAAAANAQAADwAAAAAAAAAAAAAAAAASBQAAZHJzL2Rvd25yZXYueG1sUEsFBgAAAAAEAAQA&#10;8wAAACEGAAAAAA==&#10;" strokecolor="black [0]" strokeweight="3pt">
                <v:shadow color="#ccc"/>
                <w10:wrap anchorx="margin"/>
              </v:line>
            </w:pict>
          </mc:Fallback>
        </mc:AlternateContent>
      </w:r>
      <w:r>
        <w:rPr>
          <w:noProof/>
          <w:lang w:eastAsia="en-GB"/>
        </w:rPr>
        <mc:AlternateContent>
          <mc:Choice Requires="wps">
            <w:drawing>
              <wp:anchor distT="36576" distB="36576" distL="36576" distR="36576" simplePos="0" relativeHeight="252050432" behindDoc="0" locked="0" layoutInCell="1" allowOverlap="1" wp14:anchorId="443FC821" wp14:editId="5DED7F24">
                <wp:simplePos x="0" y="0"/>
                <wp:positionH relativeFrom="margin">
                  <wp:posOffset>4761186</wp:posOffset>
                </wp:positionH>
                <wp:positionV relativeFrom="paragraph">
                  <wp:posOffset>-650984</wp:posOffset>
                </wp:positionV>
                <wp:extent cx="62580" cy="6416018"/>
                <wp:effectExtent l="19050" t="19050" r="33020" b="444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580" cy="6416018"/>
                        </a:xfrm>
                        <a:prstGeom prst="line">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680DAE" id="Straight Connector 94" o:spid="_x0000_s1026" style="position:absolute;flip:y;z-index:2520504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from="374.9pt,-51.25pt" to="379.85pt,4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UstgIAALIFAAAOAAAAZHJzL2Uyb0RvYy54bWysVE2PmzAQvVfqf7B8Z4GEEIKWrHYJ6aUf&#10;K2Xbnh1sgrVgI9sJiar+945Nwm62l6paDpZnzLx5M/Ps27tj26ADU5pLkeHwJsCIiVJSLnYZ/v60&#10;9hKMtCGCkkYKluET0/hu+fHDbd+lbCJr2VCmEIAInfZdhmtjutT3dVmzlugb2TEBh5VULTFgqp1P&#10;FekBvW38SRDEfi8V7ZQsmdbgXQ2HeOnwq4qV5ltVaWZQk2HgZtyq3Lq1q7+8JelOka7m5ZkG+Q8W&#10;LeECko5QK2II2iv+F1TLSyW1rMxNKVtfVhUvmasBqgmDN9VsatIxVws0R3djm/T7wZZfD48KcZrh&#10;RYSRIC3MaGMU4bvaoFwKAR2UCsEhdKrvdAoBuXhUttbyKDbdZ1k+ayRkXhOxY47x06kDlNBG+Fch&#10;1tAd5Nv2XySFf8jeSNe2Y6VaVDW8+2EDLTi0Bh3dnE7jnNjRoBKc8WSWwDBLOImjMA7CxOUiqYWx&#10;wZ3S5hOTLbKbDDdc2DaSlBw+a2Npvfxi3UKuedM4KTQC9RmeJmEQuAgtG07tqf3PqZLljUIHAnqi&#10;zwPVZt9COYPvrChwge5euSDjGO3yXwEruRfU5a8ZocV5bwhvhj1EN8IyYE7SQxFgHQ1snR864+T2&#10;axEsiqRIIi+axIUXBauVd7/OIy9eh/PZarrK81X425YWRmnNKWXCVneRfhj9m7TOl3AQ7Sj+sY/+&#10;NborGMheM71fz4J5NE28+Xw29aJpEXgPyTr37vMwjufFQ/5QvGFauOr1+5AdW2lZyb1halPTHlFu&#10;FTOdLSYhBgOeisk8sB9GpNnBG1cahZGS5ic3tZO7lafF0Gq3HbWRu+8syxF9aMRlhtYap3Cu7aVV&#10;MPPLfN0tshdnuIJbSU+P6nK74GFwQedHzL48r23Yv35ql38AAAD//wMAUEsDBBQABgAIAAAAIQBG&#10;fHtU4gAAAAwBAAAPAAAAZHJzL2Rvd25yZXYueG1sTI8xT8MwFIR3JP6D9ZBYUGu3UFyHOBWKxIwI&#10;SKibE7txSvycxm4T/j1mgvF0p7vv8t3senIxY+g8SlgtGRCDjdcdthI+3l8WWyAhKtSq92gkfJsA&#10;u+L6KleZ9hO+mUsVW5JKMGRKgo1xyCgNjTVOhaUfDCbv4EenYpJjS/WoplTuerpm7JE61WFasGow&#10;pTXNV3V2Ekpx5HfT8fNU27I91dX9vmWveylvb+bnJyDRzPEvDL/4CR2KxFT7M+pAegn8QST0KGGx&#10;YusNkBThG8GB1BIE4wJokdP/J4ofAAAA//8DAFBLAQItABQABgAIAAAAIQC2gziS/gAAAOEBAAAT&#10;AAAAAAAAAAAAAAAAAAAAAABbQ29udGVudF9UeXBlc10ueG1sUEsBAi0AFAAGAAgAAAAhADj9If/W&#10;AAAAlAEAAAsAAAAAAAAAAAAAAAAALwEAAF9yZWxzLy5yZWxzUEsBAi0AFAAGAAgAAAAhABwRxSy2&#10;AgAAsgUAAA4AAAAAAAAAAAAAAAAALgIAAGRycy9lMm9Eb2MueG1sUEsBAi0AFAAGAAgAAAAhAEZ8&#10;e1TiAAAADAEAAA8AAAAAAAAAAAAAAAAAEAUAAGRycy9kb3ducmV2LnhtbFBLBQYAAAAABAAEAPMA&#10;AAAfBgAAAAA=&#10;" strokecolor="black [0]" strokeweight="3pt">
                <v:shadow color="#ccc"/>
                <w10:wrap anchorx="margin"/>
              </v:line>
            </w:pict>
          </mc:Fallback>
        </mc:AlternateContent>
      </w:r>
      <w:r w:rsidR="00562DF4">
        <w:br w:type="page"/>
      </w:r>
    </w:p>
    <w:p w:rsidR="00BF5ACE" w:rsidRDefault="00BF5ACE">
      <w:pPr>
        <w:sectPr w:rsidR="00BF5ACE" w:rsidSect="00443FE5">
          <w:headerReference w:type="default" r:id="rId22"/>
          <w:pgSz w:w="16840" w:h="11900" w:orient="landscape"/>
          <w:pgMar w:top="720" w:right="720" w:bottom="720" w:left="720" w:header="720" w:footer="720" w:gutter="0"/>
          <w:pgBorders w:offsetFrom="page">
            <w:top w:val="thinThickSmallGap" w:sz="24" w:space="24" w:color="F7CAAC" w:themeColor="accent2" w:themeTint="66"/>
            <w:left w:val="thinThickSmallGap" w:sz="24" w:space="24" w:color="F7CAAC" w:themeColor="accent2" w:themeTint="66"/>
            <w:bottom w:val="thickThinSmallGap" w:sz="24" w:space="24" w:color="F7CAAC" w:themeColor="accent2" w:themeTint="66"/>
            <w:right w:val="thickThinSmallGap" w:sz="24" w:space="24" w:color="F7CAAC" w:themeColor="accent2" w:themeTint="66"/>
          </w:pgBorders>
          <w:cols w:space="720"/>
          <w:docGrid w:linePitch="360"/>
        </w:sectPr>
      </w:pPr>
    </w:p>
    <w:p w:rsidR="00BF2447" w:rsidRDefault="00BF2447"/>
    <w:tbl>
      <w:tblPr>
        <w:tblStyle w:val="TableGrid"/>
        <w:tblpPr w:leftFromText="180" w:rightFromText="180" w:horzAnchor="margin" w:tblpXSpec="center" w:tblpY="-519"/>
        <w:tblW w:w="16019" w:type="dxa"/>
        <w:tblInd w:w="0" w:type="dxa"/>
        <w:tblLook w:val="04A0" w:firstRow="1" w:lastRow="0" w:firstColumn="1" w:lastColumn="0" w:noHBand="0" w:noVBand="1"/>
      </w:tblPr>
      <w:tblGrid>
        <w:gridCol w:w="3203"/>
        <w:gridCol w:w="3204"/>
        <w:gridCol w:w="3204"/>
        <w:gridCol w:w="3204"/>
        <w:gridCol w:w="3204"/>
      </w:tblGrid>
      <w:tr w:rsidR="00913AE5" w:rsidRPr="00483B4A" w:rsidTr="00A5745B">
        <w:trPr>
          <w:trHeight w:val="340"/>
        </w:trPr>
        <w:tc>
          <w:tcPr>
            <w:tcW w:w="3203" w:type="dxa"/>
            <w:vAlign w:val="center"/>
          </w:tcPr>
          <w:p w:rsidR="00913AE5" w:rsidRPr="00DC0A0E" w:rsidRDefault="00913AE5" w:rsidP="003D3F05">
            <w:pPr>
              <w:jc w:val="center"/>
              <w:rPr>
                <w:rFonts w:cstheme="minorHAnsi"/>
                <w:b/>
                <w:sz w:val="20"/>
                <w:szCs w:val="15"/>
              </w:rPr>
            </w:pPr>
            <w:r>
              <w:rPr>
                <w:rFonts w:cstheme="minorHAnsi"/>
                <w:b/>
                <w:sz w:val="20"/>
                <w:szCs w:val="15"/>
              </w:rPr>
              <w:t>Mond</w:t>
            </w:r>
            <w:r w:rsidRPr="00DC0A0E">
              <w:rPr>
                <w:rFonts w:cstheme="minorHAnsi"/>
                <w:b/>
                <w:sz w:val="20"/>
                <w:szCs w:val="15"/>
              </w:rPr>
              <w:t>ay</w:t>
            </w:r>
          </w:p>
        </w:tc>
        <w:tc>
          <w:tcPr>
            <w:tcW w:w="3204" w:type="dxa"/>
            <w:vAlign w:val="center"/>
          </w:tcPr>
          <w:p w:rsidR="00913AE5" w:rsidRPr="00DC0A0E" w:rsidRDefault="002005DC" w:rsidP="003D3F05">
            <w:pPr>
              <w:jc w:val="center"/>
              <w:rPr>
                <w:rFonts w:cstheme="minorHAnsi"/>
                <w:b/>
                <w:sz w:val="20"/>
                <w:szCs w:val="15"/>
              </w:rPr>
            </w:pPr>
            <w:r w:rsidRPr="00B13573">
              <w:rPr>
                <w:rFonts w:cstheme="minorHAnsi"/>
                <w:b/>
                <w:noProof/>
                <w:sz w:val="32"/>
                <w:lang w:eastAsia="en-GB"/>
              </w:rPr>
              <mc:AlternateContent>
                <mc:Choice Requires="wps">
                  <w:drawing>
                    <wp:anchor distT="45720" distB="45720" distL="114300" distR="114300" simplePos="0" relativeHeight="251958272" behindDoc="0" locked="0" layoutInCell="1" allowOverlap="1" wp14:anchorId="7B336A28" wp14:editId="7E7C77D0">
                      <wp:simplePos x="0" y="0"/>
                      <wp:positionH relativeFrom="column">
                        <wp:posOffset>141605</wp:posOffset>
                      </wp:positionH>
                      <wp:positionV relativeFrom="paragraph">
                        <wp:posOffset>-662305</wp:posOffset>
                      </wp:positionV>
                      <wp:extent cx="6100445" cy="1404620"/>
                      <wp:effectExtent l="0" t="0" r="0" b="1905"/>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1404620"/>
                              </a:xfrm>
                              <a:prstGeom prst="rect">
                                <a:avLst/>
                              </a:prstGeom>
                              <a:noFill/>
                              <a:ln w="9525">
                                <a:noFill/>
                                <a:miter lim="800000"/>
                                <a:headEnd/>
                                <a:tailEnd/>
                              </a:ln>
                            </wps:spPr>
                            <wps:txbx>
                              <w:txbxContent>
                                <w:p w:rsidR="00562DF4" w:rsidRPr="00B13573" w:rsidRDefault="00562DF4" w:rsidP="00913AE5">
                                  <w:pPr>
                                    <w:rPr>
                                      <w:sz w:val="44"/>
                                    </w:rPr>
                                  </w:pPr>
                                  <w:r>
                                    <w:rPr>
                                      <w:rFonts w:cstheme="minorHAnsi"/>
                                      <w:b/>
                                      <w:sz w:val="32"/>
                                    </w:rPr>
                                    <w:t>PiXL</w:t>
                                  </w:r>
                                  <w:r w:rsidRPr="00582CD8">
                                    <w:rPr>
                                      <w:rFonts w:cstheme="minorHAnsi"/>
                                      <w:b/>
                                      <w:sz w:val="32"/>
                                    </w:rPr>
                                    <w:t xml:space="preserve"> </w:t>
                                  </w:r>
                                  <w:r>
                                    <w:rPr>
                                      <w:rFonts w:cstheme="minorHAnsi"/>
                                      <w:b/>
                                      <w:sz w:val="32"/>
                                    </w:rPr>
                                    <w:t>Revisi</w:t>
                                  </w:r>
                                  <w:r w:rsidR="00C82800">
                                    <w:rPr>
                                      <w:rFonts w:cstheme="minorHAnsi"/>
                                      <w:b/>
                                      <w:sz w:val="32"/>
                                    </w:rPr>
                                    <w:t>t: Chunk It Revision Timetable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336A28" id="_x0000_s1238" type="#_x0000_t202" style="position:absolute;left:0;text-align:left;margin-left:11.15pt;margin-top:-52.15pt;width:480.35pt;height:110.6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YQEwIAAP4DAAAOAAAAZHJzL2Uyb0RvYy54bWysU11v2yAUfZ+0/4B4X2xnTtZaIVXXLtOk&#10;7kNq9wMIxjEacBmQ2N2v7wUnWbS9TeMBAZd7uOfcw+pmNJocpA8KLKPVrKREWgGtsjtGvz9t3lxR&#10;EiK3LddgJaPPMtCb9etXq8E1cg496FZ6giA2NINjtI/RNUURRC8NDzNw0mKwA294xK3fFa3nA6Ib&#10;XczLclkM4FvnQcgQ8PR+CtJ1xu86KeLXrgsyEs0o1hbz7PO8TXOxXvFm57nrlTiWwf+hCsOVxUfP&#10;UPc8crL36i8oo4SHAF2cCTAFdJ0SMnNANlX5B5vHnjuZuaA4wZ1lCv8PVnw5fPNEtYzW1ZISyw02&#10;6UmOkbyHkcyTPoMLDV57dHgxjniMfc5cg3sA8SMQC3c9tzt56z0MveQt1lelzOIidcIJCWQ7fIYW&#10;n+H7CBlo7LxJ4qEcBNGxT8/n3qRSBB4uq7Ks6wUlAmNVXdbLee5ewZtTuvMhfpRgSFow6rH5GZ4f&#10;HkJM5fDmdCW9ZmGjtM4G0JYMjF4v5ouccBExKqI/tTKMXpVpTI5JLD/YNidHrvS0xge0PdJOTCfO&#10;cdyOWeHqbX3ScwvtMyrhYTIkfiBc9OB/UTKgGRkNP/fcS0r0J4tqXld1ndybN/XiHVIn/jKyvYxw&#10;KxCK0UjJtLyL2fGJdHC3qPpGZT1Se6ZKjkWjybJMxw+RXHy5z7d+f9v1CwAAAP//AwBQSwMEFAAG&#10;AAgAAAAhAP+zda7fAAAACwEAAA8AAABkcnMvZG93bnJldi54bWxMj01PwzAMhu9I/IfISNy2pB1M&#10;W2k6TXxIHLgwyj1rTFPROFWTrd2/x5zgZsuPXj9vuZt9L844xi6QhmypQCA1wXbUaqg/XhYbEDEZ&#10;sqYPhBouGGFXXV+VprBhonc8H1IrOIRiYTS4lIZCytg49CYuw4DEt68wepN4HVtpRzNxuO9lrtRa&#10;etMRf3BmwEeHzffh5DWkZPfZpX728fVzfnuanGruTa317c28fwCRcE5/MPzqszpU7HQMJ7JR9Bry&#10;fMWkhkWm7nhiYrtZcbsjo9l6C7Iq5f8O1Q8AAAD//wMAUEsBAi0AFAAGAAgAAAAhALaDOJL+AAAA&#10;4QEAABMAAAAAAAAAAAAAAAAAAAAAAFtDb250ZW50X1R5cGVzXS54bWxQSwECLQAUAAYACAAAACEA&#10;OP0h/9YAAACUAQAACwAAAAAAAAAAAAAAAAAvAQAAX3JlbHMvLnJlbHNQSwECLQAUAAYACAAAACEA&#10;LUrGEBMCAAD+AwAADgAAAAAAAAAAAAAAAAAuAgAAZHJzL2Uyb0RvYy54bWxQSwECLQAUAAYACAAA&#10;ACEA/7N1rt8AAAALAQAADwAAAAAAAAAAAAAAAABtBAAAZHJzL2Rvd25yZXYueG1sUEsFBgAAAAAE&#10;AAQA8wAAAHkFAAAAAA==&#10;" filled="f" stroked="f">
                      <v:textbox style="mso-fit-shape-to-text:t">
                        <w:txbxContent>
                          <w:p w:rsidR="00562DF4" w:rsidRPr="00B13573" w:rsidRDefault="00562DF4" w:rsidP="00913AE5">
                            <w:pPr>
                              <w:rPr>
                                <w:sz w:val="44"/>
                              </w:rPr>
                            </w:pPr>
                            <w:r>
                              <w:rPr>
                                <w:rFonts w:cstheme="minorHAnsi"/>
                                <w:b/>
                                <w:sz w:val="32"/>
                              </w:rPr>
                              <w:t>PiXL</w:t>
                            </w:r>
                            <w:r w:rsidRPr="00582CD8">
                              <w:rPr>
                                <w:rFonts w:cstheme="minorHAnsi"/>
                                <w:b/>
                                <w:sz w:val="32"/>
                              </w:rPr>
                              <w:t xml:space="preserve"> </w:t>
                            </w:r>
                            <w:r>
                              <w:rPr>
                                <w:rFonts w:cstheme="minorHAnsi"/>
                                <w:b/>
                                <w:sz w:val="32"/>
                              </w:rPr>
                              <w:t>Revisi</w:t>
                            </w:r>
                            <w:r w:rsidR="00C82800">
                              <w:rPr>
                                <w:rFonts w:cstheme="minorHAnsi"/>
                                <w:b/>
                                <w:sz w:val="32"/>
                              </w:rPr>
                              <w:t>t: Chunk It Revision Timetable</w:t>
                            </w:r>
                          </w:p>
                        </w:txbxContent>
                      </v:textbox>
                    </v:shape>
                  </w:pict>
                </mc:Fallback>
              </mc:AlternateContent>
            </w:r>
            <w:r w:rsidR="00913AE5" w:rsidRPr="00DC0A0E">
              <w:rPr>
                <w:rFonts w:cstheme="minorHAnsi"/>
                <w:b/>
                <w:sz w:val="20"/>
                <w:szCs w:val="15"/>
              </w:rPr>
              <w:t>Tuesday</w:t>
            </w:r>
          </w:p>
        </w:tc>
        <w:tc>
          <w:tcPr>
            <w:tcW w:w="3204" w:type="dxa"/>
            <w:vAlign w:val="center"/>
          </w:tcPr>
          <w:p w:rsidR="00913AE5" w:rsidRPr="00DC0A0E" w:rsidRDefault="00913AE5" w:rsidP="003D3F05">
            <w:pPr>
              <w:jc w:val="center"/>
              <w:rPr>
                <w:rFonts w:cstheme="minorHAnsi"/>
                <w:b/>
                <w:sz w:val="20"/>
                <w:szCs w:val="15"/>
              </w:rPr>
            </w:pPr>
            <w:r w:rsidRPr="00DC0A0E">
              <w:rPr>
                <w:rFonts w:cstheme="minorHAnsi"/>
                <w:b/>
                <w:sz w:val="20"/>
                <w:szCs w:val="15"/>
              </w:rPr>
              <w:t>Wednesday</w:t>
            </w:r>
          </w:p>
        </w:tc>
        <w:tc>
          <w:tcPr>
            <w:tcW w:w="3204" w:type="dxa"/>
            <w:vAlign w:val="center"/>
          </w:tcPr>
          <w:p w:rsidR="00913AE5" w:rsidRPr="00DC0A0E" w:rsidRDefault="00913AE5" w:rsidP="003D3F05">
            <w:pPr>
              <w:jc w:val="center"/>
              <w:rPr>
                <w:rFonts w:cstheme="minorHAnsi"/>
                <w:b/>
                <w:sz w:val="20"/>
                <w:szCs w:val="15"/>
              </w:rPr>
            </w:pPr>
            <w:r w:rsidRPr="00DC0A0E">
              <w:rPr>
                <w:rFonts w:cstheme="minorHAnsi"/>
                <w:b/>
                <w:sz w:val="20"/>
                <w:szCs w:val="15"/>
              </w:rPr>
              <w:t>Thursday</w:t>
            </w:r>
          </w:p>
        </w:tc>
        <w:tc>
          <w:tcPr>
            <w:tcW w:w="3204" w:type="dxa"/>
            <w:vAlign w:val="center"/>
          </w:tcPr>
          <w:p w:rsidR="00913AE5" w:rsidRPr="00DC0A0E" w:rsidRDefault="00913AE5" w:rsidP="003D3F05">
            <w:pPr>
              <w:jc w:val="center"/>
              <w:rPr>
                <w:rFonts w:cstheme="minorHAnsi"/>
                <w:b/>
                <w:sz w:val="20"/>
                <w:szCs w:val="15"/>
              </w:rPr>
            </w:pPr>
            <w:r w:rsidRPr="00DC0A0E">
              <w:rPr>
                <w:rFonts w:cstheme="minorHAnsi"/>
                <w:b/>
                <w:sz w:val="20"/>
                <w:szCs w:val="15"/>
              </w:rPr>
              <w:t>Friday</w:t>
            </w:r>
          </w:p>
        </w:tc>
      </w:tr>
      <w:tr w:rsidR="00913AE5" w:rsidRPr="00483B4A" w:rsidTr="00A5745B">
        <w:trPr>
          <w:trHeight w:val="3685"/>
        </w:trPr>
        <w:tc>
          <w:tcPr>
            <w:tcW w:w="3203" w:type="dxa"/>
          </w:tcPr>
          <w:p w:rsidR="00913AE5" w:rsidRPr="00DC0A0E" w:rsidRDefault="00913AE5" w:rsidP="007860AD">
            <w:pPr>
              <w:rPr>
                <w:rFonts w:cstheme="minorHAnsi"/>
                <w:sz w:val="16"/>
                <w:szCs w:val="16"/>
              </w:rPr>
            </w:pPr>
          </w:p>
          <w:p w:rsidR="00913AE5" w:rsidRPr="007860AD" w:rsidRDefault="00913AE5" w:rsidP="007860AD">
            <w:pPr>
              <w:rPr>
                <w:rFonts w:cstheme="minorHAnsi"/>
                <w:sz w:val="16"/>
                <w:szCs w:val="16"/>
              </w:rPr>
            </w:pPr>
          </w:p>
          <w:p w:rsidR="00913AE5" w:rsidRPr="007860AD" w:rsidRDefault="00913AE5" w:rsidP="007860AD">
            <w:pPr>
              <w:rPr>
                <w:rFonts w:cstheme="minorHAnsi"/>
                <w:sz w:val="16"/>
                <w:szCs w:val="16"/>
              </w:rPr>
            </w:pPr>
          </w:p>
          <w:p w:rsidR="00913AE5" w:rsidRDefault="00913AE5" w:rsidP="007860AD">
            <w:pPr>
              <w:rPr>
                <w:rFonts w:cstheme="minorHAnsi"/>
                <w:sz w:val="16"/>
                <w:szCs w:val="16"/>
              </w:rPr>
            </w:pPr>
          </w:p>
          <w:p w:rsidR="00A5745B" w:rsidRPr="007860AD" w:rsidRDefault="00A5745B" w:rsidP="007860AD">
            <w:pPr>
              <w:rPr>
                <w:rFonts w:cstheme="minorHAnsi"/>
                <w:sz w:val="16"/>
                <w:szCs w:val="16"/>
              </w:rPr>
            </w:pPr>
          </w:p>
          <w:p w:rsidR="007860AD" w:rsidRPr="002C0F74" w:rsidRDefault="007860AD" w:rsidP="007860AD">
            <w:pPr>
              <w:rPr>
                <w:rFonts w:cstheme="minorHAnsi"/>
                <w:sz w:val="16"/>
                <w:szCs w:val="16"/>
              </w:rPr>
            </w:pPr>
          </w:p>
          <w:p w:rsidR="00913AE5" w:rsidRDefault="00913AE5" w:rsidP="007860AD">
            <w:pPr>
              <w:rPr>
                <w:rFonts w:cstheme="minorHAnsi"/>
                <w:sz w:val="16"/>
                <w:szCs w:val="16"/>
              </w:rPr>
            </w:pPr>
          </w:p>
          <w:p w:rsidR="00BF5ACE" w:rsidRDefault="00BF5ACE" w:rsidP="007860AD">
            <w:pPr>
              <w:rPr>
                <w:rFonts w:cstheme="minorHAnsi"/>
                <w:sz w:val="16"/>
                <w:szCs w:val="16"/>
              </w:rPr>
            </w:pPr>
          </w:p>
          <w:p w:rsidR="00BF5ACE" w:rsidRPr="00DC0A0E" w:rsidRDefault="00BF5ACE" w:rsidP="007860AD">
            <w:pPr>
              <w:rPr>
                <w:rFonts w:cstheme="minorHAnsi"/>
                <w:sz w:val="16"/>
                <w:szCs w:val="16"/>
              </w:rPr>
            </w:pPr>
          </w:p>
          <w:p w:rsidR="00913AE5" w:rsidRPr="00DC0A0E" w:rsidRDefault="00913AE5" w:rsidP="007860AD">
            <w:pPr>
              <w:rPr>
                <w:rFonts w:cstheme="minorHAnsi"/>
                <w:sz w:val="16"/>
                <w:szCs w:val="16"/>
              </w:rPr>
            </w:pPr>
          </w:p>
          <w:tbl>
            <w:tblPr>
              <w:tblStyle w:val="TableGrid"/>
              <w:tblpPr w:leftFromText="180" w:rightFromText="180" w:vertAnchor="text" w:horzAnchor="margin" w:tblpY="-192"/>
              <w:tblOverlap w:val="never"/>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7860AD">
                  <w:pPr>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7860AD">
                  <w:pPr>
                    <w:rPr>
                      <w:rFonts w:cstheme="minorHAnsi"/>
                      <w:sz w:val="16"/>
                      <w:szCs w:val="16"/>
                    </w:rPr>
                  </w:pPr>
                  <w:r w:rsidRPr="00DC0A0E">
                    <w:rPr>
                      <w:rFonts w:cstheme="minorHAnsi"/>
                      <w:sz w:val="16"/>
                      <w:szCs w:val="16"/>
                    </w:rPr>
                    <w:t>OK</w:t>
                  </w:r>
                </w:p>
              </w:tc>
              <w:tc>
                <w:tcPr>
                  <w:tcW w:w="934" w:type="dxa"/>
                </w:tcPr>
                <w:p w:rsidR="00913AE5" w:rsidRPr="00DC0A0E" w:rsidRDefault="00913AE5" w:rsidP="007860AD">
                  <w:pPr>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7860AD">
                  <w:pPr>
                    <w:rPr>
                      <w:rFonts w:cstheme="minorHAnsi"/>
                      <w:sz w:val="16"/>
                      <w:szCs w:val="16"/>
                    </w:rPr>
                  </w:pPr>
                </w:p>
              </w:tc>
              <w:tc>
                <w:tcPr>
                  <w:tcW w:w="934" w:type="dxa"/>
                </w:tcPr>
                <w:p w:rsidR="00913AE5" w:rsidRPr="00DC0A0E" w:rsidRDefault="00913AE5" w:rsidP="007860AD">
                  <w:pPr>
                    <w:rPr>
                      <w:rFonts w:cstheme="minorHAnsi"/>
                      <w:sz w:val="16"/>
                      <w:szCs w:val="16"/>
                    </w:rPr>
                  </w:pPr>
                </w:p>
              </w:tc>
              <w:tc>
                <w:tcPr>
                  <w:tcW w:w="934" w:type="dxa"/>
                </w:tcPr>
                <w:p w:rsidR="00913AE5" w:rsidRPr="00DC0A0E" w:rsidRDefault="00913AE5" w:rsidP="007860AD">
                  <w:pPr>
                    <w:rPr>
                      <w:rFonts w:cstheme="minorHAnsi"/>
                      <w:sz w:val="16"/>
                      <w:szCs w:val="16"/>
                    </w:rPr>
                  </w:pPr>
                </w:p>
              </w:tc>
            </w:tr>
          </w:tbl>
          <w:p w:rsidR="00913AE5" w:rsidRPr="00DC0A0E" w:rsidRDefault="00913AE5" w:rsidP="007860AD">
            <w:pPr>
              <w:rPr>
                <w:rFonts w:cstheme="minorHAnsi"/>
                <w:sz w:val="16"/>
                <w:szCs w:val="16"/>
              </w:rPr>
            </w:pPr>
            <w:r w:rsidRPr="00DC0A0E">
              <w:rPr>
                <w:rFonts w:cstheme="minorHAnsi"/>
                <w:sz w:val="16"/>
                <w:szCs w:val="16"/>
              </w:rPr>
              <w:t xml:space="preserve">I must recap: </w:t>
            </w: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Default="00913AE5" w:rsidP="007860AD">
            <w:pPr>
              <w:rPr>
                <w:rFonts w:cstheme="minorHAnsi"/>
                <w:sz w:val="16"/>
                <w:szCs w:val="16"/>
              </w:rPr>
            </w:pPr>
            <w:r w:rsidRPr="00DC0A0E">
              <w:rPr>
                <w:rFonts w:cstheme="minorHAnsi"/>
                <w:sz w:val="16"/>
                <w:szCs w:val="16"/>
              </w:rPr>
              <w:t>Page number:</w:t>
            </w:r>
          </w:p>
          <w:p w:rsidR="00A5745B" w:rsidRPr="00DC0A0E" w:rsidRDefault="00A5745B" w:rsidP="007860AD">
            <w:pPr>
              <w:rPr>
                <w:rFonts w:cstheme="minorHAnsi"/>
                <w:sz w:val="16"/>
                <w:szCs w:val="16"/>
              </w:rPr>
            </w:pPr>
          </w:p>
        </w:tc>
        <w:tc>
          <w:tcPr>
            <w:tcW w:w="3204" w:type="dxa"/>
            <w:shd w:val="clear" w:color="auto" w:fill="auto"/>
          </w:tcPr>
          <w:p w:rsidR="00913AE5" w:rsidRPr="00DC0A0E" w:rsidRDefault="00913AE5" w:rsidP="007860AD">
            <w:pPr>
              <w:rPr>
                <w:rFonts w:cstheme="minorHAnsi"/>
                <w:sz w:val="16"/>
                <w:szCs w:val="16"/>
              </w:rPr>
            </w:pPr>
            <w:r w:rsidRPr="00DC0A0E">
              <w:rPr>
                <w:rFonts w:cstheme="minorHAnsi"/>
                <w:sz w:val="16"/>
                <w:szCs w:val="16"/>
              </w:rPr>
              <w:t xml:space="preserve"> </w:t>
            </w:r>
          </w:p>
          <w:p w:rsidR="00913AE5" w:rsidRDefault="00913AE5" w:rsidP="007860AD">
            <w:pPr>
              <w:rPr>
                <w:rFonts w:cstheme="minorHAnsi"/>
                <w:b/>
                <w:sz w:val="16"/>
                <w:szCs w:val="16"/>
              </w:rPr>
            </w:pPr>
          </w:p>
          <w:p w:rsidR="00913AE5" w:rsidRDefault="00913AE5" w:rsidP="007860AD">
            <w:pPr>
              <w:rPr>
                <w:rFonts w:cstheme="minorHAnsi"/>
                <w:b/>
                <w:sz w:val="16"/>
                <w:szCs w:val="16"/>
              </w:rPr>
            </w:pPr>
          </w:p>
          <w:p w:rsidR="00913AE5" w:rsidRDefault="00913AE5" w:rsidP="007860AD">
            <w:pPr>
              <w:rPr>
                <w:rFonts w:cstheme="minorHAnsi"/>
                <w:b/>
                <w:sz w:val="16"/>
                <w:szCs w:val="16"/>
              </w:rPr>
            </w:pPr>
          </w:p>
          <w:p w:rsidR="00913AE5" w:rsidRDefault="00913AE5" w:rsidP="007860AD">
            <w:pPr>
              <w:rPr>
                <w:rFonts w:cstheme="minorHAnsi"/>
                <w:b/>
                <w:sz w:val="16"/>
                <w:szCs w:val="16"/>
              </w:rPr>
            </w:pPr>
          </w:p>
          <w:p w:rsidR="00BF5ACE" w:rsidRDefault="00BF5ACE" w:rsidP="007860AD">
            <w:pPr>
              <w:rPr>
                <w:rFonts w:cstheme="minorHAnsi"/>
                <w:b/>
                <w:sz w:val="16"/>
                <w:szCs w:val="16"/>
              </w:rPr>
            </w:pPr>
          </w:p>
          <w:p w:rsidR="00BF5ACE" w:rsidRDefault="00BF5ACE" w:rsidP="007860AD">
            <w:pPr>
              <w:rPr>
                <w:rFonts w:cstheme="minorHAnsi"/>
                <w:b/>
                <w:sz w:val="16"/>
                <w:szCs w:val="16"/>
              </w:rPr>
            </w:pPr>
          </w:p>
          <w:p w:rsidR="007860AD" w:rsidRDefault="007860AD" w:rsidP="007860AD">
            <w:pPr>
              <w:rPr>
                <w:rFonts w:cstheme="minorHAnsi"/>
                <w:b/>
                <w:sz w:val="16"/>
                <w:szCs w:val="16"/>
              </w:rPr>
            </w:pPr>
          </w:p>
          <w:p w:rsidR="00913AE5" w:rsidRPr="00DC0A0E" w:rsidRDefault="00913AE5" w:rsidP="007860AD">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7B0897">
                  <w:pPr>
                    <w:framePr w:hSpace="180" w:wrap="around" w:hAnchor="margin" w:xAlign="center" w:y="-519"/>
                    <w:rPr>
                      <w:rFonts w:cstheme="minorHAnsi"/>
                      <w:sz w:val="16"/>
                      <w:szCs w:val="16"/>
                    </w:rPr>
                  </w:pPr>
                </w:p>
              </w:tc>
              <w:tc>
                <w:tcPr>
                  <w:tcW w:w="934" w:type="dxa"/>
                </w:tcPr>
                <w:p w:rsidR="00913AE5" w:rsidRPr="00DC0A0E" w:rsidRDefault="00913AE5" w:rsidP="007B0897">
                  <w:pPr>
                    <w:framePr w:hSpace="180" w:wrap="around" w:hAnchor="margin" w:xAlign="center" w:y="-519"/>
                    <w:rPr>
                      <w:rFonts w:cstheme="minorHAnsi"/>
                      <w:sz w:val="16"/>
                      <w:szCs w:val="16"/>
                    </w:rPr>
                  </w:pPr>
                </w:p>
              </w:tc>
              <w:tc>
                <w:tcPr>
                  <w:tcW w:w="934" w:type="dxa"/>
                </w:tcPr>
                <w:p w:rsidR="00913AE5" w:rsidRPr="00DC0A0E" w:rsidRDefault="00913AE5" w:rsidP="007B0897">
                  <w:pPr>
                    <w:framePr w:hSpace="180" w:wrap="around" w:hAnchor="margin" w:xAlign="center" w:y="-519"/>
                    <w:rPr>
                      <w:rFonts w:cstheme="minorHAnsi"/>
                      <w:sz w:val="16"/>
                      <w:szCs w:val="16"/>
                    </w:rPr>
                  </w:pPr>
                </w:p>
              </w:tc>
            </w:tr>
          </w:tbl>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r w:rsidRPr="00DC0A0E">
              <w:rPr>
                <w:rFonts w:cstheme="minorHAnsi"/>
                <w:sz w:val="16"/>
                <w:szCs w:val="16"/>
              </w:rPr>
              <w:t xml:space="preserve">I must recap: </w:t>
            </w: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r w:rsidRPr="00DC0A0E">
              <w:rPr>
                <w:rFonts w:cstheme="minorHAnsi"/>
                <w:sz w:val="16"/>
                <w:szCs w:val="16"/>
              </w:rPr>
              <w:t>Page number:</w:t>
            </w:r>
          </w:p>
        </w:tc>
        <w:tc>
          <w:tcPr>
            <w:tcW w:w="3204" w:type="dxa"/>
          </w:tcPr>
          <w:p w:rsidR="00913AE5" w:rsidRPr="003D3F05" w:rsidRDefault="00913AE5" w:rsidP="003D3F05">
            <w:pPr>
              <w:rPr>
                <w:rFonts w:cstheme="minorHAnsi"/>
                <w:sz w:val="16"/>
                <w:szCs w:val="16"/>
              </w:rPr>
            </w:pPr>
          </w:p>
          <w:p w:rsidR="00913AE5" w:rsidRPr="007860AD" w:rsidRDefault="00913AE5" w:rsidP="007860AD">
            <w:pPr>
              <w:rPr>
                <w:rFonts w:cstheme="minorHAnsi"/>
                <w:sz w:val="16"/>
                <w:szCs w:val="16"/>
              </w:rPr>
            </w:pPr>
          </w:p>
          <w:p w:rsidR="00913AE5" w:rsidRPr="003D3F05" w:rsidRDefault="00913AE5" w:rsidP="003D3F05">
            <w:pPr>
              <w:rPr>
                <w:rFonts w:cstheme="minorHAnsi"/>
                <w:sz w:val="16"/>
                <w:szCs w:val="16"/>
              </w:rPr>
            </w:pPr>
          </w:p>
          <w:p w:rsidR="00A5745B" w:rsidRPr="003D3F05" w:rsidRDefault="00A5745B" w:rsidP="003D3F05">
            <w:pPr>
              <w:rPr>
                <w:rFonts w:cstheme="minorHAnsi"/>
                <w:sz w:val="16"/>
                <w:szCs w:val="16"/>
              </w:rPr>
            </w:pPr>
          </w:p>
          <w:p w:rsidR="00BF5ACE" w:rsidRPr="003D3F05" w:rsidRDefault="00BF5ACE" w:rsidP="003D3F05">
            <w:pPr>
              <w:rPr>
                <w:rFonts w:cstheme="minorHAnsi"/>
                <w:sz w:val="16"/>
                <w:szCs w:val="16"/>
              </w:rPr>
            </w:pPr>
          </w:p>
          <w:p w:rsidR="00913AE5" w:rsidRDefault="00913AE5" w:rsidP="007860AD">
            <w:pPr>
              <w:rPr>
                <w:rFonts w:cstheme="minorHAnsi"/>
                <w:sz w:val="16"/>
                <w:szCs w:val="16"/>
              </w:rPr>
            </w:pPr>
          </w:p>
          <w:p w:rsidR="007860AD" w:rsidRPr="00DC0A0E" w:rsidRDefault="007860AD" w:rsidP="007860AD">
            <w:pPr>
              <w:rPr>
                <w:rFonts w:cstheme="minorHAnsi"/>
                <w:sz w:val="16"/>
                <w:szCs w:val="16"/>
              </w:rPr>
            </w:pPr>
          </w:p>
          <w:p w:rsidR="00913AE5" w:rsidRPr="00DC0A0E" w:rsidRDefault="00913AE5" w:rsidP="007860AD">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7B0897">
                  <w:pPr>
                    <w:framePr w:hSpace="180" w:wrap="around" w:hAnchor="margin" w:xAlign="center" w:y="-519"/>
                    <w:rPr>
                      <w:rFonts w:cstheme="minorHAnsi"/>
                      <w:sz w:val="16"/>
                      <w:szCs w:val="16"/>
                    </w:rPr>
                  </w:pPr>
                </w:p>
              </w:tc>
              <w:tc>
                <w:tcPr>
                  <w:tcW w:w="934" w:type="dxa"/>
                </w:tcPr>
                <w:p w:rsidR="00913AE5" w:rsidRPr="00DC0A0E" w:rsidRDefault="00913AE5" w:rsidP="007B0897">
                  <w:pPr>
                    <w:framePr w:hSpace="180" w:wrap="around" w:hAnchor="margin" w:xAlign="center" w:y="-519"/>
                    <w:rPr>
                      <w:rFonts w:cstheme="minorHAnsi"/>
                      <w:sz w:val="16"/>
                      <w:szCs w:val="16"/>
                    </w:rPr>
                  </w:pPr>
                </w:p>
              </w:tc>
              <w:tc>
                <w:tcPr>
                  <w:tcW w:w="934" w:type="dxa"/>
                </w:tcPr>
                <w:p w:rsidR="00913AE5" w:rsidRPr="00DC0A0E" w:rsidRDefault="00913AE5" w:rsidP="007B0897">
                  <w:pPr>
                    <w:framePr w:hSpace="180" w:wrap="around" w:hAnchor="margin" w:xAlign="center" w:y="-519"/>
                    <w:rPr>
                      <w:rFonts w:cstheme="minorHAnsi"/>
                      <w:sz w:val="16"/>
                      <w:szCs w:val="16"/>
                    </w:rPr>
                  </w:pPr>
                </w:p>
              </w:tc>
            </w:tr>
          </w:tbl>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r w:rsidRPr="00DC0A0E">
              <w:rPr>
                <w:rFonts w:cstheme="minorHAnsi"/>
                <w:sz w:val="16"/>
                <w:szCs w:val="16"/>
              </w:rPr>
              <w:t xml:space="preserve">I must recap: </w:t>
            </w: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r w:rsidRPr="00DC0A0E">
              <w:rPr>
                <w:rFonts w:cstheme="minorHAnsi"/>
                <w:sz w:val="16"/>
                <w:szCs w:val="16"/>
              </w:rPr>
              <w:t>Page number:</w:t>
            </w:r>
          </w:p>
        </w:tc>
        <w:tc>
          <w:tcPr>
            <w:tcW w:w="3204" w:type="dxa"/>
          </w:tcPr>
          <w:p w:rsidR="00913AE5" w:rsidRPr="00DC0A0E" w:rsidRDefault="00913AE5" w:rsidP="007860AD">
            <w:pPr>
              <w:rPr>
                <w:rFonts w:cstheme="minorHAnsi"/>
                <w:sz w:val="16"/>
                <w:szCs w:val="16"/>
              </w:rPr>
            </w:pPr>
          </w:p>
          <w:p w:rsidR="00913AE5" w:rsidRDefault="00913AE5" w:rsidP="007860AD">
            <w:pPr>
              <w:rPr>
                <w:rFonts w:cstheme="minorHAnsi"/>
                <w:b/>
                <w:sz w:val="16"/>
                <w:szCs w:val="16"/>
              </w:rPr>
            </w:pPr>
          </w:p>
          <w:p w:rsidR="00913AE5" w:rsidRDefault="00913AE5" w:rsidP="007860AD">
            <w:pPr>
              <w:rPr>
                <w:rFonts w:cstheme="minorHAnsi"/>
                <w:b/>
                <w:sz w:val="16"/>
                <w:szCs w:val="16"/>
              </w:rPr>
            </w:pPr>
          </w:p>
          <w:p w:rsidR="00A5745B" w:rsidRDefault="00A5745B" w:rsidP="007860AD">
            <w:pPr>
              <w:rPr>
                <w:rFonts w:cstheme="minorHAnsi"/>
                <w:b/>
                <w:sz w:val="16"/>
                <w:szCs w:val="16"/>
              </w:rPr>
            </w:pPr>
          </w:p>
          <w:p w:rsidR="007860AD" w:rsidRDefault="007860AD" w:rsidP="007860AD">
            <w:pPr>
              <w:rPr>
                <w:rFonts w:cstheme="minorHAnsi"/>
                <w:b/>
                <w:sz w:val="16"/>
                <w:szCs w:val="16"/>
              </w:rPr>
            </w:pPr>
          </w:p>
          <w:p w:rsidR="00BF5ACE" w:rsidRDefault="00BF5ACE" w:rsidP="007860AD">
            <w:pPr>
              <w:rPr>
                <w:rFonts w:cstheme="minorHAnsi"/>
                <w:b/>
                <w:sz w:val="16"/>
                <w:szCs w:val="16"/>
              </w:rPr>
            </w:pPr>
          </w:p>
          <w:p w:rsidR="007860AD" w:rsidRDefault="007860AD"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7B0897">
                  <w:pPr>
                    <w:framePr w:hSpace="180" w:wrap="around" w:hAnchor="margin" w:xAlign="center" w:y="-519"/>
                    <w:rPr>
                      <w:rFonts w:cstheme="minorHAnsi"/>
                      <w:sz w:val="16"/>
                      <w:szCs w:val="16"/>
                    </w:rPr>
                  </w:pPr>
                </w:p>
              </w:tc>
              <w:tc>
                <w:tcPr>
                  <w:tcW w:w="934" w:type="dxa"/>
                </w:tcPr>
                <w:p w:rsidR="00913AE5" w:rsidRPr="00DC0A0E" w:rsidRDefault="00913AE5" w:rsidP="007B0897">
                  <w:pPr>
                    <w:framePr w:hSpace="180" w:wrap="around" w:hAnchor="margin" w:xAlign="center" w:y="-519"/>
                    <w:rPr>
                      <w:rFonts w:cstheme="minorHAnsi"/>
                      <w:sz w:val="16"/>
                      <w:szCs w:val="16"/>
                    </w:rPr>
                  </w:pPr>
                </w:p>
              </w:tc>
              <w:tc>
                <w:tcPr>
                  <w:tcW w:w="934" w:type="dxa"/>
                </w:tcPr>
                <w:p w:rsidR="00913AE5" w:rsidRPr="00DC0A0E" w:rsidRDefault="00913AE5" w:rsidP="007B0897">
                  <w:pPr>
                    <w:framePr w:hSpace="180" w:wrap="around" w:hAnchor="margin" w:xAlign="center" w:y="-519"/>
                    <w:rPr>
                      <w:rFonts w:cstheme="minorHAnsi"/>
                      <w:sz w:val="16"/>
                      <w:szCs w:val="16"/>
                    </w:rPr>
                  </w:pPr>
                </w:p>
              </w:tc>
            </w:tr>
          </w:tbl>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r w:rsidRPr="00DC0A0E">
              <w:rPr>
                <w:rFonts w:cstheme="minorHAnsi"/>
                <w:sz w:val="16"/>
                <w:szCs w:val="16"/>
              </w:rPr>
              <w:t xml:space="preserve">I must recap: </w:t>
            </w: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r w:rsidRPr="00DC0A0E">
              <w:rPr>
                <w:rFonts w:cstheme="minorHAnsi"/>
                <w:sz w:val="16"/>
                <w:szCs w:val="16"/>
              </w:rPr>
              <w:t>Page number:</w:t>
            </w:r>
          </w:p>
        </w:tc>
        <w:tc>
          <w:tcPr>
            <w:tcW w:w="3204" w:type="dxa"/>
          </w:tcPr>
          <w:p w:rsidR="00913AE5" w:rsidRPr="00DC0A0E" w:rsidRDefault="00913AE5" w:rsidP="007860AD">
            <w:pPr>
              <w:rPr>
                <w:rFonts w:cstheme="minorHAnsi"/>
                <w:sz w:val="16"/>
                <w:szCs w:val="16"/>
              </w:rPr>
            </w:pPr>
          </w:p>
          <w:p w:rsidR="00913AE5" w:rsidRDefault="00913AE5" w:rsidP="007860AD">
            <w:pPr>
              <w:rPr>
                <w:rFonts w:cstheme="minorHAnsi"/>
                <w:b/>
                <w:sz w:val="16"/>
                <w:szCs w:val="16"/>
              </w:rPr>
            </w:pPr>
          </w:p>
          <w:p w:rsidR="00913AE5" w:rsidRDefault="00913AE5" w:rsidP="007860AD">
            <w:pPr>
              <w:rPr>
                <w:rFonts w:cstheme="minorHAnsi"/>
                <w:b/>
                <w:sz w:val="16"/>
                <w:szCs w:val="16"/>
              </w:rPr>
            </w:pPr>
          </w:p>
          <w:p w:rsidR="007860AD" w:rsidRDefault="007860AD" w:rsidP="007860AD">
            <w:pPr>
              <w:rPr>
                <w:rFonts w:cstheme="minorHAnsi"/>
                <w:b/>
                <w:sz w:val="16"/>
                <w:szCs w:val="16"/>
              </w:rPr>
            </w:pPr>
          </w:p>
          <w:p w:rsidR="00A5745B" w:rsidRDefault="00A5745B" w:rsidP="007860AD">
            <w:pPr>
              <w:rPr>
                <w:rFonts w:cstheme="minorHAnsi"/>
                <w:b/>
                <w:sz w:val="16"/>
                <w:szCs w:val="16"/>
              </w:rPr>
            </w:pPr>
          </w:p>
          <w:p w:rsidR="00BF5ACE" w:rsidRDefault="00BF5ACE" w:rsidP="007860AD">
            <w:pPr>
              <w:rPr>
                <w:rFonts w:cstheme="minorHAnsi"/>
                <w:b/>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7B0897">
                  <w:pPr>
                    <w:framePr w:hSpace="180" w:wrap="around" w:hAnchor="margin" w:xAlign="center" w:y="-519"/>
                    <w:rPr>
                      <w:rFonts w:cstheme="minorHAnsi"/>
                      <w:sz w:val="16"/>
                      <w:szCs w:val="16"/>
                    </w:rPr>
                  </w:pPr>
                </w:p>
              </w:tc>
              <w:tc>
                <w:tcPr>
                  <w:tcW w:w="934" w:type="dxa"/>
                </w:tcPr>
                <w:p w:rsidR="00913AE5" w:rsidRPr="00DC0A0E" w:rsidRDefault="00913AE5" w:rsidP="007B0897">
                  <w:pPr>
                    <w:framePr w:hSpace="180" w:wrap="around" w:hAnchor="margin" w:xAlign="center" w:y="-519"/>
                    <w:rPr>
                      <w:rFonts w:cstheme="minorHAnsi"/>
                      <w:sz w:val="16"/>
                      <w:szCs w:val="16"/>
                    </w:rPr>
                  </w:pPr>
                </w:p>
              </w:tc>
              <w:tc>
                <w:tcPr>
                  <w:tcW w:w="934" w:type="dxa"/>
                </w:tcPr>
                <w:p w:rsidR="00913AE5" w:rsidRPr="00DC0A0E" w:rsidRDefault="00913AE5" w:rsidP="007B0897">
                  <w:pPr>
                    <w:framePr w:hSpace="180" w:wrap="around" w:hAnchor="margin" w:xAlign="center" w:y="-519"/>
                    <w:rPr>
                      <w:rFonts w:cstheme="minorHAnsi"/>
                      <w:sz w:val="16"/>
                      <w:szCs w:val="16"/>
                    </w:rPr>
                  </w:pPr>
                </w:p>
              </w:tc>
            </w:tr>
          </w:tbl>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r w:rsidRPr="00DC0A0E">
              <w:rPr>
                <w:rFonts w:cstheme="minorHAnsi"/>
                <w:sz w:val="16"/>
                <w:szCs w:val="16"/>
              </w:rPr>
              <w:t xml:space="preserve">I must recap: </w:t>
            </w: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r w:rsidRPr="00DC0A0E">
              <w:rPr>
                <w:rFonts w:cstheme="minorHAnsi"/>
                <w:sz w:val="16"/>
                <w:szCs w:val="16"/>
              </w:rPr>
              <w:t>Page number:</w:t>
            </w:r>
          </w:p>
        </w:tc>
      </w:tr>
      <w:tr w:rsidR="00913AE5" w:rsidRPr="00483B4A" w:rsidTr="00A5745B">
        <w:trPr>
          <w:trHeight w:val="3685"/>
        </w:trPr>
        <w:tc>
          <w:tcPr>
            <w:tcW w:w="3203" w:type="dxa"/>
          </w:tcPr>
          <w:p w:rsidR="00913AE5" w:rsidRPr="00DC0A0E" w:rsidRDefault="00913AE5" w:rsidP="003D3F05">
            <w:pPr>
              <w:rPr>
                <w:rFonts w:cstheme="minorHAnsi"/>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BF5ACE" w:rsidRDefault="00BF5ACE" w:rsidP="003D3F05">
            <w:pPr>
              <w:rPr>
                <w:rFonts w:cstheme="minorHAnsi"/>
                <w:b/>
                <w:sz w:val="16"/>
                <w:szCs w:val="16"/>
              </w:rPr>
            </w:pPr>
          </w:p>
          <w:p w:rsidR="00BF5ACE" w:rsidRDefault="00BF5ACE" w:rsidP="003D3F05">
            <w:pPr>
              <w:rPr>
                <w:rFonts w:cstheme="minorHAnsi"/>
                <w:b/>
                <w:sz w:val="16"/>
                <w:szCs w:val="16"/>
              </w:rPr>
            </w:pPr>
          </w:p>
          <w:p w:rsidR="00A5745B" w:rsidRDefault="00A5745B" w:rsidP="003D3F05">
            <w:pPr>
              <w:rPr>
                <w:rFonts w:cstheme="minorHAnsi"/>
                <w:b/>
                <w:sz w:val="16"/>
                <w:szCs w:val="16"/>
              </w:rPr>
            </w:pPr>
          </w:p>
          <w:p w:rsidR="00913AE5" w:rsidRDefault="00913AE5" w:rsidP="003D3F05">
            <w:pPr>
              <w:rPr>
                <w:rFonts w:cstheme="minorHAnsi"/>
                <w:sz w:val="16"/>
                <w:szCs w:val="16"/>
              </w:rPr>
            </w:pPr>
          </w:p>
          <w:p w:rsidR="00913AE5" w:rsidRPr="00DC0A0E" w:rsidRDefault="00913AE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7B0897">
                  <w:pPr>
                    <w:framePr w:hSpace="180" w:wrap="around" w:hAnchor="margin" w:xAlign="center" w:y="-519"/>
                    <w:rPr>
                      <w:rFonts w:cstheme="minorHAnsi"/>
                      <w:sz w:val="16"/>
                      <w:szCs w:val="16"/>
                    </w:rPr>
                  </w:pPr>
                </w:p>
              </w:tc>
              <w:tc>
                <w:tcPr>
                  <w:tcW w:w="934" w:type="dxa"/>
                </w:tcPr>
                <w:p w:rsidR="00913AE5" w:rsidRPr="00DC0A0E" w:rsidRDefault="00913AE5" w:rsidP="007B0897">
                  <w:pPr>
                    <w:framePr w:hSpace="180" w:wrap="around" w:hAnchor="margin" w:xAlign="center" w:y="-519"/>
                    <w:rPr>
                      <w:rFonts w:cstheme="minorHAnsi"/>
                      <w:sz w:val="16"/>
                      <w:szCs w:val="16"/>
                    </w:rPr>
                  </w:pPr>
                </w:p>
              </w:tc>
              <w:tc>
                <w:tcPr>
                  <w:tcW w:w="934" w:type="dxa"/>
                </w:tcPr>
                <w:p w:rsidR="00913AE5" w:rsidRPr="00DC0A0E" w:rsidRDefault="00913AE5" w:rsidP="007B0897">
                  <w:pPr>
                    <w:framePr w:hSpace="180" w:wrap="around" w:hAnchor="margin" w:xAlign="center" w:y="-519"/>
                    <w:rPr>
                      <w:rFonts w:cstheme="minorHAnsi"/>
                      <w:sz w:val="16"/>
                      <w:szCs w:val="16"/>
                    </w:rPr>
                  </w:pPr>
                </w:p>
              </w:tc>
            </w:tr>
          </w:tbl>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 xml:space="preserve">I must recap: </w:t>
            </w: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BF5ACE" w:rsidRPr="00DC0A0E" w:rsidRDefault="00BF5ACE" w:rsidP="003D3F05">
            <w:pPr>
              <w:rPr>
                <w:rFonts w:cstheme="minorHAnsi"/>
                <w:sz w:val="16"/>
                <w:szCs w:val="16"/>
              </w:rPr>
            </w:pPr>
          </w:p>
          <w:p w:rsidR="00913AE5" w:rsidRDefault="00913AE5" w:rsidP="003D3F05">
            <w:pPr>
              <w:rPr>
                <w:rFonts w:cstheme="minorHAnsi"/>
                <w:sz w:val="16"/>
                <w:szCs w:val="16"/>
              </w:rPr>
            </w:pPr>
            <w:r w:rsidRPr="00DC0A0E">
              <w:rPr>
                <w:rFonts w:cstheme="minorHAnsi"/>
                <w:sz w:val="16"/>
                <w:szCs w:val="16"/>
              </w:rPr>
              <w:t>Page number:</w:t>
            </w:r>
          </w:p>
          <w:p w:rsidR="00A5745B" w:rsidRDefault="00A5745B" w:rsidP="003D3F05">
            <w:pPr>
              <w:rPr>
                <w:rFonts w:cstheme="minorHAnsi"/>
                <w:sz w:val="16"/>
                <w:szCs w:val="16"/>
              </w:rPr>
            </w:pPr>
          </w:p>
          <w:p w:rsidR="00913AE5" w:rsidRPr="00DC0A0E" w:rsidRDefault="00913AE5" w:rsidP="003D3F05">
            <w:pPr>
              <w:rPr>
                <w:rFonts w:cstheme="minorHAnsi"/>
                <w:sz w:val="16"/>
                <w:szCs w:val="16"/>
              </w:rPr>
            </w:pPr>
          </w:p>
        </w:tc>
        <w:tc>
          <w:tcPr>
            <w:tcW w:w="3204" w:type="dxa"/>
          </w:tcPr>
          <w:p w:rsidR="00913AE5" w:rsidRPr="00DC0A0E" w:rsidRDefault="00913AE5" w:rsidP="003D3F05">
            <w:pPr>
              <w:rPr>
                <w:rFonts w:cstheme="minorHAnsi"/>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Pr="00DC0A0E" w:rsidRDefault="00913AE5" w:rsidP="003D3F05">
            <w:pPr>
              <w:rPr>
                <w:rFonts w:cstheme="minorHAnsi"/>
                <w:sz w:val="16"/>
                <w:szCs w:val="16"/>
              </w:rPr>
            </w:pPr>
          </w:p>
          <w:p w:rsidR="00913AE5" w:rsidRDefault="00913AE5" w:rsidP="003D3F05">
            <w:pPr>
              <w:rPr>
                <w:rFonts w:cstheme="minorHAnsi"/>
                <w:sz w:val="16"/>
                <w:szCs w:val="16"/>
              </w:rPr>
            </w:pPr>
          </w:p>
          <w:p w:rsidR="00BF5ACE" w:rsidRDefault="00BF5ACE" w:rsidP="003D3F05">
            <w:pPr>
              <w:rPr>
                <w:rFonts w:cstheme="minorHAnsi"/>
                <w:sz w:val="16"/>
                <w:szCs w:val="16"/>
              </w:rPr>
            </w:pPr>
          </w:p>
          <w:p w:rsidR="00BF5ACE" w:rsidRDefault="00BF5ACE"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7B0897">
                  <w:pPr>
                    <w:framePr w:hSpace="180" w:wrap="around" w:hAnchor="margin" w:xAlign="center" w:y="-519"/>
                    <w:rPr>
                      <w:rFonts w:cstheme="minorHAnsi"/>
                      <w:sz w:val="16"/>
                      <w:szCs w:val="16"/>
                    </w:rPr>
                  </w:pPr>
                </w:p>
              </w:tc>
              <w:tc>
                <w:tcPr>
                  <w:tcW w:w="934" w:type="dxa"/>
                </w:tcPr>
                <w:p w:rsidR="00913AE5" w:rsidRPr="00DC0A0E" w:rsidRDefault="00913AE5" w:rsidP="007B0897">
                  <w:pPr>
                    <w:framePr w:hSpace="180" w:wrap="around" w:hAnchor="margin" w:xAlign="center" w:y="-519"/>
                    <w:rPr>
                      <w:rFonts w:cstheme="minorHAnsi"/>
                      <w:sz w:val="16"/>
                      <w:szCs w:val="16"/>
                    </w:rPr>
                  </w:pPr>
                </w:p>
              </w:tc>
              <w:tc>
                <w:tcPr>
                  <w:tcW w:w="934" w:type="dxa"/>
                </w:tcPr>
                <w:p w:rsidR="00913AE5" w:rsidRPr="00DC0A0E" w:rsidRDefault="00913AE5" w:rsidP="007B0897">
                  <w:pPr>
                    <w:framePr w:hSpace="180" w:wrap="around" w:hAnchor="margin" w:xAlign="center" w:y="-519"/>
                    <w:rPr>
                      <w:rFonts w:cstheme="minorHAnsi"/>
                      <w:sz w:val="16"/>
                      <w:szCs w:val="16"/>
                    </w:rPr>
                  </w:pPr>
                </w:p>
              </w:tc>
            </w:tr>
          </w:tbl>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 xml:space="preserve">I must recap: </w:t>
            </w: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Page number:</w:t>
            </w:r>
          </w:p>
        </w:tc>
        <w:tc>
          <w:tcPr>
            <w:tcW w:w="3204" w:type="dxa"/>
          </w:tcPr>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sz w:val="16"/>
                <w:szCs w:val="16"/>
              </w:rPr>
            </w:pPr>
          </w:p>
          <w:p w:rsidR="00BF5ACE" w:rsidRDefault="00BF5ACE" w:rsidP="003D3F05">
            <w:pPr>
              <w:rPr>
                <w:rFonts w:cstheme="minorHAnsi"/>
                <w:sz w:val="16"/>
                <w:szCs w:val="16"/>
              </w:rPr>
            </w:pPr>
          </w:p>
          <w:p w:rsidR="00A5745B" w:rsidRDefault="00A5745B" w:rsidP="003D3F05">
            <w:pPr>
              <w:rPr>
                <w:rFonts w:cstheme="minorHAnsi"/>
                <w:sz w:val="16"/>
                <w:szCs w:val="16"/>
              </w:rPr>
            </w:pPr>
          </w:p>
          <w:p w:rsidR="00913AE5"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7B0897">
                  <w:pPr>
                    <w:framePr w:hSpace="180" w:wrap="around" w:hAnchor="margin" w:xAlign="center" w:y="-519"/>
                    <w:rPr>
                      <w:rFonts w:cstheme="minorHAnsi"/>
                      <w:sz w:val="16"/>
                      <w:szCs w:val="16"/>
                    </w:rPr>
                  </w:pPr>
                </w:p>
              </w:tc>
              <w:tc>
                <w:tcPr>
                  <w:tcW w:w="934" w:type="dxa"/>
                </w:tcPr>
                <w:p w:rsidR="00913AE5" w:rsidRPr="00DC0A0E" w:rsidRDefault="00913AE5" w:rsidP="007B0897">
                  <w:pPr>
                    <w:framePr w:hSpace="180" w:wrap="around" w:hAnchor="margin" w:xAlign="center" w:y="-519"/>
                    <w:rPr>
                      <w:rFonts w:cstheme="minorHAnsi"/>
                      <w:sz w:val="16"/>
                      <w:szCs w:val="16"/>
                    </w:rPr>
                  </w:pPr>
                </w:p>
              </w:tc>
              <w:tc>
                <w:tcPr>
                  <w:tcW w:w="934" w:type="dxa"/>
                </w:tcPr>
                <w:p w:rsidR="00913AE5" w:rsidRPr="00DC0A0E" w:rsidRDefault="00913AE5" w:rsidP="007B0897">
                  <w:pPr>
                    <w:framePr w:hSpace="180" w:wrap="around" w:hAnchor="margin" w:xAlign="center" w:y="-519"/>
                    <w:rPr>
                      <w:rFonts w:cstheme="minorHAnsi"/>
                      <w:sz w:val="16"/>
                      <w:szCs w:val="16"/>
                    </w:rPr>
                  </w:pPr>
                </w:p>
              </w:tc>
            </w:tr>
          </w:tbl>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 xml:space="preserve">I must recap: </w:t>
            </w: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Page number:</w:t>
            </w:r>
          </w:p>
        </w:tc>
        <w:tc>
          <w:tcPr>
            <w:tcW w:w="3204" w:type="dxa"/>
          </w:tcPr>
          <w:p w:rsidR="00913AE5" w:rsidRPr="00DC0A0E" w:rsidRDefault="00913AE5" w:rsidP="003D3F05">
            <w:pPr>
              <w:rPr>
                <w:rFonts w:cstheme="minorHAnsi"/>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Pr="00DC0A0E" w:rsidRDefault="00913AE5" w:rsidP="003D3F05">
            <w:pPr>
              <w:rPr>
                <w:rFonts w:cstheme="minorHAnsi"/>
                <w:sz w:val="16"/>
                <w:szCs w:val="16"/>
              </w:rPr>
            </w:pPr>
          </w:p>
          <w:p w:rsidR="00913AE5" w:rsidRDefault="00913AE5" w:rsidP="003D3F05">
            <w:pPr>
              <w:rPr>
                <w:rFonts w:cstheme="minorHAnsi"/>
                <w:sz w:val="16"/>
                <w:szCs w:val="16"/>
              </w:rPr>
            </w:pPr>
          </w:p>
          <w:p w:rsidR="00A5745B" w:rsidRDefault="00A5745B" w:rsidP="003D3F05">
            <w:pPr>
              <w:rPr>
                <w:rFonts w:cstheme="minorHAnsi"/>
                <w:sz w:val="16"/>
                <w:szCs w:val="16"/>
              </w:rPr>
            </w:pPr>
          </w:p>
          <w:p w:rsidR="00BF5ACE" w:rsidRDefault="00BF5ACE" w:rsidP="003D3F05">
            <w:pPr>
              <w:rPr>
                <w:rFonts w:cstheme="minorHAnsi"/>
                <w:sz w:val="16"/>
                <w:szCs w:val="16"/>
              </w:rPr>
            </w:pPr>
          </w:p>
          <w:p w:rsidR="00BF5ACE" w:rsidRPr="00DC0A0E" w:rsidRDefault="00BF5ACE" w:rsidP="003D3F05">
            <w:pPr>
              <w:rPr>
                <w:rFonts w:cstheme="minorHAnsi"/>
                <w:sz w:val="16"/>
                <w:szCs w:val="16"/>
              </w:rPr>
            </w:pPr>
          </w:p>
          <w:p w:rsidR="00913AE5" w:rsidRPr="00DC0A0E" w:rsidRDefault="00913AE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7B0897">
                  <w:pPr>
                    <w:framePr w:hSpace="180" w:wrap="around" w:hAnchor="margin" w:xAlign="center" w:y="-519"/>
                    <w:rPr>
                      <w:rFonts w:cstheme="minorHAnsi"/>
                      <w:sz w:val="16"/>
                      <w:szCs w:val="16"/>
                    </w:rPr>
                  </w:pPr>
                </w:p>
              </w:tc>
              <w:tc>
                <w:tcPr>
                  <w:tcW w:w="934" w:type="dxa"/>
                </w:tcPr>
                <w:p w:rsidR="00913AE5" w:rsidRPr="00DC0A0E" w:rsidRDefault="00913AE5" w:rsidP="007B0897">
                  <w:pPr>
                    <w:framePr w:hSpace="180" w:wrap="around" w:hAnchor="margin" w:xAlign="center" w:y="-519"/>
                    <w:rPr>
                      <w:rFonts w:cstheme="minorHAnsi"/>
                      <w:sz w:val="16"/>
                      <w:szCs w:val="16"/>
                    </w:rPr>
                  </w:pPr>
                </w:p>
              </w:tc>
              <w:tc>
                <w:tcPr>
                  <w:tcW w:w="934" w:type="dxa"/>
                </w:tcPr>
                <w:p w:rsidR="00913AE5" w:rsidRPr="00DC0A0E" w:rsidRDefault="00913AE5" w:rsidP="007B0897">
                  <w:pPr>
                    <w:framePr w:hSpace="180" w:wrap="around" w:hAnchor="margin" w:xAlign="center" w:y="-519"/>
                    <w:rPr>
                      <w:rFonts w:cstheme="minorHAnsi"/>
                      <w:sz w:val="16"/>
                      <w:szCs w:val="16"/>
                    </w:rPr>
                  </w:pPr>
                </w:p>
              </w:tc>
            </w:tr>
          </w:tbl>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 xml:space="preserve">I must recap: </w:t>
            </w: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Page number:</w:t>
            </w:r>
          </w:p>
        </w:tc>
        <w:tc>
          <w:tcPr>
            <w:tcW w:w="3204" w:type="dxa"/>
          </w:tcPr>
          <w:p w:rsidR="00913AE5" w:rsidRPr="00DC0A0E" w:rsidRDefault="00913AE5" w:rsidP="003D3F05">
            <w:pPr>
              <w:rPr>
                <w:rFonts w:cstheme="minorHAnsi"/>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BF5ACE" w:rsidRDefault="00BF5ACE" w:rsidP="003D3F05">
            <w:pPr>
              <w:rPr>
                <w:rFonts w:cstheme="minorHAnsi"/>
                <w:b/>
                <w:sz w:val="16"/>
                <w:szCs w:val="16"/>
              </w:rPr>
            </w:pPr>
          </w:p>
          <w:p w:rsidR="00BF5ACE" w:rsidRDefault="00BF5ACE" w:rsidP="003D3F05">
            <w:pPr>
              <w:rPr>
                <w:rFonts w:cstheme="minorHAnsi"/>
                <w:b/>
                <w:sz w:val="16"/>
                <w:szCs w:val="16"/>
              </w:rPr>
            </w:pPr>
          </w:p>
          <w:p w:rsidR="00913AE5" w:rsidRDefault="00913AE5" w:rsidP="003D3F05">
            <w:pPr>
              <w:rPr>
                <w:rFonts w:cstheme="minorHAnsi"/>
                <w:sz w:val="16"/>
                <w:szCs w:val="16"/>
              </w:rPr>
            </w:pPr>
          </w:p>
          <w:p w:rsidR="00913AE5" w:rsidRDefault="00913AE5" w:rsidP="003D3F05">
            <w:pPr>
              <w:rPr>
                <w:rFonts w:cstheme="minorHAnsi"/>
                <w:sz w:val="16"/>
                <w:szCs w:val="16"/>
              </w:rPr>
            </w:pPr>
          </w:p>
          <w:p w:rsidR="00913AE5" w:rsidRPr="00DC0A0E" w:rsidRDefault="00913AE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7B089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7B0897">
                  <w:pPr>
                    <w:framePr w:hSpace="180" w:wrap="around" w:hAnchor="margin" w:xAlign="center" w:y="-519"/>
                    <w:rPr>
                      <w:rFonts w:cstheme="minorHAnsi"/>
                      <w:sz w:val="16"/>
                      <w:szCs w:val="16"/>
                    </w:rPr>
                  </w:pPr>
                </w:p>
              </w:tc>
              <w:tc>
                <w:tcPr>
                  <w:tcW w:w="934" w:type="dxa"/>
                </w:tcPr>
                <w:p w:rsidR="00913AE5" w:rsidRPr="00DC0A0E" w:rsidRDefault="00913AE5" w:rsidP="007B0897">
                  <w:pPr>
                    <w:framePr w:hSpace="180" w:wrap="around" w:hAnchor="margin" w:xAlign="center" w:y="-519"/>
                    <w:rPr>
                      <w:rFonts w:cstheme="minorHAnsi"/>
                      <w:sz w:val="16"/>
                      <w:szCs w:val="16"/>
                    </w:rPr>
                  </w:pPr>
                </w:p>
              </w:tc>
              <w:tc>
                <w:tcPr>
                  <w:tcW w:w="934" w:type="dxa"/>
                </w:tcPr>
                <w:p w:rsidR="00913AE5" w:rsidRPr="00DC0A0E" w:rsidRDefault="00913AE5" w:rsidP="007B0897">
                  <w:pPr>
                    <w:framePr w:hSpace="180" w:wrap="around" w:hAnchor="margin" w:xAlign="center" w:y="-519"/>
                    <w:rPr>
                      <w:rFonts w:cstheme="minorHAnsi"/>
                      <w:sz w:val="16"/>
                      <w:szCs w:val="16"/>
                    </w:rPr>
                  </w:pPr>
                </w:p>
              </w:tc>
            </w:tr>
          </w:tbl>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 xml:space="preserve">I must recap: </w:t>
            </w: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Page number:</w:t>
            </w:r>
          </w:p>
        </w:tc>
      </w:tr>
    </w:tbl>
    <w:p w:rsidR="00A5745B" w:rsidRDefault="00A5745B">
      <w:pPr>
        <w:sectPr w:rsidR="00A5745B" w:rsidSect="00C34191">
          <w:headerReference w:type="default" r:id="rId23"/>
          <w:type w:val="continuous"/>
          <w:pgSz w:w="16840" w:h="11900" w:orient="landscape"/>
          <w:pgMar w:top="2268" w:right="1440" w:bottom="284" w:left="1440" w:header="720" w:footer="720" w:gutter="0"/>
          <w:cols w:space="720"/>
          <w:docGrid w:linePitch="360"/>
        </w:sectPr>
      </w:pPr>
    </w:p>
    <w:p w:rsidR="003D3F05" w:rsidRPr="00C87B60" w:rsidRDefault="003D3F05" w:rsidP="003D3F05">
      <w:pPr>
        <w:rPr>
          <w:rFonts w:cstheme="minorHAnsi"/>
        </w:rPr>
      </w:pPr>
      <w:r w:rsidRPr="00AB16A5">
        <w:rPr>
          <w:rFonts w:cstheme="minorHAnsi"/>
          <w:noProof/>
          <w:sz w:val="16"/>
          <w:szCs w:val="16"/>
          <w:lang w:eastAsia="en-GB"/>
        </w:rPr>
        <mc:AlternateContent>
          <mc:Choice Requires="wps">
            <w:drawing>
              <wp:anchor distT="45720" distB="45720" distL="114300" distR="114300" simplePos="0" relativeHeight="251963392" behindDoc="0" locked="0" layoutInCell="1" allowOverlap="1" wp14:anchorId="080D6D5D" wp14:editId="06293393">
                <wp:simplePos x="0" y="0"/>
                <wp:positionH relativeFrom="column">
                  <wp:posOffset>2267921</wp:posOffset>
                </wp:positionH>
                <wp:positionV relativeFrom="paragraph">
                  <wp:posOffset>-5680860</wp:posOffset>
                </wp:positionV>
                <wp:extent cx="6100445" cy="400050"/>
                <wp:effectExtent l="0" t="0" r="0" b="0"/>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400050"/>
                        </a:xfrm>
                        <a:prstGeom prst="rect">
                          <a:avLst/>
                        </a:prstGeom>
                        <a:noFill/>
                        <a:ln w="9525">
                          <a:noFill/>
                          <a:miter lim="800000"/>
                          <a:headEnd/>
                          <a:tailEnd/>
                        </a:ln>
                      </wps:spPr>
                      <wps:txbx>
                        <w:txbxContent>
                          <w:p w:rsidR="00562DF4" w:rsidRPr="00B13573" w:rsidRDefault="00562DF4" w:rsidP="003D3F05">
                            <w:pPr>
                              <w:rPr>
                                <w:sz w:val="44"/>
                              </w:rPr>
                            </w:pPr>
                            <w:r>
                              <w:rPr>
                                <w:rFonts w:cstheme="minorHAnsi"/>
                                <w:b/>
                                <w:sz w:val="32"/>
                              </w:rPr>
                              <w:t>PiXL</w:t>
                            </w:r>
                            <w:r w:rsidRPr="00582CD8">
                              <w:rPr>
                                <w:rFonts w:cstheme="minorHAnsi"/>
                                <w:b/>
                                <w:sz w:val="32"/>
                              </w:rPr>
                              <w:t xml:space="preserve"> </w:t>
                            </w:r>
                            <w:r>
                              <w:rPr>
                                <w:rFonts w:cstheme="minorHAnsi"/>
                                <w:b/>
                                <w:sz w:val="32"/>
                              </w:rPr>
                              <w:t>Revisit: C</w:t>
                            </w:r>
                            <w:r w:rsidR="0058733A">
                              <w:rPr>
                                <w:rFonts w:cstheme="minorHAnsi"/>
                                <w:b/>
                                <w:sz w:val="32"/>
                              </w:rPr>
                              <w:t>hunk It Revision Timetable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D6D5D" id="_x0000_s1239" type="#_x0000_t202" style="position:absolute;margin-left:178.6pt;margin-top:-447.3pt;width:480.35pt;height:31.5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BnEQIAAP0DAAAOAAAAZHJzL2Uyb0RvYy54bWysU9tu2zAMfR+wfxD0vvhSu2uNOEXXrsOA&#10;7gK0+wBFlmNhkqhJSuzs60fJSRa0b8NeBEokD3kOqeXNpBXZCeclmJYWi5wSYTh00mxa+uP54d0V&#10;JT4w0zEFRrR0Lzy9Wb19sxxtI0oYQHXCEQQxvhltS4cQbJNlng9CM78AKww6e3CaBby6TdY5NiK6&#10;VlmZ55fZCK6zDrjwHl/vZyddJfy+Fzx863svAlEtxd5COl061/HMVkvWbByzg+SHNtg/dKGZNFj0&#10;BHXPAiNbJ19BackdeOjDgoPOoO8lF4kDsinyF2yeBmZF4oLieHuSyf8/WP51990R2bW0Ki8oMUzj&#10;kJ7FFMgHmEgZ9RmtbzDsyWJgmPAZ55y4evsI/KcnBu4GZjbi1jkYB8E67K+ImdlZ6ozjI8h6/AId&#10;lmHbAAlo6p2O4qEcBNFxTvvTbGIrHB8vizyvqpoSjr4qz/M6DS9jzTHbOh8+CdAkGi11OPuEznaP&#10;PsRuWHMMicUMPEil0vyVIWNLr+uyTglnHi0DrqeSuqVXWDM/LEwk+dF0KTkwqWYbCyhzYB2JzpTD&#10;tJ6SwMVFfZRzDd0ehXAw7yP+HzQGcL8pGXEXW+p/bZkTlKjPBsW8LqoqLm+6VPX7Ei/u3LM+9zDD&#10;EaqlgZLZvAtp4WfStyh6L5MecTpzJ4emcceSTIf/EJf4/J6i/v7a1R8AAAD//wMAUEsDBBQABgAI&#10;AAAAIQBakq7E4gAAAA4BAAAPAAAAZHJzL2Rvd25yZXYueG1sTI/BTsMwDIbvSLxDZCRuW9J169bS&#10;dJpAXEFsA4lb1nhttcapmmwtb096gqPtT7+/P9+OpmU37F1jSUI0F8CQSqsbqiQcD6+zDTDnFWnV&#10;WkIJP+hgW9zf5SrTdqAPvO19xUIIuUxJqL3vMs5dWaNRbm47pHA7294oH8a+4rpXQwg3LV8IkXCj&#10;GgofatXhc43lZX81Ej7fzt9fS/FevZhVN9hRcDIpl/LxYdw9AfM4+j8YJv2gDkVwOtkracdaCfFq&#10;vQiohNkmXSbAJiSO1imw07SLowR4kfP/NYpfAAAA//8DAFBLAQItABQABgAIAAAAIQC2gziS/gAA&#10;AOEBAAATAAAAAAAAAAAAAAAAAAAAAABbQ29udGVudF9UeXBlc10ueG1sUEsBAi0AFAAGAAgAAAAh&#10;ADj9If/WAAAAlAEAAAsAAAAAAAAAAAAAAAAALwEAAF9yZWxzLy5yZWxzUEsBAi0AFAAGAAgAAAAh&#10;ABDCoGcRAgAA/QMAAA4AAAAAAAAAAAAAAAAALgIAAGRycy9lMm9Eb2MueG1sUEsBAi0AFAAGAAgA&#10;AAAhAFqSrsTiAAAADgEAAA8AAAAAAAAAAAAAAAAAawQAAGRycy9kb3ducmV2LnhtbFBLBQYAAAAA&#10;BAAEAPMAAAB6BQAAAAA=&#10;" filled="f" stroked="f">
                <v:textbox>
                  <w:txbxContent>
                    <w:p w:rsidR="00562DF4" w:rsidRPr="00B13573" w:rsidRDefault="00562DF4" w:rsidP="003D3F05">
                      <w:pPr>
                        <w:rPr>
                          <w:sz w:val="44"/>
                        </w:rPr>
                      </w:pPr>
                      <w:r>
                        <w:rPr>
                          <w:rFonts w:cstheme="minorHAnsi"/>
                          <w:b/>
                          <w:sz w:val="32"/>
                        </w:rPr>
                        <w:t>PiXL</w:t>
                      </w:r>
                      <w:r w:rsidRPr="00582CD8">
                        <w:rPr>
                          <w:rFonts w:cstheme="minorHAnsi"/>
                          <w:b/>
                          <w:sz w:val="32"/>
                        </w:rPr>
                        <w:t xml:space="preserve"> </w:t>
                      </w:r>
                      <w:r>
                        <w:rPr>
                          <w:rFonts w:cstheme="minorHAnsi"/>
                          <w:b/>
                          <w:sz w:val="32"/>
                        </w:rPr>
                        <w:t>Revisit: C</w:t>
                      </w:r>
                      <w:r w:rsidR="0058733A">
                        <w:rPr>
                          <w:rFonts w:cstheme="minorHAnsi"/>
                          <w:b/>
                          <w:sz w:val="32"/>
                        </w:rPr>
                        <w:t>hunk It Revision Timetable</w:t>
                      </w:r>
                    </w:p>
                  </w:txbxContent>
                </v:textbox>
              </v:shape>
            </w:pict>
          </mc:Fallback>
        </mc:AlternateContent>
      </w:r>
    </w:p>
    <w:p w:rsidR="00913AE5" w:rsidRDefault="00913AE5"/>
    <w:p w:rsidR="00A5745B" w:rsidRDefault="00D04258">
      <w:r w:rsidRPr="00AB16A5">
        <w:rPr>
          <w:rFonts w:cstheme="minorHAnsi"/>
          <w:noProof/>
          <w:sz w:val="16"/>
          <w:szCs w:val="16"/>
          <w:lang w:eastAsia="en-GB"/>
        </w:rPr>
        <mc:AlternateContent>
          <mc:Choice Requires="wps">
            <w:drawing>
              <wp:anchor distT="45720" distB="45720" distL="114300" distR="114300" simplePos="0" relativeHeight="252004352" behindDoc="0" locked="0" layoutInCell="1" allowOverlap="1" wp14:anchorId="75AC3703" wp14:editId="6AC75929">
                <wp:simplePos x="0" y="0"/>
                <wp:positionH relativeFrom="column">
                  <wp:posOffset>2006824</wp:posOffset>
                </wp:positionH>
                <wp:positionV relativeFrom="paragraph">
                  <wp:posOffset>-5554084</wp:posOffset>
                </wp:positionV>
                <wp:extent cx="6100445" cy="40005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400050"/>
                        </a:xfrm>
                        <a:prstGeom prst="rect">
                          <a:avLst/>
                        </a:prstGeom>
                        <a:noFill/>
                        <a:ln w="9525">
                          <a:noFill/>
                          <a:miter lim="800000"/>
                          <a:headEnd/>
                          <a:tailEnd/>
                        </a:ln>
                      </wps:spPr>
                      <wps:txbx>
                        <w:txbxContent>
                          <w:p w:rsidR="00562DF4" w:rsidRPr="00B13573" w:rsidRDefault="00562DF4" w:rsidP="00D04258">
                            <w:pPr>
                              <w:rPr>
                                <w:sz w:val="44"/>
                              </w:rPr>
                            </w:pPr>
                            <w:r>
                              <w:rPr>
                                <w:rFonts w:cstheme="minorHAnsi"/>
                                <w:b/>
                                <w:sz w:val="32"/>
                              </w:rPr>
                              <w:t>PiXL</w:t>
                            </w:r>
                            <w:r w:rsidRPr="00582CD8">
                              <w:rPr>
                                <w:rFonts w:cstheme="minorHAnsi"/>
                                <w:b/>
                                <w:sz w:val="32"/>
                              </w:rPr>
                              <w:t xml:space="preserve"> </w:t>
                            </w:r>
                            <w:r>
                              <w:rPr>
                                <w:rFonts w:cstheme="minorHAnsi"/>
                                <w:b/>
                                <w:sz w:val="32"/>
                              </w:rPr>
                              <w:t>Revisit: C</w:t>
                            </w:r>
                            <w:r w:rsidR="0058733A">
                              <w:rPr>
                                <w:rFonts w:cstheme="minorHAnsi"/>
                                <w:b/>
                                <w:sz w:val="32"/>
                              </w:rPr>
                              <w:t xml:space="preserve">hunk It Revision Timetable,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C3703" id="_x0000_s1240" type="#_x0000_t202" style="position:absolute;margin-left:158pt;margin-top:-437.35pt;width:480.35pt;height:31.5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TrEQIAAPwDAAAOAAAAZHJzL2Uyb0RvYy54bWysU9tu2zAMfR+wfxD0vthOnbQ1ohRduw4D&#10;ugvQ7gMUWY6FSaImKbG7ry8lJ1mwvQ17ESiRPOQ5pFY3o9FkL31QYBmtZiUl0gpold0y+v354d0V&#10;JSFy23INVjL6IgO9Wb99sxpcI+fQg26lJwhiQzM4RvsYXVMUQfTS8DADJy06O/CGR7z6bdF6PiC6&#10;0cW8LJfFAL51HoQMAV/vJyddZ/yukyJ+7bogI9GMYm8xnz6fm3QW6xVvtp67XolDG/wfujBcWSx6&#10;grrnkZOdV39BGSU8BOjiTIApoOuUkJkDsqnKP9g89dzJzAXFCe4kU/h/sOLL/psnqmX08oISyw3O&#10;6FmOkbyHkcyTPIMLDUY9OYyLIz7jmDPV4B5B/AjEwl3P7Vbeeg9DL3mL7VUpszhLnXBCAtkMn6HF&#10;MnwXIQONnTdJO1SDIDqO6eU0mtSKwMdlVZZ1vaBEoK8uy3KRZ1fw5pjtfIgfJRiSDEY9jj6j8/1j&#10;iKkb3hxDUjELD0rrPH5tycDo9WK+yAlnHqMibqdWhtErrFke9iWR/GDbnBy50pONBbQ9sE5EJ8px&#10;3IxZ3+pieZRzA+0LCuFhWkf8Pmj04H9RMuAqMhp+7riXlOhPFsW8ruo67W6+1IvLOV78uWdz7uFW&#10;IBSjkZLJvIt53yfStyh6p7IeaTpTJ4emccWyTIfvkHb4/J6jfn/a9SsAAAD//wMAUEsDBBQABgAI&#10;AAAAIQD47yWC4QAAAA4BAAAPAAAAZHJzL2Rvd25yZXYueG1sTI/NTsMwEITvSLyDtUjcWjulJCXE&#10;qRCIK6jlR+LmxtskIl5HsduEt2dzgtvuzmj2m2I7uU6ccQitJw3JUoFAqrxtqdbw/va82IAI0ZA1&#10;nSfU8IMBtuXlRWFy60fa4Xkfa8EhFHKjoYmxz6UMVYPOhKXvkVg7+sGZyOtQSzuYkcNdJ1dKpdKZ&#10;lvhDY3p8bLD63p+cho+X49fnWr3WT+62H/2kJLk7qfX11fRwDyLiFP/MMOMzOpTMdPAnskF0Gm6S&#10;lLtEDYtNts5AzJZVlvJ0mG9JkoEsC/m/RvkLAAD//wMAUEsBAi0AFAAGAAgAAAAhALaDOJL+AAAA&#10;4QEAABMAAAAAAAAAAAAAAAAAAAAAAFtDb250ZW50X1R5cGVzXS54bWxQSwECLQAUAAYACAAAACEA&#10;OP0h/9YAAACUAQAACwAAAAAAAAAAAAAAAAAvAQAAX3JlbHMvLnJlbHNQSwECLQAUAAYACAAAACEA&#10;37Yk6xECAAD8AwAADgAAAAAAAAAAAAAAAAAuAgAAZHJzL2Uyb0RvYy54bWxQSwECLQAUAAYACAAA&#10;ACEA+O8lguEAAAAOAQAADwAAAAAAAAAAAAAAAABrBAAAZHJzL2Rvd25yZXYueG1sUEsFBgAAAAAE&#10;AAQA8wAAAHkFAAAAAA==&#10;" filled="f" stroked="f">
                <v:textbox>
                  <w:txbxContent>
                    <w:p w:rsidR="00562DF4" w:rsidRPr="00B13573" w:rsidRDefault="00562DF4" w:rsidP="00D04258">
                      <w:pPr>
                        <w:rPr>
                          <w:sz w:val="44"/>
                        </w:rPr>
                      </w:pPr>
                      <w:r>
                        <w:rPr>
                          <w:rFonts w:cstheme="minorHAnsi"/>
                          <w:b/>
                          <w:sz w:val="32"/>
                        </w:rPr>
                        <w:t>PiXL</w:t>
                      </w:r>
                      <w:r w:rsidRPr="00582CD8">
                        <w:rPr>
                          <w:rFonts w:cstheme="minorHAnsi"/>
                          <w:b/>
                          <w:sz w:val="32"/>
                        </w:rPr>
                        <w:t xml:space="preserve"> </w:t>
                      </w:r>
                      <w:r>
                        <w:rPr>
                          <w:rFonts w:cstheme="minorHAnsi"/>
                          <w:b/>
                          <w:sz w:val="32"/>
                        </w:rPr>
                        <w:t>Revisit: C</w:t>
                      </w:r>
                      <w:r w:rsidR="0058733A">
                        <w:rPr>
                          <w:rFonts w:cstheme="minorHAnsi"/>
                          <w:b/>
                          <w:sz w:val="32"/>
                        </w:rPr>
                        <w:t xml:space="preserve">hunk It Revision Timetable, </w:t>
                      </w:r>
                    </w:p>
                  </w:txbxContent>
                </v:textbox>
              </v:shape>
            </w:pict>
          </mc:Fallback>
        </mc:AlternateContent>
      </w:r>
    </w:p>
    <w:p w:rsidR="00C10322" w:rsidRDefault="00C10322"/>
    <w:sectPr w:rsidR="00C10322" w:rsidSect="00C34191">
      <w:headerReference w:type="default" r:id="rId24"/>
      <w:type w:val="continuous"/>
      <w:pgSz w:w="16840" w:h="11900" w:orient="landscape"/>
      <w:pgMar w:top="2268" w:right="1440"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510" w:rsidRDefault="00B40510" w:rsidP="000B28AA">
      <w:r>
        <w:separator/>
      </w:r>
    </w:p>
  </w:endnote>
  <w:endnote w:type="continuationSeparator" w:id="0">
    <w:p w:rsidR="00B40510" w:rsidRDefault="00B40510" w:rsidP="000B2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6832181"/>
      <w:docPartObj>
        <w:docPartGallery w:val="Page Numbers (Bottom of Page)"/>
        <w:docPartUnique/>
      </w:docPartObj>
    </w:sdtPr>
    <w:sdtEndPr>
      <w:rPr>
        <w:noProof/>
        <w:sz w:val="22"/>
      </w:rPr>
    </w:sdtEndPr>
    <w:sdtContent>
      <w:p w:rsidR="00562DF4" w:rsidRPr="00B77DDD" w:rsidRDefault="00562DF4">
        <w:pPr>
          <w:pStyle w:val="Footer"/>
          <w:jc w:val="center"/>
          <w:rPr>
            <w:sz w:val="22"/>
          </w:rPr>
        </w:pPr>
        <w:r w:rsidRPr="00B77DDD">
          <w:rPr>
            <w:sz w:val="22"/>
          </w:rPr>
          <w:fldChar w:fldCharType="begin"/>
        </w:r>
        <w:r w:rsidRPr="00B77DDD">
          <w:rPr>
            <w:sz w:val="22"/>
          </w:rPr>
          <w:instrText xml:space="preserve"> PAGE   \* MERGEFORMAT </w:instrText>
        </w:r>
        <w:r w:rsidRPr="00B77DDD">
          <w:rPr>
            <w:sz w:val="22"/>
          </w:rPr>
          <w:fldChar w:fldCharType="separate"/>
        </w:r>
        <w:r w:rsidR="007B0897">
          <w:rPr>
            <w:noProof/>
            <w:sz w:val="22"/>
          </w:rPr>
          <w:t>23</w:t>
        </w:r>
        <w:r w:rsidRPr="00B77DDD">
          <w:rPr>
            <w:noProof/>
            <w:sz w:val="22"/>
          </w:rPr>
          <w:fldChar w:fldCharType="end"/>
        </w:r>
      </w:p>
    </w:sdtContent>
  </w:sdt>
  <w:p w:rsidR="00562DF4" w:rsidRDefault="00562D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510" w:rsidRDefault="00B40510" w:rsidP="000B28AA">
      <w:r>
        <w:separator/>
      </w:r>
    </w:p>
  </w:footnote>
  <w:footnote w:type="continuationSeparator" w:id="0">
    <w:p w:rsidR="00B40510" w:rsidRDefault="00B40510" w:rsidP="000B2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DF4" w:rsidRDefault="00562DF4">
    <w:pPr>
      <w:pStyle w:val="Header"/>
    </w:pPr>
    <w:r>
      <w:rPr>
        <w:noProof/>
        <w:lang w:eastAsia="en-GB"/>
      </w:rPr>
      <w:drawing>
        <wp:inline distT="0" distB="0" distL="0" distR="0" wp14:anchorId="1D315BA3" wp14:editId="09954220">
          <wp:extent cx="600075" cy="6000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saint ben logo.png"/>
                  <pic:cNvPicPr/>
                </pic:nvPicPr>
                <pic:blipFill>
                  <a:blip r:embed="rId1">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DF4" w:rsidRDefault="00562DF4">
    <w:pPr>
      <w:pStyle w:val="Header"/>
    </w:pPr>
    <w:r>
      <w:rPr>
        <w:noProof/>
        <w:lang w:eastAsia="en-GB"/>
      </w:rPr>
      <w:drawing>
        <wp:inline distT="0" distB="0" distL="0" distR="0" wp14:anchorId="3E168B29" wp14:editId="01E56CF4">
          <wp:extent cx="704850" cy="7048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aint ben logo.png"/>
                  <pic:cNvPicPr/>
                </pic:nvPicPr>
                <pic:blipFill>
                  <a:blip r:embed="rId1">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DF4" w:rsidRDefault="00562DF4">
    <w:pPr>
      <w:pStyle w:val="Header"/>
    </w:pPr>
    <w:r>
      <w:rPr>
        <w:noProof/>
        <w:lang w:eastAsia="en-GB"/>
      </w:rPr>
      <w:drawing>
        <wp:inline distT="0" distB="0" distL="0" distR="0" wp14:anchorId="599183F0" wp14:editId="3E7F69FA">
          <wp:extent cx="666750" cy="6667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aint ben logo.png"/>
                  <pic:cNvPicPr/>
                </pic:nvPicPr>
                <pic:blipFill>
                  <a:blip r:embed="rId1">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DF4" w:rsidRDefault="00562DF4">
    <w:pPr>
      <w:pStyle w:val="Header"/>
    </w:pPr>
    <w:r>
      <w:rPr>
        <w:rFonts w:cstheme="minorHAnsi"/>
        <w:b/>
        <w:noProof/>
        <w:sz w:val="32"/>
        <w:lang w:eastAsia="en-GB"/>
      </w:rPr>
      <w:drawing>
        <wp:anchor distT="0" distB="0" distL="114300" distR="114300" simplePos="0" relativeHeight="251661312" behindDoc="0" locked="0" layoutInCell="1" allowOverlap="1" wp14:anchorId="391179DB" wp14:editId="6E7C9ED2">
          <wp:simplePos x="0" y="0"/>
          <wp:positionH relativeFrom="column">
            <wp:posOffset>-502285</wp:posOffset>
          </wp:positionH>
          <wp:positionV relativeFrom="paragraph">
            <wp:posOffset>-224678</wp:posOffset>
          </wp:positionV>
          <wp:extent cx="824230" cy="753110"/>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XL Think - less pink.png"/>
                  <pic:cNvPicPr/>
                </pic:nvPicPr>
                <pic:blipFill>
                  <a:blip r:embed="rId1">
                    <a:extLst>
                      <a:ext uri="{28A0092B-C50C-407E-A947-70E740481C1C}">
                        <a14:useLocalDpi xmlns:a14="http://schemas.microsoft.com/office/drawing/2010/main" val="0"/>
                      </a:ext>
                    </a:extLst>
                  </a:blip>
                  <a:stretch>
                    <a:fillRect/>
                  </a:stretch>
                </pic:blipFill>
                <pic:spPr>
                  <a:xfrm>
                    <a:off x="0" y="0"/>
                    <a:ext cx="824230" cy="75311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DF4" w:rsidRDefault="00562D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77F1F"/>
    <w:multiLevelType w:val="hybridMultilevel"/>
    <w:tmpl w:val="40F2E682"/>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15312356"/>
    <w:multiLevelType w:val="hybridMultilevel"/>
    <w:tmpl w:val="010CA18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5F2426AE"/>
    <w:multiLevelType w:val="hybridMultilevel"/>
    <w:tmpl w:val="03B81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8AA"/>
    <w:rsid w:val="000273D6"/>
    <w:rsid w:val="000579DE"/>
    <w:rsid w:val="00060140"/>
    <w:rsid w:val="00060697"/>
    <w:rsid w:val="000A670B"/>
    <w:rsid w:val="000B28AA"/>
    <w:rsid w:val="000B7515"/>
    <w:rsid w:val="000E21B0"/>
    <w:rsid w:val="000E4C54"/>
    <w:rsid w:val="00154F45"/>
    <w:rsid w:val="00155267"/>
    <w:rsid w:val="00161D92"/>
    <w:rsid w:val="0017291E"/>
    <w:rsid w:val="00183F4D"/>
    <w:rsid w:val="002005DC"/>
    <w:rsid w:val="00233C66"/>
    <w:rsid w:val="00277277"/>
    <w:rsid w:val="00295A27"/>
    <w:rsid w:val="002A5CB5"/>
    <w:rsid w:val="002E4AA6"/>
    <w:rsid w:val="003D3F05"/>
    <w:rsid w:val="00406D97"/>
    <w:rsid w:val="0041506C"/>
    <w:rsid w:val="00443FE5"/>
    <w:rsid w:val="004568AD"/>
    <w:rsid w:val="004B3A1C"/>
    <w:rsid w:val="004C57B7"/>
    <w:rsid w:val="004F736A"/>
    <w:rsid w:val="0050174E"/>
    <w:rsid w:val="00513BAB"/>
    <w:rsid w:val="00562DF4"/>
    <w:rsid w:val="0056388D"/>
    <w:rsid w:val="0058733A"/>
    <w:rsid w:val="005B1EBE"/>
    <w:rsid w:val="005C6741"/>
    <w:rsid w:val="00613942"/>
    <w:rsid w:val="0062178C"/>
    <w:rsid w:val="00755C3E"/>
    <w:rsid w:val="007623A7"/>
    <w:rsid w:val="007860AD"/>
    <w:rsid w:val="007B0897"/>
    <w:rsid w:val="007E5F03"/>
    <w:rsid w:val="007E6BB2"/>
    <w:rsid w:val="00810ED9"/>
    <w:rsid w:val="00820367"/>
    <w:rsid w:val="00825A66"/>
    <w:rsid w:val="008F4B4F"/>
    <w:rsid w:val="00913AE5"/>
    <w:rsid w:val="00916793"/>
    <w:rsid w:val="00957467"/>
    <w:rsid w:val="009E777B"/>
    <w:rsid w:val="00A07DBB"/>
    <w:rsid w:val="00A5745B"/>
    <w:rsid w:val="00A82EB6"/>
    <w:rsid w:val="00AB3C1F"/>
    <w:rsid w:val="00B03140"/>
    <w:rsid w:val="00B40510"/>
    <w:rsid w:val="00B567E0"/>
    <w:rsid w:val="00B6623D"/>
    <w:rsid w:val="00B7147F"/>
    <w:rsid w:val="00B77DDD"/>
    <w:rsid w:val="00BE3641"/>
    <w:rsid w:val="00BF2447"/>
    <w:rsid w:val="00BF4451"/>
    <w:rsid w:val="00BF5ACE"/>
    <w:rsid w:val="00C10322"/>
    <w:rsid w:val="00C17E1E"/>
    <w:rsid w:val="00C34191"/>
    <w:rsid w:val="00C60360"/>
    <w:rsid w:val="00C82800"/>
    <w:rsid w:val="00CC3B1F"/>
    <w:rsid w:val="00CF64F0"/>
    <w:rsid w:val="00D04258"/>
    <w:rsid w:val="00D26A6F"/>
    <w:rsid w:val="00D34AA9"/>
    <w:rsid w:val="00D65035"/>
    <w:rsid w:val="00D71BBC"/>
    <w:rsid w:val="00DB79B0"/>
    <w:rsid w:val="00DC1FD5"/>
    <w:rsid w:val="00DC6910"/>
    <w:rsid w:val="00DD6B60"/>
    <w:rsid w:val="00DE520E"/>
    <w:rsid w:val="00E14015"/>
    <w:rsid w:val="00E64D72"/>
    <w:rsid w:val="00E70881"/>
    <w:rsid w:val="00FE2B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747CE9C-DE7E-48A2-981C-5F6DF0D61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8AA"/>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28AA"/>
    <w:pPr>
      <w:tabs>
        <w:tab w:val="center" w:pos="4513"/>
        <w:tab w:val="right" w:pos="9026"/>
      </w:tabs>
    </w:pPr>
  </w:style>
  <w:style w:type="character" w:customStyle="1" w:styleId="HeaderChar">
    <w:name w:val="Header Char"/>
    <w:basedOn w:val="DefaultParagraphFont"/>
    <w:link w:val="Header"/>
    <w:uiPriority w:val="99"/>
    <w:rsid w:val="000B28AA"/>
  </w:style>
  <w:style w:type="paragraph" w:styleId="Footer">
    <w:name w:val="footer"/>
    <w:basedOn w:val="Normal"/>
    <w:link w:val="FooterChar"/>
    <w:uiPriority w:val="99"/>
    <w:unhideWhenUsed/>
    <w:rsid w:val="000B28AA"/>
    <w:pPr>
      <w:tabs>
        <w:tab w:val="center" w:pos="4513"/>
        <w:tab w:val="right" w:pos="9026"/>
      </w:tabs>
    </w:pPr>
  </w:style>
  <w:style w:type="character" w:customStyle="1" w:styleId="FooterChar">
    <w:name w:val="Footer Char"/>
    <w:basedOn w:val="DefaultParagraphFont"/>
    <w:link w:val="Footer"/>
    <w:uiPriority w:val="99"/>
    <w:rsid w:val="000B28AA"/>
  </w:style>
  <w:style w:type="paragraph" w:styleId="ListParagraph">
    <w:name w:val="List Paragraph"/>
    <w:basedOn w:val="Normal"/>
    <w:uiPriority w:val="34"/>
    <w:qFormat/>
    <w:rsid w:val="000B28AA"/>
    <w:pPr>
      <w:ind w:left="720"/>
      <w:contextualSpacing/>
    </w:pPr>
  </w:style>
  <w:style w:type="table" w:styleId="TableGrid">
    <w:name w:val="Table Grid"/>
    <w:basedOn w:val="TableNormal"/>
    <w:uiPriority w:val="39"/>
    <w:rsid w:val="000B28AA"/>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B28AA"/>
    <w:pPr>
      <w:spacing w:before="100" w:beforeAutospacing="1" w:after="100" w:afterAutospacing="1"/>
    </w:pPr>
    <w:rPr>
      <w:rFonts w:ascii="Times New Roman" w:eastAsiaTheme="minorEastAsia" w:hAnsi="Times New Roman" w:cs="Times New Roman"/>
      <w:lang w:eastAsia="en-GB"/>
    </w:rPr>
  </w:style>
  <w:style w:type="paragraph" w:styleId="NoSpacing">
    <w:name w:val="No Spacing"/>
    <w:uiPriority w:val="1"/>
    <w:qFormat/>
    <w:rsid w:val="000B28AA"/>
    <w:pPr>
      <w:spacing w:after="0" w:line="240" w:lineRule="auto"/>
    </w:pPr>
    <w:rPr>
      <w:sz w:val="24"/>
      <w:szCs w:val="24"/>
    </w:rPr>
  </w:style>
  <w:style w:type="character" w:styleId="Hyperlink">
    <w:name w:val="Hyperlink"/>
    <w:basedOn w:val="DefaultParagraphFont"/>
    <w:uiPriority w:val="99"/>
    <w:unhideWhenUsed/>
    <w:rsid w:val="00C10322"/>
    <w:rPr>
      <w:color w:val="0563C1" w:themeColor="hyperlink"/>
      <w:u w:val="single"/>
    </w:rPr>
  </w:style>
  <w:style w:type="character" w:customStyle="1" w:styleId="UnresolvedMention">
    <w:name w:val="Unresolved Mention"/>
    <w:basedOn w:val="DefaultParagraphFont"/>
    <w:uiPriority w:val="99"/>
    <w:semiHidden/>
    <w:unhideWhenUsed/>
    <w:rsid w:val="00C10322"/>
    <w:rPr>
      <w:color w:val="808080"/>
      <w:shd w:val="clear" w:color="auto" w:fill="E6E6E6"/>
    </w:rPr>
  </w:style>
  <w:style w:type="character" w:styleId="FollowedHyperlink">
    <w:name w:val="FollowedHyperlink"/>
    <w:basedOn w:val="DefaultParagraphFont"/>
    <w:uiPriority w:val="99"/>
    <w:semiHidden/>
    <w:unhideWhenUsed/>
    <w:rsid w:val="00AB3C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497621">
      <w:bodyDiv w:val="1"/>
      <w:marLeft w:val="0"/>
      <w:marRight w:val="0"/>
      <w:marTop w:val="0"/>
      <w:marBottom w:val="0"/>
      <w:divBdr>
        <w:top w:val="none" w:sz="0" w:space="0" w:color="auto"/>
        <w:left w:val="none" w:sz="0" w:space="0" w:color="auto"/>
        <w:bottom w:val="none" w:sz="0" w:space="0" w:color="auto"/>
        <w:right w:val="none" w:sz="0" w:space="0" w:color="auto"/>
      </w:divBdr>
    </w:div>
    <w:div w:id="329910421">
      <w:bodyDiv w:val="1"/>
      <w:marLeft w:val="0"/>
      <w:marRight w:val="0"/>
      <w:marTop w:val="0"/>
      <w:marBottom w:val="0"/>
      <w:divBdr>
        <w:top w:val="none" w:sz="0" w:space="0" w:color="auto"/>
        <w:left w:val="none" w:sz="0" w:space="0" w:color="auto"/>
        <w:bottom w:val="none" w:sz="0" w:space="0" w:color="auto"/>
        <w:right w:val="none" w:sz="0" w:space="0" w:color="auto"/>
      </w:divBdr>
    </w:div>
    <w:div w:id="487675222">
      <w:bodyDiv w:val="1"/>
      <w:marLeft w:val="0"/>
      <w:marRight w:val="0"/>
      <w:marTop w:val="0"/>
      <w:marBottom w:val="0"/>
      <w:divBdr>
        <w:top w:val="none" w:sz="0" w:space="0" w:color="auto"/>
        <w:left w:val="none" w:sz="0" w:space="0" w:color="auto"/>
        <w:bottom w:val="none" w:sz="0" w:space="0" w:color="auto"/>
        <w:right w:val="none" w:sz="0" w:space="0" w:color="auto"/>
      </w:divBdr>
    </w:div>
    <w:div w:id="573274899">
      <w:bodyDiv w:val="1"/>
      <w:marLeft w:val="0"/>
      <w:marRight w:val="0"/>
      <w:marTop w:val="0"/>
      <w:marBottom w:val="0"/>
      <w:divBdr>
        <w:top w:val="none" w:sz="0" w:space="0" w:color="auto"/>
        <w:left w:val="none" w:sz="0" w:space="0" w:color="auto"/>
        <w:bottom w:val="none" w:sz="0" w:space="0" w:color="auto"/>
        <w:right w:val="none" w:sz="0" w:space="0" w:color="auto"/>
      </w:divBdr>
    </w:div>
    <w:div w:id="988561629">
      <w:bodyDiv w:val="1"/>
      <w:marLeft w:val="0"/>
      <w:marRight w:val="0"/>
      <w:marTop w:val="0"/>
      <w:marBottom w:val="0"/>
      <w:divBdr>
        <w:top w:val="none" w:sz="0" w:space="0" w:color="auto"/>
        <w:left w:val="none" w:sz="0" w:space="0" w:color="auto"/>
        <w:bottom w:val="none" w:sz="0" w:space="0" w:color="auto"/>
        <w:right w:val="none" w:sz="0" w:space="0" w:color="auto"/>
      </w:divBdr>
    </w:div>
    <w:div w:id="1024479719">
      <w:bodyDiv w:val="1"/>
      <w:marLeft w:val="0"/>
      <w:marRight w:val="0"/>
      <w:marTop w:val="0"/>
      <w:marBottom w:val="0"/>
      <w:divBdr>
        <w:top w:val="none" w:sz="0" w:space="0" w:color="auto"/>
        <w:left w:val="none" w:sz="0" w:space="0" w:color="auto"/>
        <w:bottom w:val="none" w:sz="0" w:space="0" w:color="auto"/>
        <w:right w:val="none" w:sz="0" w:space="0" w:color="auto"/>
      </w:divBdr>
    </w:div>
    <w:div w:id="1052266682">
      <w:bodyDiv w:val="1"/>
      <w:marLeft w:val="0"/>
      <w:marRight w:val="0"/>
      <w:marTop w:val="0"/>
      <w:marBottom w:val="0"/>
      <w:divBdr>
        <w:top w:val="none" w:sz="0" w:space="0" w:color="auto"/>
        <w:left w:val="none" w:sz="0" w:space="0" w:color="auto"/>
        <w:bottom w:val="none" w:sz="0" w:space="0" w:color="auto"/>
        <w:right w:val="none" w:sz="0" w:space="0" w:color="auto"/>
      </w:divBdr>
    </w:div>
    <w:div w:id="1300380129">
      <w:bodyDiv w:val="1"/>
      <w:marLeft w:val="0"/>
      <w:marRight w:val="0"/>
      <w:marTop w:val="0"/>
      <w:marBottom w:val="0"/>
      <w:divBdr>
        <w:top w:val="none" w:sz="0" w:space="0" w:color="auto"/>
        <w:left w:val="none" w:sz="0" w:space="0" w:color="auto"/>
        <w:bottom w:val="none" w:sz="0" w:space="0" w:color="auto"/>
        <w:right w:val="none" w:sz="0" w:space="0" w:color="auto"/>
      </w:divBdr>
    </w:div>
    <w:div w:id="1306549430">
      <w:bodyDiv w:val="1"/>
      <w:marLeft w:val="0"/>
      <w:marRight w:val="0"/>
      <w:marTop w:val="0"/>
      <w:marBottom w:val="0"/>
      <w:divBdr>
        <w:top w:val="none" w:sz="0" w:space="0" w:color="auto"/>
        <w:left w:val="none" w:sz="0" w:space="0" w:color="auto"/>
        <w:bottom w:val="none" w:sz="0" w:space="0" w:color="auto"/>
        <w:right w:val="none" w:sz="0" w:space="0" w:color="auto"/>
      </w:divBdr>
    </w:div>
    <w:div w:id="1733625345">
      <w:bodyDiv w:val="1"/>
      <w:marLeft w:val="0"/>
      <w:marRight w:val="0"/>
      <w:marTop w:val="0"/>
      <w:marBottom w:val="0"/>
      <w:divBdr>
        <w:top w:val="none" w:sz="0" w:space="0" w:color="auto"/>
        <w:left w:val="none" w:sz="0" w:space="0" w:color="auto"/>
        <w:bottom w:val="none" w:sz="0" w:space="0" w:color="auto"/>
        <w:right w:val="none" w:sz="0" w:space="0" w:color="auto"/>
      </w:divBdr>
    </w:div>
    <w:div w:id="1921596201">
      <w:bodyDiv w:val="1"/>
      <w:marLeft w:val="0"/>
      <w:marRight w:val="0"/>
      <w:marTop w:val="0"/>
      <w:marBottom w:val="0"/>
      <w:divBdr>
        <w:top w:val="none" w:sz="0" w:space="0" w:color="auto"/>
        <w:left w:val="none" w:sz="0" w:space="0" w:color="auto"/>
        <w:bottom w:val="none" w:sz="0" w:space="0" w:color="auto"/>
        <w:right w:val="none" w:sz="0" w:space="0" w:color="auto"/>
      </w:divBdr>
    </w:div>
    <w:div w:id="1926457769">
      <w:bodyDiv w:val="1"/>
      <w:marLeft w:val="0"/>
      <w:marRight w:val="0"/>
      <w:marTop w:val="0"/>
      <w:marBottom w:val="0"/>
      <w:divBdr>
        <w:top w:val="none" w:sz="0" w:space="0" w:color="auto"/>
        <w:left w:val="none" w:sz="0" w:space="0" w:color="auto"/>
        <w:bottom w:val="none" w:sz="0" w:space="0" w:color="auto"/>
        <w:right w:val="none" w:sz="0" w:space="0" w:color="auto"/>
      </w:divBdr>
    </w:div>
    <w:div w:id="1972511271">
      <w:bodyDiv w:val="1"/>
      <w:marLeft w:val="0"/>
      <w:marRight w:val="0"/>
      <w:marTop w:val="0"/>
      <w:marBottom w:val="0"/>
      <w:divBdr>
        <w:top w:val="none" w:sz="0" w:space="0" w:color="auto"/>
        <w:left w:val="none" w:sz="0" w:space="0" w:color="auto"/>
        <w:bottom w:val="none" w:sz="0" w:space="0" w:color="auto"/>
        <w:right w:val="none" w:sz="0" w:space="0" w:color="auto"/>
      </w:divBdr>
    </w:div>
    <w:div w:id="1977949276">
      <w:bodyDiv w:val="1"/>
      <w:marLeft w:val="0"/>
      <w:marRight w:val="0"/>
      <w:marTop w:val="0"/>
      <w:marBottom w:val="0"/>
      <w:divBdr>
        <w:top w:val="none" w:sz="0" w:space="0" w:color="auto"/>
        <w:left w:val="none" w:sz="0" w:space="0" w:color="auto"/>
        <w:bottom w:val="none" w:sz="0" w:space="0" w:color="auto"/>
        <w:right w:val="none" w:sz="0" w:space="0" w:color="auto"/>
      </w:divBdr>
    </w:div>
    <w:div w:id="2089492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www.aft.org/sites/default/files/periodicals/willingham_0.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5.xml"/><Relationship Id="rId5"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5586FB-7A02-488C-9879-BAF875BE2336}" type="doc">
      <dgm:prSet loTypeId="urn:microsoft.com/office/officeart/2005/8/layout/pyramid4" loCatId="pyramid" qsTypeId="urn:microsoft.com/office/officeart/2005/8/quickstyle/simple1" qsCatId="simple" csTypeId="urn:microsoft.com/office/officeart/2005/8/colors/accent0_1" csCatId="mainScheme" phldr="0"/>
      <dgm:spPr/>
      <dgm:t>
        <a:bodyPr/>
        <a:lstStyle/>
        <a:p>
          <a:endParaRPr lang="en-GB"/>
        </a:p>
      </dgm:t>
    </dgm:pt>
    <dgm:pt modelId="{15948D75-2FB1-4900-A284-026FDC602668}">
      <dgm:prSet phldrT="[Text]" phldr="1"/>
      <dgm:spPr/>
      <dgm:t>
        <a:bodyPr/>
        <a:lstStyle/>
        <a:p>
          <a:endParaRPr lang="en-GB"/>
        </a:p>
      </dgm:t>
    </dgm:pt>
    <dgm:pt modelId="{9037CE71-02E9-48F5-B533-FB5448430FA6}" type="parTrans" cxnId="{A59A6B35-C6E1-4FF2-A361-A92FA80FF101}">
      <dgm:prSet/>
      <dgm:spPr/>
      <dgm:t>
        <a:bodyPr/>
        <a:lstStyle/>
        <a:p>
          <a:endParaRPr lang="en-GB"/>
        </a:p>
      </dgm:t>
    </dgm:pt>
    <dgm:pt modelId="{DC2E92FC-A759-42E8-A6BD-0D647DEC2026}" type="sibTrans" cxnId="{A59A6B35-C6E1-4FF2-A361-A92FA80FF101}">
      <dgm:prSet/>
      <dgm:spPr/>
      <dgm:t>
        <a:bodyPr/>
        <a:lstStyle/>
        <a:p>
          <a:endParaRPr lang="en-GB"/>
        </a:p>
      </dgm:t>
    </dgm:pt>
    <dgm:pt modelId="{7A7B90EC-A2F6-4CBC-BF37-CD81DE34C1A6}">
      <dgm:prSet phldrT="[Text]" phldr="1"/>
      <dgm:spPr/>
      <dgm:t>
        <a:bodyPr/>
        <a:lstStyle/>
        <a:p>
          <a:endParaRPr lang="en-GB"/>
        </a:p>
      </dgm:t>
    </dgm:pt>
    <dgm:pt modelId="{868B7182-E72B-40E0-94E8-7F47298CEF34}" type="parTrans" cxnId="{65ABA301-40B1-4CA2-B747-75D928253FB2}">
      <dgm:prSet/>
      <dgm:spPr/>
      <dgm:t>
        <a:bodyPr/>
        <a:lstStyle/>
        <a:p>
          <a:endParaRPr lang="en-GB"/>
        </a:p>
      </dgm:t>
    </dgm:pt>
    <dgm:pt modelId="{741A5228-0938-4488-94FA-E4071046E17A}" type="sibTrans" cxnId="{65ABA301-40B1-4CA2-B747-75D928253FB2}">
      <dgm:prSet/>
      <dgm:spPr/>
      <dgm:t>
        <a:bodyPr/>
        <a:lstStyle/>
        <a:p>
          <a:endParaRPr lang="en-GB"/>
        </a:p>
      </dgm:t>
    </dgm:pt>
    <dgm:pt modelId="{E38DE340-A393-4EBB-8DF2-FBE92F1FB442}">
      <dgm:prSet phldrT="[Text]" phldr="1"/>
      <dgm:spPr/>
      <dgm:t>
        <a:bodyPr/>
        <a:lstStyle/>
        <a:p>
          <a:endParaRPr lang="en-GB"/>
        </a:p>
      </dgm:t>
    </dgm:pt>
    <dgm:pt modelId="{A9218107-D3F2-44C8-B29A-FF31223FABA5}" type="parTrans" cxnId="{1AF7F0A9-8A7D-426D-A894-9C525F584861}">
      <dgm:prSet/>
      <dgm:spPr/>
      <dgm:t>
        <a:bodyPr/>
        <a:lstStyle/>
        <a:p>
          <a:endParaRPr lang="en-GB"/>
        </a:p>
      </dgm:t>
    </dgm:pt>
    <dgm:pt modelId="{E373DD7D-1497-41E9-A3CD-A7EAAA715C41}" type="sibTrans" cxnId="{1AF7F0A9-8A7D-426D-A894-9C525F584861}">
      <dgm:prSet/>
      <dgm:spPr/>
      <dgm:t>
        <a:bodyPr/>
        <a:lstStyle/>
        <a:p>
          <a:endParaRPr lang="en-GB"/>
        </a:p>
      </dgm:t>
    </dgm:pt>
    <dgm:pt modelId="{18F0AA9A-90BA-4823-87BF-3987785DD656}">
      <dgm:prSet phldrT="[Text]" phldr="1"/>
      <dgm:spPr/>
      <dgm:t>
        <a:bodyPr/>
        <a:lstStyle/>
        <a:p>
          <a:endParaRPr lang="en-GB"/>
        </a:p>
      </dgm:t>
    </dgm:pt>
    <dgm:pt modelId="{6EF37294-FA51-4633-AE4F-6088167694C8}" type="parTrans" cxnId="{E5213D9F-BA39-46CE-9927-462ADAAD10C4}">
      <dgm:prSet/>
      <dgm:spPr/>
      <dgm:t>
        <a:bodyPr/>
        <a:lstStyle/>
        <a:p>
          <a:endParaRPr lang="en-GB"/>
        </a:p>
      </dgm:t>
    </dgm:pt>
    <dgm:pt modelId="{8FF3F2AB-C784-4236-B212-5729BEA0DDD9}" type="sibTrans" cxnId="{E5213D9F-BA39-46CE-9927-462ADAAD10C4}">
      <dgm:prSet/>
      <dgm:spPr/>
      <dgm:t>
        <a:bodyPr/>
        <a:lstStyle/>
        <a:p>
          <a:endParaRPr lang="en-GB"/>
        </a:p>
      </dgm:t>
    </dgm:pt>
    <dgm:pt modelId="{0F062D76-A580-4D0A-A5D7-0FB9BC9AA122}" type="pres">
      <dgm:prSet presAssocID="{CC5586FB-7A02-488C-9879-BAF875BE2336}" presName="compositeShape" presStyleCnt="0">
        <dgm:presLayoutVars>
          <dgm:chMax val="9"/>
          <dgm:dir/>
          <dgm:resizeHandles val="exact"/>
        </dgm:presLayoutVars>
      </dgm:prSet>
      <dgm:spPr/>
      <dgm:t>
        <a:bodyPr/>
        <a:lstStyle/>
        <a:p>
          <a:endParaRPr lang="en-US"/>
        </a:p>
      </dgm:t>
    </dgm:pt>
    <dgm:pt modelId="{F8521E9A-1DB4-4A39-B26B-F24CE615C58D}" type="pres">
      <dgm:prSet presAssocID="{CC5586FB-7A02-488C-9879-BAF875BE2336}" presName="triangle1" presStyleLbl="node1" presStyleIdx="0" presStyleCnt="4">
        <dgm:presLayoutVars>
          <dgm:bulletEnabled val="1"/>
        </dgm:presLayoutVars>
      </dgm:prSet>
      <dgm:spPr/>
      <dgm:t>
        <a:bodyPr/>
        <a:lstStyle/>
        <a:p>
          <a:endParaRPr lang="en-US"/>
        </a:p>
      </dgm:t>
    </dgm:pt>
    <dgm:pt modelId="{E07A069A-B645-45BF-BA2B-50660D018ABB}" type="pres">
      <dgm:prSet presAssocID="{CC5586FB-7A02-488C-9879-BAF875BE2336}" presName="triangle2" presStyleLbl="node1" presStyleIdx="1" presStyleCnt="4">
        <dgm:presLayoutVars>
          <dgm:bulletEnabled val="1"/>
        </dgm:presLayoutVars>
      </dgm:prSet>
      <dgm:spPr/>
      <dgm:t>
        <a:bodyPr/>
        <a:lstStyle/>
        <a:p>
          <a:endParaRPr lang="en-US"/>
        </a:p>
      </dgm:t>
    </dgm:pt>
    <dgm:pt modelId="{353DCF10-B931-405F-A493-2B744C99039E}" type="pres">
      <dgm:prSet presAssocID="{CC5586FB-7A02-488C-9879-BAF875BE2336}" presName="triangle3" presStyleLbl="node1" presStyleIdx="2" presStyleCnt="4">
        <dgm:presLayoutVars>
          <dgm:bulletEnabled val="1"/>
        </dgm:presLayoutVars>
      </dgm:prSet>
      <dgm:spPr/>
      <dgm:t>
        <a:bodyPr/>
        <a:lstStyle/>
        <a:p>
          <a:endParaRPr lang="en-US"/>
        </a:p>
      </dgm:t>
    </dgm:pt>
    <dgm:pt modelId="{132429BF-D079-4E99-9DA2-AB8D4BF41C7F}" type="pres">
      <dgm:prSet presAssocID="{CC5586FB-7A02-488C-9879-BAF875BE2336}" presName="triangle4" presStyleLbl="node1" presStyleIdx="3" presStyleCnt="4">
        <dgm:presLayoutVars>
          <dgm:bulletEnabled val="1"/>
        </dgm:presLayoutVars>
      </dgm:prSet>
      <dgm:spPr/>
      <dgm:t>
        <a:bodyPr/>
        <a:lstStyle/>
        <a:p>
          <a:endParaRPr lang="en-US"/>
        </a:p>
      </dgm:t>
    </dgm:pt>
  </dgm:ptLst>
  <dgm:cxnLst>
    <dgm:cxn modelId="{65ABA301-40B1-4CA2-B747-75D928253FB2}" srcId="{CC5586FB-7A02-488C-9879-BAF875BE2336}" destId="{7A7B90EC-A2F6-4CBC-BF37-CD81DE34C1A6}" srcOrd="1" destOrd="0" parTransId="{868B7182-E72B-40E0-94E8-7F47298CEF34}" sibTransId="{741A5228-0938-4488-94FA-E4071046E17A}"/>
    <dgm:cxn modelId="{5DBB51A9-50E2-422A-AED9-8C92033DAF42}" type="presOf" srcId="{15948D75-2FB1-4900-A284-026FDC602668}" destId="{F8521E9A-1DB4-4A39-B26B-F24CE615C58D}" srcOrd="0" destOrd="0" presId="urn:microsoft.com/office/officeart/2005/8/layout/pyramid4"/>
    <dgm:cxn modelId="{1AF7F0A9-8A7D-426D-A894-9C525F584861}" srcId="{CC5586FB-7A02-488C-9879-BAF875BE2336}" destId="{E38DE340-A393-4EBB-8DF2-FBE92F1FB442}" srcOrd="2" destOrd="0" parTransId="{A9218107-D3F2-44C8-B29A-FF31223FABA5}" sibTransId="{E373DD7D-1497-41E9-A3CD-A7EAAA715C41}"/>
    <dgm:cxn modelId="{E5213D9F-BA39-46CE-9927-462ADAAD10C4}" srcId="{CC5586FB-7A02-488C-9879-BAF875BE2336}" destId="{18F0AA9A-90BA-4823-87BF-3987785DD656}" srcOrd="3" destOrd="0" parTransId="{6EF37294-FA51-4633-AE4F-6088167694C8}" sibTransId="{8FF3F2AB-C784-4236-B212-5729BEA0DDD9}"/>
    <dgm:cxn modelId="{29C3642E-FF6C-408B-BEC8-9D14F270CA48}" type="presOf" srcId="{CC5586FB-7A02-488C-9879-BAF875BE2336}" destId="{0F062D76-A580-4D0A-A5D7-0FB9BC9AA122}" srcOrd="0" destOrd="0" presId="urn:microsoft.com/office/officeart/2005/8/layout/pyramid4"/>
    <dgm:cxn modelId="{234B0518-E789-4C0A-A20F-3FB0C2519339}" type="presOf" srcId="{18F0AA9A-90BA-4823-87BF-3987785DD656}" destId="{132429BF-D079-4E99-9DA2-AB8D4BF41C7F}" srcOrd="0" destOrd="0" presId="urn:microsoft.com/office/officeart/2005/8/layout/pyramid4"/>
    <dgm:cxn modelId="{D5B9DC7D-D0A8-4124-8913-27106F838C2F}" type="presOf" srcId="{7A7B90EC-A2F6-4CBC-BF37-CD81DE34C1A6}" destId="{E07A069A-B645-45BF-BA2B-50660D018ABB}" srcOrd="0" destOrd="0" presId="urn:microsoft.com/office/officeart/2005/8/layout/pyramid4"/>
    <dgm:cxn modelId="{63A15EE6-3716-418E-888D-0888C210CAE3}" type="presOf" srcId="{E38DE340-A393-4EBB-8DF2-FBE92F1FB442}" destId="{353DCF10-B931-405F-A493-2B744C99039E}" srcOrd="0" destOrd="0" presId="urn:microsoft.com/office/officeart/2005/8/layout/pyramid4"/>
    <dgm:cxn modelId="{A59A6B35-C6E1-4FF2-A361-A92FA80FF101}" srcId="{CC5586FB-7A02-488C-9879-BAF875BE2336}" destId="{15948D75-2FB1-4900-A284-026FDC602668}" srcOrd="0" destOrd="0" parTransId="{9037CE71-02E9-48F5-B533-FB5448430FA6}" sibTransId="{DC2E92FC-A759-42E8-A6BD-0D647DEC2026}"/>
    <dgm:cxn modelId="{7199A106-79FF-48E4-BF9F-AC82C9456EC5}" type="presParOf" srcId="{0F062D76-A580-4D0A-A5D7-0FB9BC9AA122}" destId="{F8521E9A-1DB4-4A39-B26B-F24CE615C58D}" srcOrd="0" destOrd="0" presId="urn:microsoft.com/office/officeart/2005/8/layout/pyramid4"/>
    <dgm:cxn modelId="{1F843F8B-DB2E-49E7-9926-A454C72495A8}" type="presParOf" srcId="{0F062D76-A580-4D0A-A5D7-0FB9BC9AA122}" destId="{E07A069A-B645-45BF-BA2B-50660D018ABB}" srcOrd="1" destOrd="0" presId="urn:microsoft.com/office/officeart/2005/8/layout/pyramid4"/>
    <dgm:cxn modelId="{8EFB0B1E-9764-4E59-A52D-BC175AA40792}" type="presParOf" srcId="{0F062D76-A580-4D0A-A5D7-0FB9BC9AA122}" destId="{353DCF10-B931-405F-A493-2B744C99039E}" srcOrd="2" destOrd="0" presId="urn:microsoft.com/office/officeart/2005/8/layout/pyramid4"/>
    <dgm:cxn modelId="{4BF1D56F-59C2-491C-9683-F80552DED629}" type="presParOf" srcId="{0F062D76-A580-4D0A-A5D7-0FB9BC9AA122}" destId="{132429BF-D079-4E99-9DA2-AB8D4BF41C7F}" srcOrd="3" destOrd="0" presId="urn:microsoft.com/office/officeart/2005/8/layout/pyramid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521E9A-1DB4-4A39-B26B-F24CE615C58D}">
      <dsp:nvSpPr>
        <dsp:cNvPr id="0" name=""/>
        <dsp:cNvSpPr/>
      </dsp:nvSpPr>
      <dsp:spPr>
        <a:xfrm>
          <a:off x="1402955" y="118416"/>
          <a:ext cx="2805911" cy="2805911"/>
        </a:xfrm>
        <a:prstGeom prst="triangl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780" tIns="144780" rIns="144780" bIns="144780" numCol="1" spcCol="1270" anchor="ctr" anchorCtr="0">
          <a:noAutofit/>
        </a:bodyPr>
        <a:lstStyle/>
        <a:p>
          <a:pPr lvl="0" algn="ctr" defTabSz="1689100">
            <a:lnSpc>
              <a:spcPct val="90000"/>
            </a:lnSpc>
            <a:spcBef>
              <a:spcPct val="0"/>
            </a:spcBef>
            <a:spcAft>
              <a:spcPct val="35000"/>
            </a:spcAft>
          </a:pPr>
          <a:endParaRPr lang="en-GB" sz="3800" kern="1200"/>
        </a:p>
      </dsp:txBody>
      <dsp:txXfrm>
        <a:off x="2104433" y="1521372"/>
        <a:ext cx="1402955" cy="1402955"/>
      </dsp:txXfrm>
    </dsp:sp>
    <dsp:sp modelId="{E07A069A-B645-45BF-BA2B-50660D018ABB}">
      <dsp:nvSpPr>
        <dsp:cNvPr id="0" name=""/>
        <dsp:cNvSpPr/>
      </dsp:nvSpPr>
      <dsp:spPr>
        <a:xfrm>
          <a:off x="0" y="2924328"/>
          <a:ext cx="2805911" cy="2805911"/>
        </a:xfrm>
        <a:prstGeom prst="triangl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780" tIns="144780" rIns="144780" bIns="144780" numCol="1" spcCol="1270" anchor="ctr" anchorCtr="0">
          <a:noAutofit/>
        </a:bodyPr>
        <a:lstStyle/>
        <a:p>
          <a:pPr lvl="0" algn="ctr" defTabSz="1689100">
            <a:lnSpc>
              <a:spcPct val="90000"/>
            </a:lnSpc>
            <a:spcBef>
              <a:spcPct val="0"/>
            </a:spcBef>
            <a:spcAft>
              <a:spcPct val="35000"/>
            </a:spcAft>
          </a:pPr>
          <a:endParaRPr lang="en-GB" sz="3800" kern="1200"/>
        </a:p>
      </dsp:txBody>
      <dsp:txXfrm>
        <a:off x="701478" y="4327284"/>
        <a:ext cx="1402955" cy="1402955"/>
      </dsp:txXfrm>
    </dsp:sp>
    <dsp:sp modelId="{353DCF10-B931-405F-A493-2B744C99039E}">
      <dsp:nvSpPr>
        <dsp:cNvPr id="0" name=""/>
        <dsp:cNvSpPr/>
      </dsp:nvSpPr>
      <dsp:spPr>
        <a:xfrm rot="10800000">
          <a:off x="1402955" y="2924328"/>
          <a:ext cx="2805911" cy="2805911"/>
        </a:xfrm>
        <a:prstGeom prst="triangl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780" tIns="144780" rIns="144780" bIns="144780" numCol="1" spcCol="1270" anchor="ctr" anchorCtr="0">
          <a:noAutofit/>
        </a:bodyPr>
        <a:lstStyle/>
        <a:p>
          <a:pPr lvl="0" algn="ctr" defTabSz="1689100">
            <a:lnSpc>
              <a:spcPct val="90000"/>
            </a:lnSpc>
            <a:spcBef>
              <a:spcPct val="0"/>
            </a:spcBef>
            <a:spcAft>
              <a:spcPct val="35000"/>
            </a:spcAft>
          </a:pPr>
          <a:endParaRPr lang="en-GB" sz="3800" kern="1200"/>
        </a:p>
      </dsp:txBody>
      <dsp:txXfrm rot="10800000">
        <a:off x="2104433" y="2924328"/>
        <a:ext cx="1402955" cy="1402955"/>
      </dsp:txXfrm>
    </dsp:sp>
    <dsp:sp modelId="{132429BF-D079-4E99-9DA2-AB8D4BF41C7F}">
      <dsp:nvSpPr>
        <dsp:cNvPr id="0" name=""/>
        <dsp:cNvSpPr/>
      </dsp:nvSpPr>
      <dsp:spPr>
        <a:xfrm>
          <a:off x="2805911" y="2924328"/>
          <a:ext cx="2805911" cy="2805911"/>
        </a:xfrm>
        <a:prstGeom prst="triangl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780" tIns="144780" rIns="144780" bIns="144780" numCol="1" spcCol="1270" anchor="ctr" anchorCtr="0">
          <a:noAutofit/>
        </a:bodyPr>
        <a:lstStyle/>
        <a:p>
          <a:pPr lvl="0" algn="ctr" defTabSz="1689100">
            <a:lnSpc>
              <a:spcPct val="90000"/>
            </a:lnSpc>
            <a:spcBef>
              <a:spcPct val="0"/>
            </a:spcBef>
            <a:spcAft>
              <a:spcPct val="35000"/>
            </a:spcAft>
          </a:pPr>
          <a:endParaRPr lang="en-GB" sz="3800" kern="1200"/>
        </a:p>
      </dsp:txBody>
      <dsp:txXfrm>
        <a:off x="3507389" y="4327284"/>
        <a:ext cx="1402955" cy="140295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s xmlns="387b7e94-fb36-4fe3-8f20-6ec9cdff6d2e" xsi:nil="true"/>
    <AppVersion xmlns="387b7e94-fb36-4fe3-8f20-6ec9cdff6d2e" xsi:nil="true"/>
    <Invited_Students xmlns="387b7e94-fb36-4fe3-8f20-6ec9cdff6d2e" xsi:nil="true"/>
    <Has_Teacher_Only_SectionGroup xmlns="387b7e94-fb36-4fe3-8f20-6ec9cdff6d2e" xsi:nil="true"/>
    <FolderType xmlns="387b7e94-fb36-4fe3-8f20-6ec9cdff6d2e" xsi:nil="true"/>
    <Owner xmlns="387b7e94-fb36-4fe3-8f20-6ec9cdff6d2e">
      <UserInfo>
        <DisplayName/>
        <AccountId xsi:nil="true"/>
        <AccountType/>
      </UserInfo>
    </Owner>
    <NotebookType xmlns="387b7e94-fb36-4fe3-8f20-6ec9cdff6d2e" xsi:nil="true"/>
    <CultureName xmlns="387b7e94-fb36-4fe3-8f20-6ec9cdff6d2e" xsi:nil="true"/>
    <Invited_Teachers xmlns="387b7e94-fb36-4fe3-8f20-6ec9cdff6d2e" xsi:nil="true"/>
    <DefaultSectionNames xmlns="387b7e94-fb36-4fe3-8f20-6ec9cdff6d2e" xsi:nil="true"/>
    <Is_Collaboration_Space_Locked xmlns="387b7e94-fb36-4fe3-8f20-6ec9cdff6d2e" xsi:nil="true"/>
    <Self_Registration_Enabled xmlns="387b7e94-fb36-4fe3-8f20-6ec9cdff6d2e" xsi:nil="true"/>
    <Students xmlns="387b7e94-fb36-4fe3-8f20-6ec9cdff6d2e">
      <UserInfo>
        <DisplayName/>
        <AccountId xsi:nil="true"/>
        <AccountType/>
      </UserInfo>
    </Students>
    <Teachers xmlns="387b7e94-fb36-4fe3-8f20-6ec9cdff6d2e">
      <UserInfo>
        <DisplayName/>
        <AccountId xsi:nil="true"/>
        <AccountType/>
      </UserInfo>
    </Teachers>
    <Student_Groups xmlns="387b7e94-fb36-4fe3-8f20-6ec9cdff6d2e">
      <UserInfo>
        <DisplayName/>
        <AccountId xsi:nil="true"/>
        <AccountType/>
      </UserInfo>
    </Student_Groups>
    <TeamsChannelId xmlns="387b7e94-fb36-4fe3-8f20-6ec9cdff6d2e" xsi:nil="true"/>
    <IsNotebookLocked xmlns="387b7e94-fb36-4fe3-8f20-6ec9cdff6d2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4458497E7BAD48831A30C041709BF1" ma:contentTypeVersion="22" ma:contentTypeDescription="Create a new document." ma:contentTypeScope="" ma:versionID="01cd05b2a43244c2fc0be2bb6bdd9073">
  <xsd:schema xmlns:xsd="http://www.w3.org/2001/XMLSchema" xmlns:xs="http://www.w3.org/2001/XMLSchema" xmlns:p="http://schemas.microsoft.com/office/2006/metadata/properties" xmlns:ns3="387b7e94-fb36-4fe3-8f20-6ec9cdff6d2e" xmlns:ns4="f9736f50-92fd-4297-a9ab-95eeb04cbbb5" targetNamespace="http://schemas.microsoft.com/office/2006/metadata/properties" ma:root="true" ma:fieldsID="be956bd79ca7c835723f42e52c0423a6" ns3:_="" ns4:_="">
    <xsd:import namespace="387b7e94-fb36-4fe3-8f20-6ec9cdff6d2e"/>
    <xsd:import namespace="f9736f50-92fd-4297-a9ab-95eeb04cbbb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7b7e94-fb36-4fe3-8f20-6ec9cdff6d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4" nillable="true" ma:displayName="Invited Teachers" ma:internalName="Invited_Teachers">
      <xsd:simpleType>
        <xsd:restriction base="dms:Note">
          <xsd:maxLength value="255"/>
        </xsd:restriction>
      </xsd:simpleType>
    </xsd:element>
    <xsd:element name="Invited_Students" ma:index="25" nillable="true" ma:displayName="Invited Students" ma:internalName="Invited_Student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Teacher_Only_SectionGroup" ma:index="27" nillable="true" ma:displayName="Has Teacher Only SectionGroup" ma:internalName="Has_Teacher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9736f50-92fd-4297-a9ab-95eeb04cbb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475C01-1151-474B-88EE-102563539CD0}">
  <ds:schemaRefs>
    <ds:schemaRef ds:uri="http://schemas.microsoft.com/office/2006/metadata/properties"/>
    <ds:schemaRef ds:uri="http://schemas.microsoft.com/office/infopath/2007/PartnerControls"/>
    <ds:schemaRef ds:uri="387b7e94-fb36-4fe3-8f20-6ec9cdff6d2e"/>
  </ds:schemaRefs>
</ds:datastoreItem>
</file>

<file path=customXml/itemProps2.xml><?xml version="1.0" encoding="utf-8"?>
<ds:datastoreItem xmlns:ds="http://schemas.openxmlformats.org/officeDocument/2006/customXml" ds:itemID="{9514E037-4E0B-4A27-AD83-4C1749EEF13E}">
  <ds:schemaRefs>
    <ds:schemaRef ds:uri="http://schemas.microsoft.com/sharepoint/v3/contenttype/forms"/>
  </ds:schemaRefs>
</ds:datastoreItem>
</file>

<file path=customXml/itemProps3.xml><?xml version="1.0" encoding="utf-8"?>
<ds:datastoreItem xmlns:ds="http://schemas.openxmlformats.org/officeDocument/2006/customXml" ds:itemID="{C0D74003-3973-45AB-B2DB-E7A521CE7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7b7e94-fb36-4fe3-8f20-6ec9cdff6d2e"/>
    <ds:schemaRef ds:uri="f9736f50-92fd-4297-a9ab-95eeb04cbb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20D19A48</Template>
  <TotalTime>2</TotalTime>
  <Pages>1</Pages>
  <Words>1216</Words>
  <Characters>6936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Sagar</dc:creator>
  <cp:keywords/>
  <dc:description/>
  <cp:lastModifiedBy>N.Robinson</cp:lastModifiedBy>
  <cp:revision>2</cp:revision>
  <dcterms:created xsi:type="dcterms:W3CDTF">2019-10-11T07:18:00Z</dcterms:created>
  <dcterms:modified xsi:type="dcterms:W3CDTF">2019-10-11T07:18:00Z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0x010100664458497E7BAD48831A30C041709BF1</vt:lpwstr>
  </property>
</Properties>
</file>